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F21F4" w14:textId="77777777" w:rsidR="00A90A37" w:rsidRPr="00BA7924" w:rsidRDefault="00A90A37" w:rsidP="001300E1"/>
    <w:p w14:paraId="41165B31" w14:textId="77777777" w:rsidR="00433D7C" w:rsidRPr="00BA7924" w:rsidRDefault="00433D7C" w:rsidP="001300E1"/>
    <w:p w14:paraId="11B54091" w14:textId="77777777" w:rsidR="00433D7C" w:rsidRPr="00BA7924" w:rsidRDefault="00433D7C" w:rsidP="001300E1"/>
    <w:tbl>
      <w:tblPr>
        <w:tblStyle w:val="TableGrid"/>
        <w:tblpPr w:leftFromText="141" w:rightFromText="141" w:vertAnchor="page" w:horzAnchor="margin" w:tblpY="1051"/>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2"/>
      </w:tblGrid>
      <w:tr w:rsidR="00433D7C" w:rsidRPr="00BA7924" w14:paraId="192B69B2" w14:textId="77777777" w:rsidTr="00DB1C0F">
        <w:trPr>
          <w:trHeight w:hRule="exact" w:val="5103"/>
        </w:trPr>
        <w:tc>
          <w:tcPr>
            <w:tcW w:w="11482" w:type="dxa"/>
            <w:vAlign w:val="center"/>
          </w:tcPr>
          <w:p w14:paraId="717AC560" w14:textId="7B85D0DF" w:rsidR="00433D7C" w:rsidRPr="00BA7924" w:rsidRDefault="0082513D" w:rsidP="00DC2F36">
            <w:pPr>
              <w:pStyle w:val="Title"/>
              <w:ind w:left="567"/>
              <w:jc w:val="left"/>
              <w:rPr>
                <w:b w:val="0"/>
                <w:noProof/>
                <w:sz w:val="32"/>
                <w:lang w:eastAsia="fr-FR"/>
              </w:rPr>
            </w:pPr>
            <w:r>
              <w:rPr>
                <w:b w:val="0"/>
                <w:noProof/>
                <w:sz w:val="32"/>
                <w:lang w:eastAsia="fr-FR"/>
              </w:rPr>
              <w:t>Date</w:t>
            </w:r>
            <w:r w:rsidR="009A7003">
              <w:rPr>
                <w:b w:val="0"/>
                <w:noProof/>
                <w:sz w:val="32"/>
                <w:lang w:eastAsia="fr-FR"/>
              </w:rPr>
              <w:t>:</w:t>
            </w:r>
            <w:r>
              <w:rPr>
                <w:b w:val="0"/>
                <w:noProof/>
                <w:sz w:val="32"/>
                <w:lang w:eastAsia="fr-FR"/>
              </w:rPr>
              <w:t xml:space="preserve"> </w:t>
            </w:r>
            <w:r w:rsidR="00A26DC1">
              <w:rPr>
                <w:b w:val="0"/>
                <w:noProof/>
                <w:sz w:val="32"/>
                <w:lang w:eastAsia="fr-FR"/>
              </w:rPr>
              <w:t>1</w:t>
            </w:r>
            <w:r w:rsidR="00850286">
              <w:rPr>
                <w:b w:val="0"/>
                <w:noProof/>
                <w:sz w:val="32"/>
                <w:lang w:eastAsia="fr-FR"/>
              </w:rPr>
              <w:t>6</w:t>
            </w:r>
            <w:r w:rsidR="006D0B6D">
              <w:rPr>
                <w:b w:val="0"/>
                <w:noProof/>
                <w:sz w:val="32"/>
                <w:lang w:eastAsia="fr-FR"/>
              </w:rPr>
              <w:t>-11-2018</w:t>
            </w:r>
          </w:p>
          <w:p w14:paraId="0DF2F7C1" w14:textId="49364087" w:rsidR="00433D7C" w:rsidRPr="00BA7924" w:rsidRDefault="0082513D" w:rsidP="00DC2F36">
            <w:pPr>
              <w:pStyle w:val="Title"/>
              <w:ind w:left="567"/>
              <w:jc w:val="left"/>
              <w:rPr>
                <w:b w:val="0"/>
                <w:noProof/>
                <w:sz w:val="32"/>
                <w:lang w:eastAsia="fr-FR"/>
              </w:rPr>
            </w:pPr>
            <w:r>
              <w:rPr>
                <w:b w:val="0"/>
                <w:noProof/>
                <w:sz w:val="32"/>
                <w:lang w:eastAsia="fr-FR"/>
              </w:rPr>
              <w:t>Country report</w:t>
            </w:r>
            <w:r w:rsidR="009A7003">
              <w:rPr>
                <w:b w:val="0"/>
                <w:noProof/>
                <w:sz w:val="32"/>
                <w:lang w:eastAsia="fr-FR"/>
              </w:rPr>
              <w:t>:</w:t>
            </w:r>
            <w:r>
              <w:rPr>
                <w:b w:val="0"/>
                <w:noProof/>
                <w:sz w:val="32"/>
                <w:lang w:eastAsia="fr-FR"/>
              </w:rPr>
              <w:t xml:space="preserve"> </w:t>
            </w:r>
            <w:r w:rsidR="00021398">
              <w:rPr>
                <w:b w:val="0"/>
                <w:noProof/>
                <w:sz w:val="32"/>
                <w:lang w:eastAsia="fr-FR"/>
              </w:rPr>
              <w:t>The Netherlands</w:t>
            </w:r>
          </w:p>
          <w:p w14:paraId="3D174E9A" w14:textId="77777777" w:rsidR="00433D7C" w:rsidRPr="00BA7924" w:rsidRDefault="00433D7C" w:rsidP="00DB1C0F">
            <w:pPr>
              <w:rPr>
                <w:lang w:eastAsia="fr-FR"/>
              </w:rPr>
            </w:pPr>
          </w:p>
          <w:p w14:paraId="422F3938" w14:textId="77777777" w:rsidR="00433D7C" w:rsidRPr="00BA7924" w:rsidRDefault="00433D7C" w:rsidP="00DB1C0F">
            <w:pPr>
              <w:rPr>
                <w:lang w:eastAsia="fr-FR"/>
              </w:rPr>
            </w:pPr>
          </w:p>
          <w:p w14:paraId="28B2F9EE" w14:textId="77777777" w:rsidR="00433D7C" w:rsidRPr="00BA7924" w:rsidRDefault="00433D7C" w:rsidP="00DB1C0F">
            <w:pPr>
              <w:rPr>
                <w:lang w:eastAsia="fr-FR"/>
              </w:rPr>
            </w:pPr>
          </w:p>
          <w:p w14:paraId="752AD81B" w14:textId="77777777" w:rsidR="00433D7C" w:rsidRPr="00BA7924" w:rsidRDefault="00433D7C" w:rsidP="00DB1C0F">
            <w:pPr>
              <w:rPr>
                <w:lang w:eastAsia="fr-FR"/>
              </w:rPr>
            </w:pPr>
          </w:p>
          <w:p w14:paraId="07B169F1" w14:textId="77777777" w:rsidR="00433D7C" w:rsidRPr="00BA7924" w:rsidRDefault="00433D7C" w:rsidP="00DB1C0F">
            <w:pPr>
              <w:rPr>
                <w:lang w:eastAsia="fr-FR"/>
              </w:rPr>
            </w:pPr>
          </w:p>
          <w:p w14:paraId="3C39E5D8" w14:textId="77777777" w:rsidR="00433D7C" w:rsidRPr="00BA7924" w:rsidRDefault="00433D7C" w:rsidP="00DB1C0F">
            <w:pPr>
              <w:rPr>
                <w:lang w:eastAsia="fr-FR"/>
              </w:rPr>
            </w:pPr>
          </w:p>
          <w:p w14:paraId="14335827" w14:textId="77777777" w:rsidR="00433D7C" w:rsidRPr="00BA7924" w:rsidRDefault="00433D7C" w:rsidP="00DB1C0F">
            <w:pPr>
              <w:rPr>
                <w:lang w:eastAsia="fr-FR"/>
              </w:rPr>
            </w:pPr>
          </w:p>
          <w:p w14:paraId="10C98AFD" w14:textId="7C10FCC4" w:rsidR="004675D7" w:rsidRPr="00BA7924" w:rsidRDefault="0082513D" w:rsidP="002C0743">
            <w:pPr>
              <w:pStyle w:val="Title"/>
              <w:ind w:left="567"/>
              <w:jc w:val="left"/>
              <w:rPr>
                <w:rFonts w:asciiTheme="majorHAnsi" w:eastAsiaTheme="majorEastAsia" w:hAnsiTheme="majorHAnsi" w:cstheme="majorBidi"/>
                <w:color w:val="385623" w:themeColor="accent6" w:themeShade="80"/>
                <w:sz w:val="68"/>
                <w:szCs w:val="68"/>
              </w:rPr>
            </w:pPr>
            <w:r>
              <w:rPr>
                <w:rFonts w:asciiTheme="majorHAnsi" w:eastAsiaTheme="majorEastAsia" w:hAnsiTheme="majorHAnsi" w:cstheme="majorBidi"/>
                <w:color w:val="385623" w:themeColor="accent6" w:themeShade="80"/>
                <w:sz w:val="68"/>
                <w:szCs w:val="68"/>
              </w:rPr>
              <w:t xml:space="preserve">Case Study: </w:t>
            </w:r>
            <w:r w:rsidR="00325443">
              <w:rPr>
                <w:rFonts w:asciiTheme="majorHAnsi" w:eastAsiaTheme="majorEastAsia" w:hAnsiTheme="majorHAnsi" w:cstheme="majorBidi"/>
                <w:color w:val="385623" w:themeColor="accent6" w:themeShade="80"/>
                <w:sz w:val="68"/>
                <w:szCs w:val="68"/>
              </w:rPr>
              <w:t>NL2 Grounded Maize Cropping</w:t>
            </w:r>
          </w:p>
          <w:p w14:paraId="1EE5D5F1" w14:textId="77777777" w:rsidR="00433D7C" w:rsidRPr="00BA7924" w:rsidRDefault="00745D3F" w:rsidP="002C0743">
            <w:pPr>
              <w:pStyle w:val="Title"/>
              <w:ind w:left="567"/>
              <w:jc w:val="left"/>
              <w:rPr>
                <w:b w:val="0"/>
                <w:noProof/>
                <w:sz w:val="40"/>
                <w:lang w:eastAsia="fr-FR"/>
              </w:rPr>
            </w:pPr>
            <w:r w:rsidRPr="00BA7924">
              <w:rPr>
                <w:b w:val="0"/>
                <w:noProof/>
                <w:sz w:val="40"/>
                <w:lang w:eastAsia="fr-FR"/>
              </w:rPr>
              <w:t>WP</w:t>
            </w:r>
            <w:r w:rsidR="004D6701" w:rsidRPr="00BA7924">
              <w:rPr>
                <w:b w:val="0"/>
                <w:noProof/>
                <w:sz w:val="40"/>
                <w:lang w:eastAsia="fr-FR"/>
              </w:rPr>
              <w:t>5</w:t>
            </w:r>
            <w:r w:rsidR="00433D7C" w:rsidRPr="00BA7924">
              <w:rPr>
                <w:b w:val="0"/>
                <w:noProof/>
                <w:sz w:val="40"/>
                <w:lang w:eastAsia="fr-FR"/>
              </w:rPr>
              <w:t xml:space="preserve">: </w:t>
            </w:r>
            <w:r w:rsidR="004D6701" w:rsidRPr="00BA7924">
              <w:rPr>
                <w:b w:val="0"/>
                <w:noProof/>
                <w:sz w:val="40"/>
                <w:lang w:eastAsia="fr-FR"/>
              </w:rPr>
              <w:t xml:space="preserve">Case studies of demonstration activities in </w:t>
            </w:r>
            <w:r w:rsidR="00BA7924" w:rsidRPr="00BA7924">
              <w:rPr>
                <w:b w:val="0"/>
                <w:noProof/>
                <w:sz w:val="40"/>
                <w:lang w:eastAsia="fr-FR"/>
              </w:rPr>
              <w:t>commer</w:t>
            </w:r>
            <w:r w:rsidR="00BA7924">
              <w:rPr>
                <w:b w:val="0"/>
                <w:noProof/>
                <w:sz w:val="40"/>
                <w:lang w:eastAsia="fr-FR"/>
              </w:rPr>
              <w:t>c</w:t>
            </w:r>
            <w:r w:rsidR="00BA7924" w:rsidRPr="00BA7924">
              <w:rPr>
                <w:b w:val="0"/>
                <w:noProof/>
                <w:sz w:val="40"/>
                <w:lang w:eastAsia="fr-FR"/>
              </w:rPr>
              <w:t xml:space="preserve">ial </w:t>
            </w:r>
            <w:r w:rsidR="004D6701" w:rsidRPr="00BA7924">
              <w:rPr>
                <w:b w:val="0"/>
                <w:noProof/>
                <w:sz w:val="40"/>
                <w:lang w:eastAsia="fr-FR"/>
              </w:rPr>
              <w:t>farms</w:t>
            </w:r>
          </w:p>
          <w:p w14:paraId="724D43B5" w14:textId="77777777" w:rsidR="00433D7C" w:rsidRPr="00BA7924" w:rsidRDefault="00433D7C" w:rsidP="00DB1C0F">
            <w:pPr>
              <w:pStyle w:val="Title"/>
              <w:rPr>
                <w:b w:val="0"/>
                <w:lang w:eastAsia="fr-FR"/>
              </w:rPr>
            </w:pPr>
          </w:p>
        </w:tc>
      </w:tr>
    </w:tbl>
    <w:p w14:paraId="31829DB8" w14:textId="72F4453C" w:rsidR="000E689B" w:rsidRPr="00BA7924" w:rsidRDefault="00FD0399" w:rsidP="001300E1">
      <w:r>
        <w:rPr>
          <w:noProof/>
          <w:lang w:val="nl-NL" w:eastAsia="nl-NL"/>
        </w:rPr>
        <mc:AlternateContent>
          <mc:Choice Requires="wps">
            <w:drawing>
              <wp:anchor distT="0" distB="0" distL="114300" distR="114300" simplePos="0" relativeHeight="251670528" behindDoc="0" locked="0" layoutInCell="1" allowOverlap="1" wp14:anchorId="6F3D34F7" wp14:editId="2010FCB8">
                <wp:simplePos x="0" y="0"/>
                <wp:positionH relativeFrom="column">
                  <wp:posOffset>4867910</wp:posOffset>
                </wp:positionH>
                <wp:positionV relativeFrom="paragraph">
                  <wp:posOffset>3766820</wp:posOffset>
                </wp:positionV>
                <wp:extent cx="2154555" cy="10096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4555"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E36FF" w14:textId="77777777" w:rsidR="00727996" w:rsidRDefault="00727996">
                            <w:r w:rsidRPr="003C7E82">
                              <w:t xml:space="preserve">This project has received funding from the European Union’s Horizon 2020 research and innovation programme under </w:t>
                            </w:r>
                            <w:r>
                              <w:t>Grant Agreement</w:t>
                            </w:r>
                            <w:r w:rsidRPr="003C7E82">
                              <w:t xml:space="preserve"> No 727388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F3D34F7" id="_x0000_t202" coordsize="21600,21600" o:spt="202" path="m,l,21600r21600,l21600,xe">
                <v:stroke joinstyle="miter"/>
                <v:path gradientshapeok="t" o:connecttype="rect"/>
              </v:shapetype>
              <v:shape id="Text Box 52" o:spid="_x0000_s1026" type="#_x0000_t202" style="position:absolute;left:0;text-align:left;margin-left:383.3pt;margin-top:296.6pt;width:169.65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" fillcolor="white [3201]" stroked="f" strokeweight=".5pt">
                <v:path arrowok="t"/>
                <v:textbox>
                  <w:txbxContent>
                    <w:p w14:paraId="36EE36FF" w14:textId="77777777" w:rsidR="00727996" w:rsidRDefault="00727996">
                      <w:r w:rsidRPr="003C7E82">
                        <w:t xml:space="preserve">This project has received funding from the European Union’s Horizon 2020 research and innovation programme under </w:t>
                      </w:r>
                      <w:r>
                        <w:t>Grant Agreement</w:t>
                      </w:r>
                      <w:r w:rsidRPr="003C7E82">
                        <w:t xml:space="preserve"> No 727388</w:t>
                      </w:r>
                      <w:r>
                        <w:t>.</w:t>
                      </w:r>
                    </w:p>
                  </w:txbxContent>
                </v:textbox>
              </v:shape>
            </w:pict>
          </mc:Fallback>
        </mc:AlternateContent>
      </w:r>
      <w:r>
        <w:rPr>
          <w:noProof/>
          <w:lang w:val="nl-NL" w:eastAsia="nl-NL"/>
        </w:rPr>
        <mc:AlternateContent>
          <mc:Choice Requires="wps">
            <w:drawing>
              <wp:anchor distT="0" distB="0" distL="114300" distR="114300" simplePos="0" relativeHeight="251665408" behindDoc="0" locked="0" layoutInCell="1" allowOverlap="1" wp14:anchorId="397F21BF" wp14:editId="530CC43C">
                <wp:simplePos x="0" y="0"/>
                <wp:positionH relativeFrom="column">
                  <wp:posOffset>151130</wp:posOffset>
                </wp:positionH>
                <wp:positionV relativeFrom="paragraph">
                  <wp:posOffset>3361690</wp:posOffset>
                </wp:positionV>
                <wp:extent cx="1547495" cy="1614170"/>
                <wp:effectExtent l="4763" t="14287" r="19367" b="38418"/>
                <wp:wrapNone/>
                <wp:docPr id="24" name="Hexago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47495" cy="1614170"/>
                        </a:xfrm>
                        <a:prstGeom prst="hexagon">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44FD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26" type="#_x0000_t9" style="position:absolute;margin-left:11.9pt;margin-top:264.7pt;width:121.85pt;height:127.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" fillcolor="white [3212]" strokecolor="white [3212]" strokeweight="1pt">
                <v:path arrowok="t"/>
              </v:shape>
            </w:pict>
          </mc:Fallback>
        </mc:AlternateContent>
      </w:r>
      <w:r w:rsidR="00B87530" w:rsidRPr="00BA7924">
        <w:rPr>
          <w:noProof/>
          <w:lang w:val="nl-NL" w:eastAsia="nl-NL"/>
        </w:rPr>
        <w:drawing>
          <wp:anchor distT="0" distB="0" distL="114300" distR="114300" simplePos="0" relativeHeight="251666432" behindDoc="0" locked="0" layoutInCell="1" allowOverlap="1" wp14:anchorId="2489433C" wp14:editId="40E50966">
            <wp:simplePos x="0" y="0"/>
            <wp:positionH relativeFrom="column">
              <wp:posOffset>3651250</wp:posOffset>
            </wp:positionH>
            <wp:positionV relativeFrom="paragraph">
              <wp:posOffset>4135120</wp:posOffset>
            </wp:positionV>
            <wp:extent cx="565150" cy="377825"/>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yellow_lo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150" cy="377825"/>
                    </a:xfrm>
                    <a:prstGeom prst="rect">
                      <a:avLst/>
                    </a:prstGeom>
                  </pic:spPr>
                </pic:pic>
              </a:graphicData>
            </a:graphic>
          </wp:anchor>
        </w:drawing>
      </w:r>
      <w:r>
        <w:rPr>
          <w:noProof/>
          <w:lang w:val="nl-NL" w:eastAsia="nl-NL"/>
        </w:rPr>
        <mc:AlternateContent>
          <mc:Choice Requires="wps">
            <w:drawing>
              <wp:anchor distT="0" distB="0" distL="114300" distR="114300" simplePos="0" relativeHeight="251664384" behindDoc="0" locked="0" layoutInCell="1" allowOverlap="1" wp14:anchorId="2DA6552A" wp14:editId="611DEE31">
                <wp:simplePos x="0" y="0"/>
                <wp:positionH relativeFrom="page">
                  <wp:posOffset>-472440</wp:posOffset>
                </wp:positionH>
                <wp:positionV relativeFrom="paragraph">
                  <wp:posOffset>3590925</wp:posOffset>
                </wp:positionV>
                <wp:extent cx="8298180" cy="1395095"/>
                <wp:effectExtent l="0" t="0" r="762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8180" cy="139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A1359" id="Rectangle 23" o:spid="_x0000_s1026" style="position:absolute;margin-left:-37.2pt;margin-top:282.75pt;width:653.4pt;height:109.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" fillcolor="white [3212]" stroked="f" strokeweight="1pt">
                <v:path arrowok="t"/>
                <w10:wrap anchorx="page"/>
              </v:rect>
            </w:pict>
          </mc:Fallback>
        </mc:AlternateContent>
      </w:r>
      <w:r w:rsidR="00B87530" w:rsidRPr="00BA7924">
        <w:rPr>
          <w:noProof/>
          <w:lang w:val="nl-NL" w:eastAsia="nl-NL"/>
        </w:rPr>
        <w:drawing>
          <wp:anchor distT="0" distB="0" distL="114300" distR="114300" simplePos="0" relativeHeight="251668480" behindDoc="1" locked="0" layoutInCell="1" allowOverlap="1" wp14:anchorId="5447C802" wp14:editId="60D0D861">
            <wp:simplePos x="0" y="0"/>
            <wp:positionH relativeFrom="page">
              <wp:posOffset>-183515</wp:posOffset>
            </wp:positionH>
            <wp:positionV relativeFrom="paragraph">
              <wp:posOffset>642620</wp:posOffset>
            </wp:positionV>
            <wp:extent cx="8761730" cy="4965700"/>
            <wp:effectExtent l="0" t="0" r="1270" b="0"/>
            <wp:wrapNone/>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9" cstate="print">
                      <a:extLst>
                        <a:ext uri="{28A0092B-C50C-407E-A947-70E740481C1C}">
                          <a14:useLocalDpi xmlns:a14="http://schemas.microsoft.com/office/drawing/2010/main" val="0"/>
                        </a:ext>
                      </a:extLst>
                    </a:blip>
                    <a:srcRect t="36048" r="14347" b="-788"/>
                    <a:stretch/>
                  </pic:blipFill>
                  <pic:spPr bwMode="auto">
                    <a:xfrm>
                      <a:off x="0" y="0"/>
                      <a:ext cx="8761730" cy="49657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B87530" w:rsidRPr="00BA7924">
        <w:rPr>
          <w:noProof/>
          <w:lang w:val="nl-NL" w:eastAsia="nl-NL"/>
        </w:rPr>
        <w:drawing>
          <wp:anchor distT="0" distB="0" distL="114300" distR="114300" simplePos="0" relativeHeight="251669504" behindDoc="0" locked="0" layoutInCell="1" allowOverlap="1" wp14:anchorId="4709F168" wp14:editId="637EF966">
            <wp:simplePos x="0" y="0"/>
            <wp:positionH relativeFrom="column">
              <wp:posOffset>276860</wp:posOffset>
            </wp:positionH>
            <wp:positionV relativeFrom="paragraph">
              <wp:posOffset>3595326</wp:posOffset>
            </wp:positionV>
            <wp:extent cx="2983832" cy="1365452"/>
            <wp:effectExtent l="0" t="0" r="762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3832" cy="1365452"/>
                    </a:xfrm>
                    <a:prstGeom prst="rect">
                      <a:avLst/>
                    </a:prstGeom>
                  </pic:spPr>
                </pic:pic>
              </a:graphicData>
            </a:graphic>
          </wp:anchor>
        </w:drawing>
      </w:r>
      <w:r w:rsidR="00A90A37" w:rsidRPr="00BA7924">
        <w:br w:type="page"/>
      </w:r>
    </w:p>
    <w:p w14:paraId="7AE95D54" w14:textId="77777777" w:rsidR="00B61187" w:rsidRPr="00BA7924" w:rsidRDefault="00B61187" w:rsidP="001300E1">
      <w:pPr>
        <w:sectPr w:rsidR="00B61187" w:rsidRPr="00BA7924" w:rsidSect="00A90A37">
          <w:footerReference w:type="default" r:id="rId11"/>
          <w:type w:val="continuous"/>
          <w:pgSz w:w="11906" w:h="16838"/>
          <w:pgMar w:top="567" w:right="284" w:bottom="249" w:left="284" w:header="709" w:footer="709" w:gutter="0"/>
          <w:cols w:space="708"/>
          <w:titlePg/>
          <w:docGrid w:linePitch="360"/>
        </w:sectPr>
      </w:pPr>
    </w:p>
    <w:p w14:paraId="65AE5646" w14:textId="77777777" w:rsidR="00F003BE" w:rsidRPr="00BA7924" w:rsidRDefault="00455158" w:rsidP="002873B2">
      <w:pPr>
        <w:pStyle w:val="Titrepages2et3"/>
      </w:pPr>
      <w:r>
        <w:lastRenderedPageBreak/>
        <w:t>PLAID</w:t>
      </w:r>
      <w:r w:rsidR="00941180" w:rsidRPr="00BA7924">
        <w:t xml:space="preserve"> PARTNERS</w:t>
      </w:r>
    </w:p>
    <w:p w14:paraId="6C30B7E2" w14:textId="77777777" w:rsidR="002873B2" w:rsidRPr="00BA7924" w:rsidRDefault="002873B2" w:rsidP="007D0D89"/>
    <w:p w14:paraId="240B4DFE" w14:textId="77777777" w:rsidR="00FE6746" w:rsidRPr="00BA7924" w:rsidRDefault="00FE6746" w:rsidP="007D0D89"/>
    <w:p w14:paraId="60BBCA89" w14:textId="77777777" w:rsidR="007D0D89" w:rsidRPr="00BA7924" w:rsidRDefault="007D0D89" w:rsidP="007D0D89"/>
    <w:p w14:paraId="1F55CBA1" w14:textId="77777777" w:rsidR="007D0D89" w:rsidRPr="00BA7924" w:rsidRDefault="007D0D89" w:rsidP="007D0D89"/>
    <w:tbl>
      <w:tblPr>
        <w:tblStyle w:val="TableGrid"/>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889"/>
        <w:gridCol w:w="1946"/>
      </w:tblGrid>
      <w:tr w:rsidR="003C288D" w:rsidRPr="00BA7924" w14:paraId="0CE3A3FA" w14:textId="77777777" w:rsidTr="00DC2F36">
        <w:tc>
          <w:tcPr>
            <w:tcW w:w="2943" w:type="dxa"/>
            <w:vAlign w:val="center"/>
          </w:tcPr>
          <w:p w14:paraId="39719B82"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532C105D" wp14:editId="5C7C926E">
                  <wp:extent cx="895350" cy="952500"/>
                  <wp:effectExtent l="0" t="0" r="0" b="0"/>
                  <wp:docPr id="29" name="Image 29" descr="http://www.plaid-h2020.eu/sites/www.plaid-h2020.eu/files/styles/thumbnail/public/logos/LogoAdvisoryService.jpg?itok=I4li3kt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id-h2020.eu/sites/www.plaid-h2020.eu/files/styles/thumbnail/public/logos/LogoAdvisoryService.jpg?itok=I4li3kt3">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p>
          <w:p w14:paraId="68002D1F" w14:textId="77777777" w:rsidR="003C288D" w:rsidRDefault="003C288D" w:rsidP="00330ADD">
            <w:pPr>
              <w:spacing w:before="120"/>
              <w:jc w:val="center"/>
              <w:rPr>
                <w:sz w:val="18"/>
                <w:szCs w:val="18"/>
              </w:rPr>
            </w:pPr>
            <w:r w:rsidRPr="00704948">
              <w:rPr>
                <w:sz w:val="18"/>
                <w:szCs w:val="18"/>
              </w:rPr>
              <w:t>Advisory Service Croatia ASC</w:t>
            </w:r>
          </w:p>
          <w:p w14:paraId="566790A8" w14:textId="77777777" w:rsidR="00DC7F1E" w:rsidRPr="00704948" w:rsidRDefault="00DC7F1E" w:rsidP="00330ADD">
            <w:pPr>
              <w:spacing w:before="120"/>
              <w:jc w:val="center"/>
              <w:rPr>
                <w:sz w:val="18"/>
                <w:szCs w:val="18"/>
              </w:rPr>
            </w:pPr>
          </w:p>
        </w:tc>
        <w:tc>
          <w:tcPr>
            <w:tcW w:w="2977" w:type="dxa"/>
            <w:vAlign w:val="center"/>
          </w:tcPr>
          <w:p w14:paraId="5E257357"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320A6D37" wp14:editId="550C95FF">
                  <wp:extent cx="952500" cy="466725"/>
                  <wp:effectExtent l="0" t="0" r="0" b="9525"/>
                  <wp:docPr id="33" name="Image 33" descr="ARVALIS Institut du Vegetal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VALIS Institut du Vegetal imag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14:paraId="5DC6C98A" w14:textId="77777777" w:rsidR="003C288D" w:rsidRPr="00704948" w:rsidRDefault="003C288D" w:rsidP="00330ADD">
            <w:pPr>
              <w:spacing w:before="120"/>
              <w:jc w:val="center"/>
              <w:rPr>
                <w:sz w:val="18"/>
                <w:szCs w:val="18"/>
              </w:rPr>
            </w:pPr>
            <w:r w:rsidRPr="00704948">
              <w:rPr>
                <w:sz w:val="18"/>
                <w:szCs w:val="18"/>
              </w:rPr>
              <w:t xml:space="preserve">ARVALIS </w:t>
            </w:r>
            <w:proofErr w:type="spellStart"/>
            <w:r w:rsidRPr="00704948">
              <w:rPr>
                <w:sz w:val="18"/>
                <w:szCs w:val="18"/>
              </w:rPr>
              <w:t>Institut</w:t>
            </w:r>
            <w:proofErr w:type="spellEnd"/>
            <w:r w:rsidRPr="00704948">
              <w:rPr>
                <w:sz w:val="18"/>
                <w:szCs w:val="18"/>
              </w:rPr>
              <w:t xml:space="preserve"> du </w:t>
            </w:r>
            <w:proofErr w:type="spellStart"/>
            <w:r w:rsidRPr="00704948">
              <w:rPr>
                <w:sz w:val="18"/>
                <w:szCs w:val="18"/>
              </w:rPr>
              <w:t>Végétal</w:t>
            </w:r>
            <w:proofErr w:type="spellEnd"/>
          </w:p>
        </w:tc>
        <w:tc>
          <w:tcPr>
            <w:tcW w:w="2835" w:type="dxa"/>
            <w:gridSpan w:val="2"/>
            <w:vAlign w:val="center"/>
          </w:tcPr>
          <w:p w14:paraId="2E2E936B"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5EE32842" wp14:editId="4B8C56E6">
                  <wp:extent cx="952500" cy="495300"/>
                  <wp:effectExtent l="0" t="0" r="0" b="0"/>
                  <wp:docPr id="34" name="Image 34" descr="Association de Coordination Technique Agricole ACTA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de Coordination Technique Agricole ACTA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14:paraId="4BDA3302" w14:textId="77777777" w:rsidR="003C288D" w:rsidRPr="00704948" w:rsidRDefault="003C288D" w:rsidP="00330ADD">
            <w:pPr>
              <w:spacing w:before="120"/>
              <w:jc w:val="center"/>
              <w:rPr>
                <w:sz w:val="18"/>
                <w:szCs w:val="18"/>
              </w:rPr>
            </w:pPr>
            <w:r w:rsidRPr="00704948">
              <w:rPr>
                <w:sz w:val="18"/>
                <w:szCs w:val="18"/>
              </w:rPr>
              <w:t xml:space="preserve">Association de Coordination Technique </w:t>
            </w:r>
            <w:proofErr w:type="spellStart"/>
            <w:r w:rsidRPr="00704948">
              <w:rPr>
                <w:sz w:val="18"/>
                <w:szCs w:val="18"/>
              </w:rPr>
              <w:t>Agricole</w:t>
            </w:r>
            <w:proofErr w:type="spellEnd"/>
            <w:r w:rsidRPr="00704948">
              <w:rPr>
                <w:sz w:val="18"/>
                <w:szCs w:val="18"/>
              </w:rPr>
              <w:t xml:space="preserve"> ACTA</w:t>
            </w:r>
          </w:p>
        </w:tc>
      </w:tr>
      <w:tr w:rsidR="003C288D" w:rsidRPr="00BA7924" w14:paraId="24D6CA26" w14:textId="77777777" w:rsidTr="00DC2F36">
        <w:tc>
          <w:tcPr>
            <w:tcW w:w="2943" w:type="dxa"/>
            <w:vAlign w:val="center"/>
          </w:tcPr>
          <w:p w14:paraId="141675E8" w14:textId="6F4C28E9" w:rsidR="003C288D" w:rsidRPr="00704948" w:rsidRDefault="00E4494D" w:rsidP="00330ADD">
            <w:pPr>
              <w:jc w:val="center"/>
              <w:rPr>
                <w:sz w:val="18"/>
                <w:szCs w:val="18"/>
              </w:rPr>
            </w:pPr>
            <w:r>
              <w:rPr>
                <w:noProof/>
                <w:lang w:val="nl-NL" w:eastAsia="nl-NL"/>
              </w:rPr>
              <w:drawing>
                <wp:inline distT="0" distB="0" distL="0" distR="0" wp14:anchorId="57CA5879" wp14:editId="40AFAB7E">
                  <wp:extent cx="1248516" cy="3581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3406" r="66791" b="69659"/>
                          <a:stretch/>
                        </pic:blipFill>
                        <pic:spPr bwMode="auto">
                          <a:xfrm>
                            <a:off x="0" y="0"/>
                            <a:ext cx="1256630" cy="360467"/>
                          </a:xfrm>
                          <a:prstGeom prst="rect">
                            <a:avLst/>
                          </a:prstGeom>
                          <a:ln>
                            <a:noFill/>
                          </a:ln>
                          <a:extLst>
                            <a:ext uri="{53640926-AAD7-44D8-BBD7-CCE9431645EC}">
                              <a14:shadowObscured xmlns:a14="http://schemas.microsoft.com/office/drawing/2010/main"/>
                            </a:ext>
                          </a:extLst>
                        </pic:spPr>
                      </pic:pic>
                    </a:graphicData>
                  </a:graphic>
                </wp:inline>
              </w:drawing>
            </w:r>
          </w:p>
          <w:p w14:paraId="1D66DC19" w14:textId="77777777" w:rsidR="003C288D" w:rsidRDefault="00E4494D" w:rsidP="00330ADD">
            <w:pPr>
              <w:spacing w:before="120"/>
              <w:jc w:val="center"/>
              <w:rPr>
                <w:sz w:val="18"/>
                <w:szCs w:val="18"/>
              </w:rPr>
            </w:pPr>
            <w:r>
              <w:rPr>
                <w:sz w:val="18"/>
                <w:szCs w:val="18"/>
              </w:rPr>
              <w:t>Institute</w:t>
            </w:r>
            <w:r w:rsidR="003C288D" w:rsidRPr="00704948">
              <w:rPr>
                <w:sz w:val="18"/>
                <w:szCs w:val="18"/>
              </w:rPr>
              <w:t xml:space="preserve"> for Rural </w:t>
            </w:r>
            <w:r>
              <w:rPr>
                <w:sz w:val="18"/>
                <w:szCs w:val="18"/>
              </w:rPr>
              <w:t xml:space="preserve">and Regional </w:t>
            </w:r>
            <w:r w:rsidR="003C288D" w:rsidRPr="00704948">
              <w:rPr>
                <w:sz w:val="18"/>
                <w:szCs w:val="18"/>
              </w:rPr>
              <w:t>Research</w:t>
            </w:r>
          </w:p>
          <w:p w14:paraId="3CB5EEB8" w14:textId="75B41001" w:rsidR="00DC7F1E" w:rsidRPr="00704948" w:rsidRDefault="00DC7F1E" w:rsidP="00330ADD">
            <w:pPr>
              <w:spacing w:before="120"/>
              <w:jc w:val="center"/>
              <w:rPr>
                <w:sz w:val="18"/>
                <w:szCs w:val="18"/>
              </w:rPr>
            </w:pPr>
          </w:p>
        </w:tc>
        <w:tc>
          <w:tcPr>
            <w:tcW w:w="2977" w:type="dxa"/>
            <w:vAlign w:val="center"/>
          </w:tcPr>
          <w:p w14:paraId="2A93CD7B"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2DB04EEA" wp14:editId="5FD03575">
                  <wp:extent cx="838200" cy="952500"/>
                  <wp:effectExtent l="0" t="0" r="0" b="0"/>
                  <wp:docPr id="36" name="Image 36" descr="Chambers of Agriculture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s of Agriculture imag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p w14:paraId="69CFEC1B" w14:textId="77777777" w:rsidR="003C288D" w:rsidRDefault="003C288D" w:rsidP="00330ADD">
            <w:pPr>
              <w:spacing w:before="120"/>
              <w:jc w:val="center"/>
              <w:rPr>
                <w:sz w:val="18"/>
                <w:szCs w:val="18"/>
              </w:rPr>
            </w:pPr>
            <w:r w:rsidRPr="00704948">
              <w:rPr>
                <w:sz w:val="18"/>
                <w:szCs w:val="18"/>
              </w:rPr>
              <w:t>Chambers of Agriculture</w:t>
            </w:r>
          </w:p>
          <w:p w14:paraId="033EA9D9" w14:textId="77777777" w:rsidR="00DC7F1E" w:rsidRPr="00704948" w:rsidRDefault="00DC7F1E" w:rsidP="00330ADD">
            <w:pPr>
              <w:spacing w:before="120"/>
              <w:jc w:val="center"/>
              <w:rPr>
                <w:sz w:val="18"/>
                <w:szCs w:val="18"/>
              </w:rPr>
            </w:pPr>
          </w:p>
        </w:tc>
        <w:tc>
          <w:tcPr>
            <w:tcW w:w="2835" w:type="dxa"/>
            <w:gridSpan w:val="2"/>
            <w:vAlign w:val="center"/>
          </w:tcPr>
          <w:p w14:paraId="1606AC39"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519FAA29" wp14:editId="754FCCDE">
                  <wp:extent cx="952500" cy="523875"/>
                  <wp:effectExtent l="0" t="0" r="0" b="9525"/>
                  <wp:docPr id="37" name="Image 37" descr="Delphy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y imag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inline>
              </w:drawing>
            </w:r>
          </w:p>
          <w:p w14:paraId="1909B7A4" w14:textId="77777777" w:rsidR="003C288D" w:rsidRPr="00704948" w:rsidRDefault="003C288D" w:rsidP="00330ADD">
            <w:pPr>
              <w:spacing w:before="120"/>
              <w:jc w:val="center"/>
              <w:rPr>
                <w:sz w:val="18"/>
                <w:szCs w:val="18"/>
              </w:rPr>
            </w:pPr>
            <w:proofErr w:type="spellStart"/>
            <w:r w:rsidRPr="00704948">
              <w:rPr>
                <w:sz w:val="18"/>
                <w:szCs w:val="18"/>
              </w:rPr>
              <w:t>Delphy</w:t>
            </w:r>
            <w:proofErr w:type="spellEnd"/>
          </w:p>
        </w:tc>
      </w:tr>
      <w:tr w:rsidR="003C288D" w:rsidRPr="00BA7924" w14:paraId="150D6CA3" w14:textId="77777777" w:rsidTr="00DC2F36">
        <w:tc>
          <w:tcPr>
            <w:tcW w:w="2943" w:type="dxa"/>
            <w:vAlign w:val="center"/>
          </w:tcPr>
          <w:p w14:paraId="5F15D6CA"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11736905" wp14:editId="1390AEC6">
                  <wp:extent cx="952500" cy="95250"/>
                  <wp:effectExtent l="0" t="0" r="0" b="0"/>
                  <wp:docPr id="38" name="Image 38" descr="http://www.plaid-h2020.eu/sites/www.plaid-h2020.eu/files/styles/thumbnail/public/logos/EUFRAS_Logo_Long_7stars_bigger_europe.jpg?itok=_oilXHt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id-h2020.eu/sites/www.plaid-h2020.eu/files/styles/thumbnail/public/logos/EUFRAS_Logo_Long_7stars_bigger_europe.jpg?itok=_oilXHtY">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p w14:paraId="68A1AC96" w14:textId="77777777" w:rsidR="003C288D" w:rsidRDefault="003C288D" w:rsidP="00330ADD">
            <w:pPr>
              <w:spacing w:before="120"/>
              <w:jc w:val="center"/>
              <w:rPr>
                <w:sz w:val="18"/>
                <w:szCs w:val="18"/>
              </w:rPr>
            </w:pPr>
            <w:r w:rsidRPr="00704948">
              <w:rPr>
                <w:sz w:val="18"/>
                <w:szCs w:val="18"/>
              </w:rPr>
              <w:t>European Forum for Agricultural and Rural Advisory Services EUFRAS</w:t>
            </w:r>
          </w:p>
          <w:p w14:paraId="0E166A40" w14:textId="77777777" w:rsidR="00DC7F1E" w:rsidRDefault="00DC7F1E" w:rsidP="00330ADD">
            <w:pPr>
              <w:spacing w:before="120"/>
              <w:jc w:val="center"/>
              <w:rPr>
                <w:sz w:val="18"/>
                <w:szCs w:val="18"/>
              </w:rPr>
            </w:pPr>
          </w:p>
          <w:p w14:paraId="63DDEC0E" w14:textId="77777777" w:rsidR="00DC7F1E" w:rsidRPr="00704948" w:rsidRDefault="00DC7F1E" w:rsidP="00330ADD">
            <w:pPr>
              <w:spacing w:before="120"/>
              <w:jc w:val="center"/>
              <w:rPr>
                <w:sz w:val="18"/>
                <w:szCs w:val="18"/>
              </w:rPr>
            </w:pPr>
          </w:p>
        </w:tc>
        <w:tc>
          <w:tcPr>
            <w:tcW w:w="2977" w:type="dxa"/>
            <w:vAlign w:val="center"/>
          </w:tcPr>
          <w:p w14:paraId="53B5CBC5"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308DA01F" wp14:editId="444495F6">
                  <wp:extent cx="952500" cy="180975"/>
                  <wp:effectExtent l="0" t="0" r="0" b="9525"/>
                  <wp:docPr id="39" name="Image 39" descr="Innovatiesteunpunt ISP">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steunpunt ISP">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05739FC" w14:textId="77777777" w:rsidR="003C288D" w:rsidRPr="00704948" w:rsidRDefault="003C288D" w:rsidP="00330ADD">
            <w:pPr>
              <w:spacing w:before="120"/>
              <w:jc w:val="center"/>
              <w:rPr>
                <w:sz w:val="18"/>
                <w:szCs w:val="18"/>
              </w:rPr>
            </w:pPr>
            <w:proofErr w:type="spellStart"/>
            <w:r w:rsidRPr="00704948">
              <w:rPr>
                <w:sz w:val="18"/>
                <w:szCs w:val="18"/>
              </w:rPr>
              <w:t>Innovatiesteunpunt</w:t>
            </w:r>
            <w:proofErr w:type="spellEnd"/>
            <w:r w:rsidRPr="00704948">
              <w:rPr>
                <w:sz w:val="18"/>
                <w:szCs w:val="18"/>
              </w:rPr>
              <w:t xml:space="preserve"> ISP</w:t>
            </w:r>
          </w:p>
        </w:tc>
        <w:tc>
          <w:tcPr>
            <w:tcW w:w="2835" w:type="dxa"/>
            <w:gridSpan w:val="2"/>
            <w:vAlign w:val="center"/>
          </w:tcPr>
          <w:p w14:paraId="2D581DDD" w14:textId="77777777" w:rsidR="003C288D" w:rsidRPr="00704948" w:rsidRDefault="003C288D" w:rsidP="00330ADD">
            <w:pPr>
              <w:jc w:val="center"/>
              <w:rPr>
                <w:sz w:val="18"/>
                <w:szCs w:val="18"/>
              </w:rPr>
            </w:pPr>
            <w:r w:rsidRPr="00704948">
              <w:rPr>
                <w:noProof/>
                <w:sz w:val="18"/>
                <w:szCs w:val="18"/>
                <w:lang w:val="nl-NL" w:eastAsia="nl-NL"/>
              </w:rPr>
              <w:drawing>
                <wp:inline distT="0" distB="0" distL="0" distR="0" wp14:anchorId="1639C9E6" wp14:editId="420333A1">
                  <wp:extent cx="904689" cy="62939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IDELE RV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2255" cy="634655"/>
                          </a:xfrm>
                          <a:prstGeom prst="rect">
                            <a:avLst/>
                          </a:prstGeom>
                        </pic:spPr>
                      </pic:pic>
                    </a:graphicData>
                  </a:graphic>
                </wp:inline>
              </w:drawing>
            </w:r>
          </w:p>
          <w:p w14:paraId="287E6C4C" w14:textId="77777777" w:rsidR="003C288D" w:rsidRPr="00704948" w:rsidRDefault="003C288D" w:rsidP="00330ADD">
            <w:pPr>
              <w:spacing w:before="120"/>
              <w:jc w:val="center"/>
              <w:rPr>
                <w:sz w:val="18"/>
                <w:szCs w:val="18"/>
              </w:rPr>
            </w:pPr>
            <w:proofErr w:type="spellStart"/>
            <w:r w:rsidRPr="00704948">
              <w:rPr>
                <w:sz w:val="18"/>
                <w:szCs w:val="18"/>
              </w:rPr>
              <w:t>Institut</w:t>
            </w:r>
            <w:proofErr w:type="spellEnd"/>
            <w:r w:rsidRPr="00704948">
              <w:rPr>
                <w:sz w:val="18"/>
                <w:szCs w:val="18"/>
              </w:rPr>
              <w:t xml:space="preserve"> de </w:t>
            </w:r>
            <w:proofErr w:type="spellStart"/>
            <w:r w:rsidRPr="00704948">
              <w:rPr>
                <w:sz w:val="18"/>
                <w:szCs w:val="18"/>
              </w:rPr>
              <w:t>l’Elevage</w:t>
            </w:r>
            <w:proofErr w:type="spellEnd"/>
            <w:r w:rsidRPr="00704948">
              <w:rPr>
                <w:sz w:val="18"/>
                <w:szCs w:val="18"/>
              </w:rPr>
              <w:t xml:space="preserve"> – </w:t>
            </w:r>
            <w:proofErr w:type="spellStart"/>
            <w:r w:rsidRPr="00704948">
              <w:rPr>
                <w:sz w:val="18"/>
                <w:szCs w:val="18"/>
              </w:rPr>
              <w:t>Idele</w:t>
            </w:r>
            <w:proofErr w:type="spellEnd"/>
          </w:p>
        </w:tc>
      </w:tr>
      <w:tr w:rsidR="003C288D" w:rsidRPr="00BA7924" w14:paraId="7C03DB29" w14:textId="77777777" w:rsidTr="00DC2F36">
        <w:tc>
          <w:tcPr>
            <w:tcW w:w="2943" w:type="dxa"/>
            <w:vAlign w:val="center"/>
          </w:tcPr>
          <w:p w14:paraId="3F0D7890"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0FE06E60" wp14:editId="2FF705E9">
                  <wp:extent cx="952500" cy="180975"/>
                  <wp:effectExtent l="0" t="0" r="0" b="9525"/>
                  <wp:docPr id="41" name="Image 41" descr="Instituto Navarro De Tecnologias E Infraestructuras Agrolimentarias INTIA imag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Navarro De Tecnologias E Infraestructuras Agrolimentarias INTIA image">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2D713DE" w14:textId="77777777" w:rsidR="003C288D" w:rsidRPr="00704948" w:rsidRDefault="004D6701" w:rsidP="00330ADD">
            <w:pPr>
              <w:spacing w:before="120"/>
              <w:jc w:val="center"/>
              <w:rPr>
                <w:sz w:val="18"/>
                <w:szCs w:val="18"/>
                <w:lang w:val="es-ES"/>
              </w:rPr>
            </w:pPr>
            <w:r w:rsidRPr="00704948">
              <w:rPr>
                <w:sz w:val="18"/>
                <w:szCs w:val="18"/>
                <w:lang w:val="es-ES"/>
              </w:rPr>
              <w:t>Instituto Navarro De Tecnologí</w:t>
            </w:r>
            <w:r w:rsidR="003C288D" w:rsidRPr="00704948">
              <w:rPr>
                <w:sz w:val="18"/>
                <w:szCs w:val="18"/>
                <w:lang w:val="es-ES"/>
              </w:rPr>
              <w:t xml:space="preserve">as E Infraestructuras </w:t>
            </w:r>
            <w:proofErr w:type="spellStart"/>
            <w:r w:rsidR="003C288D" w:rsidRPr="00704948">
              <w:rPr>
                <w:sz w:val="18"/>
                <w:szCs w:val="18"/>
                <w:lang w:val="es-ES"/>
              </w:rPr>
              <w:t>Agrolimentarias</w:t>
            </w:r>
            <w:proofErr w:type="spellEnd"/>
          </w:p>
        </w:tc>
        <w:tc>
          <w:tcPr>
            <w:tcW w:w="2977" w:type="dxa"/>
            <w:vAlign w:val="center"/>
          </w:tcPr>
          <w:p w14:paraId="1021E02D"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32AA757E" wp14:editId="506A1EF1">
                  <wp:extent cx="952500" cy="485775"/>
                  <wp:effectExtent l="0" t="0" r="0" b="9525"/>
                  <wp:docPr id="42" name="Image 42" descr="http://www.plaid-h2020.eu/sites/www.plaid-h2020.eu/files/styles/thumbnail/public/logos/LEAF_LOGO_with_text.jpg?itok=IwCrneqk">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id-h2020.eu/sites/www.plaid-h2020.eu/files/styles/thumbnail/public/logos/LEAF_LOGO_with_text.jpg?itok=IwCrneqk">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14:paraId="7EA1DE7C" w14:textId="0327D313" w:rsidR="003C288D" w:rsidRPr="00704948" w:rsidRDefault="003C288D" w:rsidP="00330ADD">
            <w:pPr>
              <w:spacing w:before="120"/>
              <w:jc w:val="center"/>
              <w:rPr>
                <w:sz w:val="18"/>
                <w:szCs w:val="18"/>
              </w:rPr>
            </w:pPr>
            <w:r w:rsidRPr="00704948">
              <w:rPr>
                <w:sz w:val="18"/>
                <w:szCs w:val="18"/>
              </w:rPr>
              <w:t xml:space="preserve">Linking Environment </w:t>
            </w:r>
            <w:r w:rsidR="005536D2">
              <w:rPr>
                <w:sz w:val="18"/>
                <w:szCs w:val="18"/>
              </w:rPr>
              <w:t>a</w:t>
            </w:r>
            <w:r w:rsidRPr="00704948">
              <w:rPr>
                <w:sz w:val="18"/>
                <w:szCs w:val="18"/>
              </w:rPr>
              <w:t>nd Farming LEAF</w:t>
            </w:r>
          </w:p>
        </w:tc>
        <w:tc>
          <w:tcPr>
            <w:tcW w:w="2835" w:type="dxa"/>
            <w:gridSpan w:val="2"/>
            <w:vAlign w:val="center"/>
          </w:tcPr>
          <w:p w14:paraId="22E13E79"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1231D7EC" wp14:editId="1D354071">
                  <wp:extent cx="952500" cy="952500"/>
                  <wp:effectExtent l="0" t="0" r="0" b="0"/>
                  <wp:docPr id="43" name="Image 43" descr="National Agricultural Advisory Servic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gricultural Advisory Servic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6267283" w14:textId="77777777" w:rsidR="003C288D" w:rsidRPr="00704948" w:rsidRDefault="003C288D" w:rsidP="00330ADD">
            <w:pPr>
              <w:spacing w:before="120"/>
              <w:jc w:val="center"/>
              <w:rPr>
                <w:sz w:val="18"/>
                <w:szCs w:val="18"/>
              </w:rPr>
            </w:pPr>
            <w:r w:rsidRPr="00704948">
              <w:rPr>
                <w:sz w:val="18"/>
                <w:szCs w:val="18"/>
              </w:rPr>
              <w:t>National Agricultural Advisory Service</w:t>
            </w:r>
          </w:p>
        </w:tc>
      </w:tr>
      <w:tr w:rsidR="003C288D" w:rsidRPr="00BA7924" w14:paraId="2C11A9DF" w14:textId="77777777" w:rsidTr="00DC2F36">
        <w:tc>
          <w:tcPr>
            <w:tcW w:w="2943" w:type="dxa"/>
            <w:vAlign w:val="center"/>
          </w:tcPr>
          <w:p w14:paraId="3AFBB05A"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1EF60260" wp14:editId="5EC5CFC0">
                  <wp:extent cx="952500" cy="333375"/>
                  <wp:effectExtent l="0" t="0" r="0" b="9525"/>
                  <wp:docPr id="44" name="Image 44" descr="Nodibinajums Baltic Studies Centre BSC ima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ibinajums Baltic Studies Centre BSC image">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14:paraId="0CF6D173" w14:textId="77777777" w:rsidR="003C288D" w:rsidRDefault="003C288D" w:rsidP="00330ADD">
            <w:pPr>
              <w:spacing w:before="120"/>
              <w:jc w:val="center"/>
              <w:rPr>
                <w:sz w:val="18"/>
                <w:szCs w:val="18"/>
              </w:rPr>
            </w:pPr>
            <w:proofErr w:type="spellStart"/>
            <w:r w:rsidRPr="00704948">
              <w:rPr>
                <w:sz w:val="18"/>
                <w:szCs w:val="18"/>
              </w:rPr>
              <w:t>Nodibinajums</w:t>
            </w:r>
            <w:proofErr w:type="spellEnd"/>
            <w:r w:rsidRPr="00704948">
              <w:rPr>
                <w:sz w:val="18"/>
                <w:szCs w:val="18"/>
              </w:rPr>
              <w:t xml:space="preserve"> Baltic Studies Centre </w:t>
            </w:r>
            <w:r w:rsidR="005536D2">
              <w:rPr>
                <w:sz w:val="18"/>
                <w:szCs w:val="18"/>
              </w:rPr>
              <w:t>(</w:t>
            </w:r>
            <w:r w:rsidRPr="00704948">
              <w:rPr>
                <w:sz w:val="18"/>
                <w:szCs w:val="18"/>
              </w:rPr>
              <w:t>BSC</w:t>
            </w:r>
            <w:r w:rsidR="005536D2">
              <w:rPr>
                <w:sz w:val="18"/>
                <w:szCs w:val="18"/>
              </w:rPr>
              <w:t>)</w:t>
            </w:r>
          </w:p>
          <w:p w14:paraId="73CDE517" w14:textId="77777777" w:rsidR="00DC7F1E" w:rsidRDefault="00DC7F1E" w:rsidP="00330ADD">
            <w:pPr>
              <w:spacing w:before="120"/>
              <w:jc w:val="center"/>
              <w:rPr>
                <w:sz w:val="18"/>
                <w:szCs w:val="18"/>
              </w:rPr>
            </w:pPr>
          </w:p>
          <w:p w14:paraId="64A93B4B" w14:textId="77777777" w:rsidR="00DC7F1E" w:rsidRPr="00704948" w:rsidRDefault="00DC7F1E" w:rsidP="00330ADD">
            <w:pPr>
              <w:spacing w:before="120"/>
              <w:jc w:val="center"/>
              <w:rPr>
                <w:sz w:val="18"/>
                <w:szCs w:val="18"/>
              </w:rPr>
            </w:pPr>
          </w:p>
        </w:tc>
        <w:tc>
          <w:tcPr>
            <w:tcW w:w="2977" w:type="dxa"/>
            <w:vAlign w:val="center"/>
          </w:tcPr>
          <w:p w14:paraId="4B549AD7"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65BFDF66" wp14:editId="0CEA466B">
                  <wp:extent cx="952500" cy="619125"/>
                  <wp:effectExtent l="0" t="0" r="0" b="9525"/>
                  <wp:docPr id="45" name="Image 45" descr="Research Institute of Organic Agriculture (FIB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earch Institute of Organic Agriculture (FIBL)">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p>
          <w:p w14:paraId="07C507D8" w14:textId="77777777" w:rsidR="003C288D" w:rsidRPr="00704948" w:rsidRDefault="003C288D" w:rsidP="00330ADD">
            <w:pPr>
              <w:spacing w:before="120"/>
              <w:jc w:val="center"/>
              <w:rPr>
                <w:sz w:val="18"/>
                <w:szCs w:val="18"/>
              </w:rPr>
            </w:pPr>
            <w:r w:rsidRPr="00704948">
              <w:rPr>
                <w:sz w:val="18"/>
                <w:szCs w:val="18"/>
              </w:rPr>
              <w:t>Research Institute of Organic Agriculture (FIBL)</w:t>
            </w:r>
          </w:p>
        </w:tc>
        <w:tc>
          <w:tcPr>
            <w:tcW w:w="2835" w:type="dxa"/>
            <w:gridSpan w:val="2"/>
            <w:vAlign w:val="center"/>
          </w:tcPr>
          <w:p w14:paraId="2CCAA5DD" w14:textId="77777777" w:rsidR="003C288D" w:rsidRPr="00704948" w:rsidRDefault="00787EDA" w:rsidP="00330ADD">
            <w:pPr>
              <w:jc w:val="center"/>
              <w:rPr>
                <w:sz w:val="18"/>
                <w:szCs w:val="18"/>
              </w:rPr>
            </w:pPr>
            <w:r w:rsidRPr="00704948">
              <w:rPr>
                <w:noProof/>
                <w:sz w:val="18"/>
                <w:szCs w:val="18"/>
                <w:lang w:val="nl-NL" w:eastAsia="nl-NL"/>
              </w:rPr>
              <w:drawing>
                <wp:inline distT="0" distB="0" distL="0" distR="0" wp14:anchorId="129C1BBD" wp14:editId="09E0E33A">
                  <wp:extent cx="1657350" cy="4000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38">
                            <a:extLst>
                              <a:ext uri="{28A0092B-C50C-407E-A947-70E740481C1C}">
                                <a14:useLocalDpi xmlns:a14="http://schemas.microsoft.com/office/drawing/2010/main" val="0"/>
                              </a:ext>
                            </a:extLst>
                          </a:blip>
                          <a:srcRect l="4446" t="20335" r="70979" b="71722"/>
                          <a:stretch>
                            <a:fillRect/>
                          </a:stretch>
                        </pic:blipFill>
                        <pic:spPr bwMode="auto">
                          <a:xfrm>
                            <a:off x="0" y="0"/>
                            <a:ext cx="1657350" cy="400050"/>
                          </a:xfrm>
                          <a:prstGeom prst="rect">
                            <a:avLst/>
                          </a:prstGeom>
                          <a:noFill/>
                          <a:ln>
                            <a:noFill/>
                          </a:ln>
                        </pic:spPr>
                      </pic:pic>
                    </a:graphicData>
                  </a:graphic>
                </wp:inline>
              </w:drawing>
            </w:r>
          </w:p>
          <w:p w14:paraId="7549D231" w14:textId="77777777" w:rsidR="003C288D" w:rsidRPr="00704948" w:rsidRDefault="003C288D" w:rsidP="00330ADD">
            <w:pPr>
              <w:spacing w:before="120"/>
              <w:jc w:val="center"/>
              <w:rPr>
                <w:sz w:val="18"/>
                <w:szCs w:val="18"/>
              </w:rPr>
            </w:pPr>
            <w:proofErr w:type="spellStart"/>
            <w:r w:rsidRPr="00704948">
              <w:rPr>
                <w:sz w:val="18"/>
                <w:szCs w:val="18"/>
              </w:rPr>
              <w:t>Stichting</w:t>
            </w:r>
            <w:proofErr w:type="spellEnd"/>
            <w:r w:rsidR="00787EDA" w:rsidRPr="00704948">
              <w:rPr>
                <w:sz w:val="18"/>
                <w:szCs w:val="18"/>
              </w:rPr>
              <w:t xml:space="preserve"> </w:t>
            </w:r>
            <w:r w:rsidRPr="00704948">
              <w:rPr>
                <w:sz w:val="18"/>
                <w:szCs w:val="18"/>
              </w:rPr>
              <w:t>Wageningen</w:t>
            </w:r>
            <w:r w:rsidR="00787EDA" w:rsidRPr="00704948">
              <w:rPr>
                <w:sz w:val="18"/>
                <w:szCs w:val="18"/>
              </w:rPr>
              <w:t xml:space="preserve"> Research</w:t>
            </w:r>
          </w:p>
        </w:tc>
      </w:tr>
      <w:tr w:rsidR="003C288D" w:rsidRPr="005536D2" w14:paraId="3F347A90" w14:textId="77777777" w:rsidTr="00DC2F36">
        <w:trPr>
          <w:gridAfter w:val="1"/>
          <w:wAfter w:w="1946" w:type="dxa"/>
        </w:trPr>
        <w:tc>
          <w:tcPr>
            <w:tcW w:w="2943" w:type="dxa"/>
            <w:vAlign w:val="center"/>
          </w:tcPr>
          <w:p w14:paraId="3CAEA475"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1379D914" wp14:editId="44897FCD">
                  <wp:extent cx="952500" cy="533400"/>
                  <wp:effectExtent l="0" t="0" r="0" b="0"/>
                  <wp:docPr id="47" name="Image 47" descr="The James Hutton Institut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ames Hutton Institute">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14:paraId="3CDAAC06" w14:textId="77777777" w:rsidR="003C288D" w:rsidRDefault="003C288D" w:rsidP="00330ADD">
            <w:pPr>
              <w:spacing w:before="120"/>
              <w:jc w:val="center"/>
              <w:rPr>
                <w:sz w:val="18"/>
                <w:szCs w:val="18"/>
              </w:rPr>
            </w:pPr>
            <w:r w:rsidRPr="00704948">
              <w:rPr>
                <w:sz w:val="18"/>
                <w:szCs w:val="18"/>
              </w:rPr>
              <w:t>The James Hutton Institute</w:t>
            </w:r>
          </w:p>
          <w:p w14:paraId="12E7EB2F" w14:textId="77777777" w:rsidR="00DC7F1E" w:rsidRPr="00704948" w:rsidRDefault="00DC7F1E" w:rsidP="000D6EBA">
            <w:pPr>
              <w:spacing w:before="120"/>
              <w:rPr>
                <w:sz w:val="18"/>
                <w:szCs w:val="18"/>
              </w:rPr>
            </w:pPr>
          </w:p>
        </w:tc>
        <w:tc>
          <w:tcPr>
            <w:tcW w:w="2977" w:type="dxa"/>
            <w:vAlign w:val="center"/>
          </w:tcPr>
          <w:p w14:paraId="663612E8"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69F8A367" wp14:editId="02A18EA6">
                  <wp:extent cx="952500" cy="219075"/>
                  <wp:effectExtent l="0" t="0" r="0" b="9525"/>
                  <wp:docPr id="48" name="Image 48" descr="VINIDEA imag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IDEA image">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p>
          <w:p w14:paraId="43804E42" w14:textId="77777777" w:rsidR="003C288D" w:rsidRPr="00704948" w:rsidRDefault="003C288D" w:rsidP="00330ADD">
            <w:pPr>
              <w:spacing w:before="120"/>
              <w:jc w:val="center"/>
              <w:rPr>
                <w:sz w:val="18"/>
                <w:szCs w:val="18"/>
              </w:rPr>
            </w:pPr>
            <w:r w:rsidRPr="00704948">
              <w:rPr>
                <w:sz w:val="18"/>
                <w:szCs w:val="18"/>
              </w:rPr>
              <w:t>VINIDEA</w:t>
            </w:r>
          </w:p>
        </w:tc>
        <w:tc>
          <w:tcPr>
            <w:tcW w:w="889" w:type="dxa"/>
            <w:vAlign w:val="center"/>
          </w:tcPr>
          <w:p w14:paraId="2C471D1C" w14:textId="77777777" w:rsidR="003C288D" w:rsidRPr="00704948" w:rsidRDefault="003C288D" w:rsidP="00330ADD">
            <w:pPr>
              <w:jc w:val="center"/>
              <w:rPr>
                <w:sz w:val="18"/>
                <w:szCs w:val="18"/>
              </w:rPr>
            </w:pPr>
          </w:p>
        </w:tc>
      </w:tr>
    </w:tbl>
    <w:p w14:paraId="7545BFD3" w14:textId="0573534E" w:rsidR="00E64E8C" w:rsidRPr="00BA7924" w:rsidRDefault="00330ADD" w:rsidP="000D6EBA">
      <w:r>
        <w:br w:type="textWrapping" w:clear="all"/>
      </w:r>
      <w:r w:rsidR="00E64E8C" w:rsidRPr="00BA7924">
        <w:br w:type="page"/>
      </w:r>
    </w:p>
    <w:p w14:paraId="0FDCE516" w14:textId="77777777" w:rsidR="00E64E8C" w:rsidRPr="00BA7924" w:rsidRDefault="00E64E8C" w:rsidP="002873B2">
      <w:pPr>
        <w:pStyle w:val="Titrepages2et3"/>
      </w:pPr>
      <w:r w:rsidRPr="00BA7924">
        <w:lastRenderedPageBreak/>
        <w:t>D</w:t>
      </w:r>
      <w:r w:rsidR="002873B2" w:rsidRPr="00BA7924">
        <w:t>OCUMENT SUMMARY</w:t>
      </w:r>
    </w:p>
    <w:p w14:paraId="284D31F8" w14:textId="77777777" w:rsidR="007D0D89" w:rsidRPr="00BA7924" w:rsidRDefault="007D0D89" w:rsidP="007D0D89"/>
    <w:p w14:paraId="3482BAAE" w14:textId="77777777" w:rsidR="007D0D89" w:rsidRPr="00BA7924" w:rsidRDefault="007D0D89" w:rsidP="007D0D89"/>
    <w:p w14:paraId="5A580A5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26B3200" w14:textId="128C02DA" w:rsidR="00AB4379" w:rsidRPr="00BA7924" w:rsidRDefault="00AB4379" w:rsidP="00AB4379">
      <w:pPr>
        <w:contextualSpacing/>
      </w:pPr>
      <w:r>
        <w:rPr>
          <w:b/>
        </w:rPr>
        <w:t>Milestone</w:t>
      </w:r>
      <w:r w:rsidRPr="00BA7924">
        <w:rPr>
          <w:b/>
        </w:rPr>
        <w:t xml:space="preserve"> Title:</w:t>
      </w:r>
      <w:r>
        <w:rPr>
          <w:b/>
        </w:rPr>
        <w:t xml:space="preserve"> </w:t>
      </w:r>
      <w:r>
        <w:t>24 C</w:t>
      </w:r>
      <w:r w:rsidRPr="00BA7924">
        <w:t>ase</w:t>
      </w:r>
      <w:r>
        <w:t xml:space="preserve"> Studie</w:t>
      </w:r>
      <w:r w:rsidRPr="00BA7924">
        <w:t>s</w:t>
      </w:r>
    </w:p>
    <w:p w14:paraId="7E92D1B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6DF72E3A" w14:textId="5B02A2B3" w:rsidR="00AB4379" w:rsidRPr="00F05B29" w:rsidRDefault="00AB4379" w:rsidP="00F05B29">
      <w:pPr>
        <w:contextualSpacing/>
      </w:pPr>
      <w:r>
        <w:rPr>
          <w:b/>
        </w:rPr>
        <w:t>Case Study</w:t>
      </w:r>
      <w:r w:rsidRPr="00BA7924">
        <w:rPr>
          <w:b/>
        </w:rPr>
        <w:t xml:space="preserve"> Title:</w:t>
      </w:r>
      <w:r w:rsidR="00325443">
        <w:rPr>
          <w:b/>
        </w:rPr>
        <w:t xml:space="preserve"> Grounded Maize Cropping (The Netherlands)</w:t>
      </w:r>
    </w:p>
    <w:p w14:paraId="61859A86"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B73B1C9" w14:textId="77777777" w:rsidR="00E64E8C" w:rsidRPr="00BA7924" w:rsidRDefault="00E64E8C" w:rsidP="00E64E8C">
      <w:r w:rsidRPr="00BA7924">
        <w:rPr>
          <w:b/>
        </w:rPr>
        <w:t>Version:</w:t>
      </w:r>
      <w:r w:rsidR="005536D2">
        <w:rPr>
          <w:b/>
        </w:rPr>
        <w:t xml:space="preserve"> </w:t>
      </w:r>
      <w:r w:rsidR="004D6701" w:rsidRPr="006D0B6D">
        <w:t>1</w:t>
      </w:r>
    </w:p>
    <w:p w14:paraId="5D85F68C"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1330A2AC" w14:textId="77777777" w:rsidR="00E64E8C" w:rsidRPr="00BA7924" w:rsidRDefault="00AB4379" w:rsidP="00E64E8C">
      <w:r>
        <w:rPr>
          <w:b/>
        </w:rPr>
        <w:t>Task</w:t>
      </w:r>
      <w:r w:rsidR="00E64E8C" w:rsidRPr="00BA7924">
        <w:rPr>
          <w:b/>
        </w:rPr>
        <w:t xml:space="preserve"> Lead:</w:t>
      </w:r>
      <w:r w:rsidR="000D7B16">
        <w:rPr>
          <w:b/>
        </w:rPr>
        <w:t xml:space="preserve"> </w:t>
      </w:r>
      <w:r>
        <w:t>WUR</w:t>
      </w:r>
    </w:p>
    <w:p w14:paraId="775039F7"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5946E6A" w14:textId="77777777" w:rsidR="00E64E8C" w:rsidRPr="00BA7924" w:rsidRDefault="00E64E8C" w:rsidP="00E64E8C">
      <w:r w:rsidRPr="00BA7924">
        <w:rPr>
          <w:b/>
        </w:rPr>
        <w:t>Related Work package:</w:t>
      </w:r>
      <w:r w:rsidR="005536D2">
        <w:rPr>
          <w:b/>
        </w:rPr>
        <w:t xml:space="preserve"> </w:t>
      </w:r>
      <w:r w:rsidR="004D6701" w:rsidRPr="00BA7924">
        <w:t>WP5</w:t>
      </w:r>
    </w:p>
    <w:p w14:paraId="364BBC85" w14:textId="77777777" w:rsidR="000D6EBA" w:rsidRPr="00B40DD5" w:rsidRDefault="000D6EBA" w:rsidP="000D6EBA">
      <w:pPr>
        <w:rPr>
          <w:rFonts w:ascii="Calibri Light" w:hAnsi="Calibri Light" w:cs="Calibri Light"/>
          <w:color w:val="000000"/>
          <w:lang w:val="nl-NL"/>
        </w:rPr>
      </w:pPr>
      <w:r w:rsidRPr="00B40DD5">
        <w:rPr>
          <w:rFonts w:ascii="Calibri Light" w:hAnsi="Calibri Light" w:cs="Calibri Light"/>
          <w:color w:val="000000"/>
          <w:lang w:val="nl-NL"/>
        </w:rPr>
        <w:t>__________________________________________________________________________________</w:t>
      </w:r>
    </w:p>
    <w:p w14:paraId="39708B5E" w14:textId="6D3B7873" w:rsidR="00E64E8C" w:rsidRPr="00B40DD5" w:rsidRDefault="00D43A4B" w:rsidP="00E64E8C">
      <w:pPr>
        <w:rPr>
          <w:lang w:val="nl-NL"/>
        </w:rPr>
      </w:pPr>
      <w:proofErr w:type="spellStart"/>
      <w:r w:rsidRPr="00B40DD5">
        <w:rPr>
          <w:b/>
          <w:lang w:val="nl-NL"/>
        </w:rPr>
        <w:t>Authors</w:t>
      </w:r>
      <w:proofErr w:type="spellEnd"/>
      <w:r w:rsidR="00E64E8C" w:rsidRPr="00B40DD5">
        <w:rPr>
          <w:b/>
          <w:lang w:val="nl-NL"/>
        </w:rPr>
        <w:t>:</w:t>
      </w:r>
      <w:r w:rsidR="000D7B16" w:rsidRPr="00B40DD5">
        <w:rPr>
          <w:b/>
          <w:lang w:val="nl-NL"/>
        </w:rPr>
        <w:t xml:space="preserve"> </w:t>
      </w:r>
      <w:r w:rsidR="00325443" w:rsidRPr="00B40DD5">
        <w:rPr>
          <w:lang w:val="nl-NL"/>
        </w:rPr>
        <w:t>Maureen Schoutsen, Paulien van Asperen, Boelie Elzen</w:t>
      </w:r>
    </w:p>
    <w:p w14:paraId="44C87C5E"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9B0C33A" w14:textId="77777777" w:rsidR="00E64E8C" w:rsidRPr="00BA7924" w:rsidRDefault="00762CCD" w:rsidP="00E64E8C">
      <w:r>
        <w:rPr>
          <w:b/>
        </w:rPr>
        <w:t>Grant Agreement</w:t>
      </w:r>
      <w:r w:rsidR="00E64E8C" w:rsidRPr="00BA7924">
        <w:rPr>
          <w:b/>
        </w:rPr>
        <w:t xml:space="preserve"> Number:</w:t>
      </w:r>
      <w:r w:rsidR="00E64E8C" w:rsidRPr="00BA7924">
        <w:t xml:space="preserve"> 727388</w:t>
      </w:r>
    </w:p>
    <w:p w14:paraId="61D85F2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D9DD50D" w14:textId="77777777" w:rsidR="00E64E8C" w:rsidRPr="00BA7924" w:rsidRDefault="00E64E8C" w:rsidP="00E64E8C">
      <w:r w:rsidRPr="00BA7924">
        <w:rPr>
          <w:b/>
        </w:rPr>
        <w:t>Project name:</w:t>
      </w:r>
      <w:r w:rsidRPr="00BA7924">
        <w:t xml:space="preserve"> </w:t>
      </w:r>
      <w:r w:rsidR="000F143B">
        <w:t>PLAID</w:t>
      </w:r>
    </w:p>
    <w:p w14:paraId="3F25BD04"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0C763B7" w14:textId="77777777" w:rsidR="00E64E8C" w:rsidRPr="00BA7924" w:rsidRDefault="00E64E8C" w:rsidP="00E64E8C">
      <w:r w:rsidRPr="00BA7924">
        <w:rPr>
          <w:b/>
        </w:rPr>
        <w:t>Start date of Project:</w:t>
      </w:r>
      <w:r w:rsidRPr="00BA7924">
        <w:t xml:space="preserve"> January 2017</w:t>
      </w:r>
    </w:p>
    <w:p w14:paraId="3C492A23" w14:textId="6CC9257F" w:rsidR="00E64E8C" w:rsidRPr="00BA7924" w:rsidRDefault="00E64E8C" w:rsidP="00E64E8C">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sidR="000D6EBA">
        <w:rPr>
          <w:rFonts w:ascii="Calibri Light" w:hAnsi="Calibri Light" w:cs="Calibri Light"/>
          <w:color w:val="000000"/>
        </w:rPr>
        <w:t>__________________</w:t>
      </w:r>
      <w:r w:rsidRPr="00BA7924">
        <w:rPr>
          <w:rFonts w:ascii="Calibri Light" w:hAnsi="Calibri Light" w:cs="Calibri Light"/>
          <w:color w:val="000000"/>
        </w:rPr>
        <w:t>______</w:t>
      </w:r>
    </w:p>
    <w:p w14:paraId="5DE26591" w14:textId="77777777" w:rsidR="00E64E8C" w:rsidRPr="00BA7924" w:rsidRDefault="00E64E8C" w:rsidP="00E64E8C">
      <w:pPr>
        <w:rPr>
          <w:rFonts w:asciiTheme="minorHAnsi" w:hAnsiTheme="minorHAnsi"/>
        </w:rPr>
      </w:pPr>
      <w:r w:rsidRPr="00BA7924">
        <w:rPr>
          <w:b/>
        </w:rPr>
        <w:t>Duration:</w:t>
      </w:r>
      <w:r w:rsidRPr="00BA7924">
        <w:t xml:space="preserve"> 30 Months</w:t>
      </w:r>
    </w:p>
    <w:p w14:paraId="25D119D2"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1C94A4B" w14:textId="77777777" w:rsidR="00E64E8C" w:rsidRPr="00BA7924" w:rsidRDefault="00E64E8C" w:rsidP="00E64E8C">
      <w:r w:rsidRPr="00BA7924">
        <w:rPr>
          <w:b/>
        </w:rPr>
        <w:t>Project coordinator:</w:t>
      </w:r>
      <w:r w:rsidRPr="00BA7924">
        <w:t xml:space="preserve"> The James Hutton Institute</w:t>
      </w:r>
    </w:p>
    <w:p w14:paraId="3233FE2E" w14:textId="77777777" w:rsidR="00E64E8C" w:rsidRPr="00BA7924" w:rsidRDefault="00E64E8C" w:rsidP="00E64E8C">
      <w:pPr>
        <w:rPr>
          <w:rFonts w:ascii="Calibri Light" w:hAnsi="Calibri Light" w:cs="Calibri Light"/>
          <w:color w:val="000000"/>
        </w:rPr>
      </w:pPr>
    </w:p>
    <w:p w14:paraId="0FAB09E0" w14:textId="77777777" w:rsidR="002873B2" w:rsidRPr="00BA7924" w:rsidRDefault="002873B2" w:rsidP="00E64E8C">
      <w:pPr>
        <w:rPr>
          <w:rFonts w:ascii="Calibri Light" w:hAnsi="Calibri Light" w:cs="Calibri Light"/>
          <w:color w:val="000000"/>
        </w:rPr>
      </w:pPr>
    </w:p>
    <w:p w14:paraId="2FA67DB7" w14:textId="77777777" w:rsidR="00E64E8C" w:rsidRPr="00BA7924" w:rsidRDefault="00E64E8C" w:rsidP="002873B2">
      <w:pPr>
        <w:pStyle w:val="Titrepages2et3"/>
        <w:rPr>
          <w:color w:val="000000"/>
        </w:rPr>
      </w:pPr>
      <w:r w:rsidRPr="00BA7924">
        <w:t>A</w:t>
      </w:r>
      <w:r w:rsidR="002873B2" w:rsidRPr="00BA7924">
        <w:t>BSTRACT</w:t>
      </w:r>
    </w:p>
    <w:p w14:paraId="213196D2" w14:textId="77777777" w:rsidR="00E64E8C" w:rsidRPr="00BA7924" w:rsidRDefault="00E64E8C" w:rsidP="00E64E8C"/>
    <w:p w14:paraId="033B54FC" w14:textId="77777777" w:rsidR="00AB4379" w:rsidRDefault="00AB4379">
      <w:pPr>
        <w:spacing w:after="160" w:line="259" w:lineRule="auto"/>
        <w:jc w:val="left"/>
        <w:rPr>
          <w:b/>
          <w:color w:val="4A782E"/>
          <w:sz w:val="32"/>
        </w:rPr>
      </w:pPr>
      <w:r>
        <w:br w:type="page"/>
      </w:r>
    </w:p>
    <w:p w14:paraId="16380584" w14:textId="77777777" w:rsidR="002E0CE5" w:rsidRDefault="002E0CE5" w:rsidP="002E0CE5">
      <w:pPr>
        <w:pStyle w:val="Titrepages2et3"/>
      </w:pPr>
      <w:r w:rsidRPr="00BA7924">
        <w:lastRenderedPageBreak/>
        <w:t xml:space="preserve">TABLE </w:t>
      </w:r>
      <w:r w:rsidR="00963241" w:rsidRPr="00BA7924">
        <w:t>OF CONTENTS</w:t>
      </w:r>
    </w:p>
    <w:p w14:paraId="7E3854BF" w14:textId="408B0D7E" w:rsidR="00AB4379" w:rsidRPr="00AB4379" w:rsidRDefault="00AB4379" w:rsidP="005873ED">
      <w:pPr>
        <w:rPr>
          <w:highlight w:val="yellow"/>
        </w:rPr>
      </w:pPr>
    </w:p>
    <w:p w14:paraId="52181248" w14:textId="77777777" w:rsidR="002E0CE5" w:rsidRPr="00BA7924" w:rsidRDefault="002E0CE5" w:rsidP="002E0CE5"/>
    <w:p w14:paraId="3D0C86F8" w14:textId="7098DE8A" w:rsidR="00850286" w:rsidRDefault="00C5755D">
      <w:pPr>
        <w:pStyle w:val="TOC1"/>
        <w:rPr>
          <w:rFonts w:asciiTheme="minorHAnsi" w:eastAsiaTheme="minorEastAsia" w:hAnsiTheme="minorHAnsi"/>
          <w:sz w:val="22"/>
          <w:szCs w:val="22"/>
          <w:lang w:val="nl-NL" w:eastAsia="nl-NL"/>
        </w:rPr>
      </w:pPr>
      <w:r w:rsidRPr="00BA7924">
        <w:fldChar w:fldCharType="begin"/>
      </w:r>
      <w:r w:rsidRPr="00BA7924">
        <w:instrText xml:space="preserve"> TOC \o "1-3" \h \z \u </w:instrText>
      </w:r>
      <w:r w:rsidRPr="00BA7924">
        <w:fldChar w:fldCharType="separate"/>
      </w:r>
      <w:hyperlink w:anchor="_Toc530147408" w:history="1">
        <w:r w:rsidR="00850286" w:rsidRPr="00A57ACE">
          <w:rPr>
            <w:rStyle w:val="Hyperlink"/>
          </w:rPr>
          <w:t>1</w:t>
        </w:r>
        <w:r w:rsidR="00850286">
          <w:rPr>
            <w:rFonts w:asciiTheme="minorHAnsi" w:eastAsiaTheme="minorEastAsia" w:hAnsiTheme="minorHAnsi"/>
            <w:sz w:val="22"/>
            <w:szCs w:val="22"/>
            <w:lang w:val="nl-NL" w:eastAsia="nl-NL"/>
          </w:rPr>
          <w:tab/>
        </w:r>
        <w:r w:rsidR="00850286" w:rsidRPr="00A57ACE">
          <w:rPr>
            <w:rStyle w:val="Hyperlink"/>
          </w:rPr>
          <w:t>Demo context</w:t>
        </w:r>
        <w:r w:rsidR="00850286">
          <w:rPr>
            <w:webHidden/>
          </w:rPr>
          <w:tab/>
        </w:r>
        <w:r w:rsidR="00850286">
          <w:rPr>
            <w:webHidden/>
          </w:rPr>
          <w:fldChar w:fldCharType="begin"/>
        </w:r>
        <w:r w:rsidR="00850286">
          <w:rPr>
            <w:webHidden/>
          </w:rPr>
          <w:instrText xml:space="preserve"> PAGEREF _Toc530147408 \h </w:instrText>
        </w:r>
        <w:r w:rsidR="00850286">
          <w:rPr>
            <w:webHidden/>
          </w:rPr>
        </w:r>
        <w:r w:rsidR="00850286">
          <w:rPr>
            <w:webHidden/>
          </w:rPr>
          <w:fldChar w:fldCharType="separate"/>
        </w:r>
        <w:r w:rsidR="00D94038">
          <w:rPr>
            <w:webHidden/>
          </w:rPr>
          <w:t>6</w:t>
        </w:r>
        <w:r w:rsidR="00850286">
          <w:rPr>
            <w:webHidden/>
          </w:rPr>
          <w:fldChar w:fldCharType="end"/>
        </w:r>
      </w:hyperlink>
    </w:p>
    <w:p w14:paraId="24A2A01A" w14:textId="0A342833" w:rsidR="00850286" w:rsidRDefault="00D94038">
      <w:pPr>
        <w:pStyle w:val="TOC2"/>
        <w:rPr>
          <w:rFonts w:asciiTheme="minorHAnsi" w:eastAsiaTheme="minorEastAsia" w:hAnsiTheme="minorHAnsi"/>
          <w:noProof/>
          <w:sz w:val="22"/>
          <w:lang w:val="nl-NL" w:eastAsia="nl-NL"/>
        </w:rPr>
      </w:pPr>
      <w:hyperlink w:anchor="_Toc530147409" w:history="1">
        <w:r w:rsidR="00850286" w:rsidRPr="00A57ACE">
          <w:rPr>
            <w:rStyle w:val="Hyperlink"/>
            <w:noProof/>
          </w:rPr>
          <w:t>1.1</w:t>
        </w:r>
        <w:r w:rsidR="00850286">
          <w:rPr>
            <w:rFonts w:asciiTheme="minorHAnsi" w:eastAsiaTheme="minorEastAsia" w:hAnsiTheme="minorHAnsi"/>
            <w:noProof/>
            <w:sz w:val="22"/>
            <w:lang w:val="nl-NL" w:eastAsia="nl-NL"/>
          </w:rPr>
          <w:tab/>
        </w:r>
        <w:r w:rsidR="00850286" w:rsidRPr="00A57ACE">
          <w:rPr>
            <w:rStyle w:val="Hyperlink"/>
            <w:noProof/>
          </w:rPr>
          <w:t>The value chain</w:t>
        </w:r>
        <w:r w:rsidR="00850286">
          <w:rPr>
            <w:noProof/>
            <w:webHidden/>
          </w:rPr>
          <w:tab/>
        </w:r>
        <w:r w:rsidR="00850286">
          <w:rPr>
            <w:noProof/>
            <w:webHidden/>
          </w:rPr>
          <w:fldChar w:fldCharType="begin"/>
        </w:r>
        <w:r w:rsidR="00850286">
          <w:rPr>
            <w:noProof/>
            <w:webHidden/>
          </w:rPr>
          <w:instrText xml:space="preserve"> PAGEREF _Toc530147409 \h </w:instrText>
        </w:r>
        <w:r w:rsidR="00850286">
          <w:rPr>
            <w:noProof/>
            <w:webHidden/>
          </w:rPr>
        </w:r>
        <w:r w:rsidR="00850286">
          <w:rPr>
            <w:noProof/>
            <w:webHidden/>
          </w:rPr>
          <w:fldChar w:fldCharType="separate"/>
        </w:r>
        <w:r>
          <w:rPr>
            <w:noProof/>
            <w:webHidden/>
          </w:rPr>
          <w:t>6</w:t>
        </w:r>
        <w:r w:rsidR="00850286">
          <w:rPr>
            <w:noProof/>
            <w:webHidden/>
          </w:rPr>
          <w:fldChar w:fldCharType="end"/>
        </w:r>
      </w:hyperlink>
    </w:p>
    <w:p w14:paraId="0DE4CE47" w14:textId="539A70EC" w:rsidR="00850286" w:rsidRDefault="00D94038">
      <w:pPr>
        <w:pStyle w:val="TOC2"/>
        <w:rPr>
          <w:rFonts w:asciiTheme="minorHAnsi" w:eastAsiaTheme="minorEastAsia" w:hAnsiTheme="minorHAnsi"/>
          <w:noProof/>
          <w:sz w:val="22"/>
          <w:lang w:val="nl-NL" w:eastAsia="nl-NL"/>
        </w:rPr>
      </w:pPr>
      <w:hyperlink w:anchor="_Toc530147410" w:history="1">
        <w:r w:rsidR="00850286" w:rsidRPr="00A57ACE">
          <w:rPr>
            <w:rStyle w:val="Hyperlink"/>
            <w:noProof/>
          </w:rPr>
          <w:t>1.2</w:t>
        </w:r>
        <w:r w:rsidR="00850286">
          <w:rPr>
            <w:rFonts w:asciiTheme="minorHAnsi" w:eastAsiaTheme="minorEastAsia" w:hAnsiTheme="minorHAnsi"/>
            <w:noProof/>
            <w:sz w:val="22"/>
            <w:lang w:val="nl-NL" w:eastAsia="nl-NL"/>
          </w:rPr>
          <w:tab/>
        </w:r>
        <w:r w:rsidR="00850286" w:rsidRPr="00A57ACE">
          <w:rPr>
            <w:rStyle w:val="Hyperlink"/>
            <w:noProof/>
          </w:rPr>
          <w:t>Typical farm characteristics</w:t>
        </w:r>
        <w:r w:rsidR="00850286">
          <w:rPr>
            <w:noProof/>
            <w:webHidden/>
          </w:rPr>
          <w:tab/>
        </w:r>
        <w:r w:rsidR="00850286">
          <w:rPr>
            <w:noProof/>
            <w:webHidden/>
          </w:rPr>
          <w:fldChar w:fldCharType="begin"/>
        </w:r>
        <w:r w:rsidR="00850286">
          <w:rPr>
            <w:noProof/>
            <w:webHidden/>
          </w:rPr>
          <w:instrText xml:space="preserve"> PAGEREF _Toc530147410 \h </w:instrText>
        </w:r>
        <w:r w:rsidR="00850286">
          <w:rPr>
            <w:noProof/>
            <w:webHidden/>
          </w:rPr>
        </w:r>
        <w:r w:rsidR="00850286">
          <w:rPr>
            <w:noProof/>
            <w:webHidden/>
          </w:rPr>
          <w:fldChar w:fldCharType="separate"/>
        </w:r>
        <w:r>
          <w:rPr>
            <w:noProof/>
            <w:webHidden/>
          </w:rPr>
          <w:t>6</w:t>
        </w:r>
        <w:r w:rsidR="00850286">
          <w:rPr>
            <w:noProof/>
            <w:webHidden/>
          </w:rPr>
          <w:fldChar w:fldCharType="end"/>
        </w:r>
      </w:hyperlink>
    </w:p>
    <w:p w14:paraId="1DCA428D" w14:textId="5D389EC5" w:rsidR="00850286" w:rsidRDefault="00D94038">
      <w:pPr>
        <w:pStyle w:val="TOC2"/>
        <w:rPr>
          <w:rFonts w:asciiTheme="minorHAnsi" w:eastAsiaTheme="minorEastAsia" w:hAnsiTheme="minorHAnsi"/>
          <w:noProof/>
          <w:sz w:val="22"/>
          <w:lang w:val="nl-NL" w:eastAsia="nl-NL"/>
        </w:rPr>
      </w:pPr>
      <w:hyperlink w:anchor="_Toc530147411" w:history="1">
        <w:r w:rsidR="00850286" w:rsidRPr="00A57ACE">
          <w:rPr>
            <w:rStyle w:val="Hyperlink"/>
            <w:noProof/>
          </w:rPr>
          <w:t>1.3</w:t>
        </w:r>
        <w:r w:rsidR="00850286">
          <w:rPr>
            <w:rFonts w:asciiTheme="minorHAnsi" w:eastAsiaTheme="minorEastAsia" w:hAnsiTheme="minorHAnsi"/>
            <w:noProof/>
            <w:sz w:val="22"/>
            <w:lang w:val="nl-NL" w:eastAsia="nl-NL"/>
          </w:rPr>
          <w:tab/>
        </w:r>
        <w:r w:rsidR="00850286" w:rsidRPr="00A57ACE">
          <w:rPr>
            <w:rStyle w:val="Hyperlink"/>
            <w:noProof/>
          </w:rPr>
          <w:t>AKIS</w:t>
        </w:r>
        <w:r w:rsidR="00850286">
          <w:rPr>
            <w:noProof/>
            <w:webHidden/>
          </w:rPr>
          <w:tab/>
        </w:r>
        <w:r w:rsidR="00850286">
          <w:rPr>
            <w:noProof/>
            <w:webHidden/>
          </w:rPr>
          <w:fldChar w:fldCharType="begin"/>
        </w:r>
        <w:r w:rsidR="00850286">
          <w:rPr>
            <w:noProof/>
            <w:webHidden/>
          </w:rPr>
          <w:instrText xml:space="preserve"> PAGEREF _Toc530147411 \h </w:instrText>
        </w:r>
        <w:r w:rsidR="00850286">
          <w:rPr>
            <w:noProof/>
            <w:webHidden/>
          </w:rPr>
        </w:r>
        <w:r w:rsidR="00850286">
          <w:rPr>
            <w:noProof/>
            <w:webHidden/>
          </w:rPr>
          <w:fldChar w:fldCharType="separate"/>
        </w:r>
        <w:r>
          <w:rPr>
            <w:noProof/>
            <w:webHidden/>
          </w:rPr>
          <w:t>7</w:t>
        </w:r>
        <w:r w:rsidR="00850286">
          <w:rPr>
            <w:noProof/>
            <w:webHidden/>
          </w:rPr>
          <w:fldChar w:fldCharType="end"/>
        </w:r>
      </w:hyperlink>
    </w:p>
    <w:p w14:paraId="7367DD02" w14:textId="271071C9" w:rsidR="00850286" w:rsidRDefault="00D94038">
      <w:pPr>
        <w:pStyle w:val="TOC2"/>
        <w:rPr>
          <w:rFonts w:asciiTheme="minorHAnsi" w:eastAsiaTheme="minorEastAsia" w:hAnsiTheme="minorHAnsi"/>
          <w:noProof/>
          <w:sz w:val="22"/>
          <w:lang w:val="nl-NL" w:eastAsia="nl-NL"/>
        </w:rPr>
      </w:pPr>
      <w:hyperlink w:anchor="_Toc530147412" w:history="1">
        <w:r w:rsidR="00850286" w:rsidRPr="00A57ACE">
          <w:rPr>
            <w:rStyle w:val="Hyperlink"/>
            <w:noProof/>
          </w:rPr>
          <w:t>1.4</w:t>
        </w:r>
        <w:r w:rsidR="00850286">
          <w:rPr>
            <w:rFonts w:asciiTheme="minorHAnsi" w:eastAsiaTheme="minorEastAsia" w:hAnsiTheme="minorHAnsi"/>
            <w:noProof/>
            <w:sz w:val="22"/>
            <w:lang w:val="nl-NL" w:eastAsia="nl-NL"/>
          </w:rPr>
          <w:tab/>
        </w:r>
        <w:r w:rsidR="00850286" w:rsidRPr="00A57ACE">
          <w:rPr>
            <w:rStyle w:val="Hyperlink"/>
            <w:noProof/>
          </w:rPr>
          <w:t>Sustainability challenges</w:t>
        </w:r>
        <w:r w:rsidR="00850286">
          <w:rPr>
            <w:noProof/>
            <w:webHidden/>
          </w:rPr>
          <w:tab/>
        </w:r>
        <w:r w:rsidR="00850286">
          <w:rPr>
            <w:noProof/>
            <w:webHidden/>
          </w:rPr>
          <w:fldChar w:fldCharType="begin"/>
        </w:r>
        <w:r w:rsidR="00850286">
          <w:rPr>
            <w:noProof/>
            <w:webHidden/>
          </w:rPr>
          <w:instrText xml:space="preserve"> PAGEREF _Toc530147412 \h </w:instrText>
        </w:r>
        <w:r w:rsidR="00850286">
          <w:rPr>
            <w:noProof/>
            <w:webHidden/>
          </w:rPr>
        </w:r>
        <w:r w:rsidR="00850286">
          <w:rPr>
            <w:noProof/>
            <w:webHidden/>
          </w:rPr>
          <w:fldChar w:fldCharType="separate"/>
        </w:r>
        <w:r>
          <w:rPr>
            <w:noProof/>
            <w:webHidden/>
          </w:rPr>
          <w:t>8</w:t>
        </w:r>
        <w:r w:rsidR="00850286">
          <w:rPr>
            <w:noProof/>
            <w:webHidden/>
          </w:rPr>
          <w:fldChar w:fldCharType="end"/>
        </w:r>
      </w:hyperlink>
    </w:p>
    <w:p w14:paraId="729681FF" w14:textId="782F0341" w:rsidR="00850286" w:rsidRDefault="00D94038">
      <w:pPr>
        <w:pStyle w:val="TOC1"/>
        <w:rPr>
          <w:rFonts w:asciiTheme="minorHAnsi" w:eastAsiaTheme="minorEastAsia" w:hAnsiTheme="minorHAnsi"/>
          <w:sz w:val="22"/>
          <w:szCs w:val="22"/>
          <w:lang w:val="nl-NL" w:eastAsia="nl-NL"/>
        </w:rPr>
      </w:pPr>
      <w:hyperlink w:anchor="_Toc530147413" w:history="1">
        <w:r w:rsidR="00850286" w:rsidRPr="00A57ACE">
          <w:rPr>
            <w:rStyle w:val="Hyperlink"/>
          </w:rPr>
          <w:t>2</w:t>
        </w:r>
        <w:r w:rsidR="00850286">
          <w:rPr>
            <w:rFonts w:asciiTheme="minorHAnsi" w:eastAsiaTheme="minorEastAsia" w:hAnsiTheme="minorHAnsi"/>
            <w:sz w:val="22"/>
            <w:szCs w:val="22"/>
            <w:lang w:val="nl-NL" w:eastAsia="nl-NL"/>
          </w:rPr>
          <w:tab/>
        </w:r>
        <w:r w:rsidR="00850286" w:rsidRPr="00A57ACE">
          <w:rPr>
            <w:rStyle w:val="Hyperlink"/>
          </w:rPr>
          <w:t>Demonstration summary</w:t>
        </w:r>
        <w:r w:rsidR="00850286">
          <w:rPr>
            <w:webHidden/>
          </w:rPr>
          <w:tab/>
        </w:r>
        <w:r w:rsidR="00850286">
          <w:rPr>
            <w:webHidden/>
          </w:rPr>
          <w:fldChar w:fldCharType="begin"/>
        </w:r>
        <w:r w:rsidR="00850286">
          <w:rPr>
            <w:webHidden/>
          </w:rPr>
          <w:instrText xml:space="preserve"> PAGEREF _Toc530147413 \h </w:instrText>
        </w:r>
        <w:r w:rsidR="00850286">
          <w:rPr>
            <w:webHidden/>
          </w:rPr>
        </w:r>
        <w:r w:rsidR="00850286">
          <w:rPr>
            <w:webHidden/>
          </w:rPr>
          <w:fldChar w:fldCharType="separate"/>
        </w:r>
        <w:r>
          <w:rPr>
            <w:webHidden/>
          </w:rPr>
          <w:t>11</w:t>
        </w:r>
        <w:r w:rsidR="00850286">
          <w:rPr>
            <w:webHidden/>
          </w:rPr>
          <w:fldChar w:fldCharType="end"/>
        </w:r>
      </w:hyperlink>
    </w:p>
    <w:p w14:paraId="1305FF9D" w14:textId="22AE3B77" w:rsidR="00850286" w:rsidRDefault="00D94038">
      <w:pPr>
        <w:pStyle w:val="TOC1"/>
        <w:rPr>
          <w:rFonts w:asciiTheme="minorHAnsi" w:eastAsiaTheme="minorEastAsia" w:hAnsiTheme="minorHAnsi"/>
          <w:sz w:val="22"/>
          <w:szCs w:val="22"/>
          <w:lang w:val="nl-NL" w:eastAsia="nl-NL"/>
        </w:rPr>
      </w:pPr>
      <w:hyperlink w:anchor="_Toc530147414" w:history="1">
        <w:r w:rsidR="00850286" w:rsidRPr="00A57ACE">
          <w:rPr>
            <w:rStyle w:val="Hyperlink"/>
          </w:rPr>
          <w:t>3</w:t>
        </w:r>
        <w:r w:rsidR="00850286">
          <w:rPr>
            <w:rFonts w:asciiTheme="minorHAnsi" w:eastAsiaTheme="minorEastAsia" w:hAnsiTheme="minorHAnsi"/>
            <w:sz w:val="22"/>
            <w:szCs w:val="22"/>
            <w:lang w:val="nl-NL" w:eastAsia="nl-NL"/>
          </w:rPr>
          <w:tab/>
        </w:r>
        <w:r w:rsidR="00850286" w:rsidRPr="00A57ACE">
          <w:rPr>
            <w:rStyle w:val="Hyperlink"/>
          </w:rPr>
          <w:t>Governance: set up and organisation</w:t>
        </w:r>
        <w:r w:rsidR="00850286">
          <w:rPr>
            <w:webHidden/>
          </w:rPr>
          <w:tab/>
        </w:r>
        <w:r w:rsidR="00850286">
          <w:rPr>
            <w:webHidden/>
          </w:rPr>
          <w:fldChar w:fldCharType="begin"/>
        </w:r>
        <w:r w:rsidR="00850286">
          <w:rPr>
            <w:webHidden/>
          </w:rPr>
          <w:instrText xml:space="preserve"> PAGEREF _Toc530147414 \h </w:instrText>
        </w:r>
        <w:r w:rsidR="00850286">
          <w:rPr>
            <w:webHidden/>
          </w:rPr>
        </w:r>
        <w:r w:rsidR="00850286">
          <w:rPr>
            <w:webHidden/>
          </w:rPr>
          <w:fldChar w:fldCharType="separate"/>
        </w:r>
        <w:r>
          <w:rPr>
            <w:webHidden/>
          </w:rPr>
          <w:t>12</w:t>
        </w:r>
        <w:r w:rsidR="00850286">
          <w:rPr>
            <w:webHidden/>
          </w:rPr>
          <w:fldChar w:fldCharType="end"/>
        </w:r>
      </w:hyperlink>
    </w:p>
    <w:p w14:paraId="682BD3C5" w14:textId="5FA242BA" w:rsidR="00850286" w:rsidRDefault="00D94038">
      <w:pPr>
        <w:pStyle w:val="TOC2"/>
        <w:rPr>
          <w:rFonts w:asciiTheme="minorHAnsi" w:eastAsiaTheme="minorEastAsia" w:hAnsiTheme="minorHAnsi"/>
          <w:noProof/>
          <w:sz w:val="22"/>
          <w:lang w:val="nl-NL" w:eastAsia="nl-NL"/>
        </w:rPr>
      </w:pPr>
      <w:hyperlink w:anchor="_Toc530147415" w:history="1">
        <w:r w:rsidR="00850286" w:rsidRPr="00A57ACE">
          <w:rPr>
            <w:rStyle w:val="Hyperlink"/>
            <w:noProof/>
          </w:rPr>
          <w:t>3.1</w:t>
        </w:r>
        <w:r w:rsidR="00850286">
          <w:rPr>
            <w:rFonts w:asciiTheme="minorHAnsi" w:eastAsiaTheme="minorEastAsia" w:hAnsiTheme="minorHAnsi"/>
            <w:noProof/>
            <w:sz w:val="22"/>
            <w:lang w:val="nl-NL" w:eastAsia="nl-NL"/>
          </w:rPr>
          <w:tab/>
        </w:r>
        <w:r w:rsidR="00850286" w:rsidRPr="00A57ACE">
          <w:rPr>
            <w:rStyle w:val="Hyperlink"/>
            <w:noProof/>
          </w:rPr>
          <w:t>Organisers and history</w:t>
        </w:r>
        <w:r w:rsidR="00850286">
          <w:rPr>
            <w:noProof/>
            <w:webHidden/>
          </w:rPr>
          <w:tab/>
        </w:r>
        <w:r w:rsidR="00850286">
          <w:rPr>
            <w:noProof/>
            <w:webHidden/>
          </w:rPr>
          <w:fldChar w:fldCharType="begin"/>
        </w:r>
        <w:r w:rsidR="00850286">
          <w:rPr>
            <w:noProof/>
            <w:webHidden/>
          </w:rPr>
          <w:instrText xml:space="preserve"> PAGEREF _Toc530147415 \h </w:instrText>
        </w:r>
        <w:r w:rsidR="00850286">
          <w:rPr>
            <w:noProof/>
            <w:webHidden/>
          </w:rPr>
        </w:r>
        <w:r w:rsidR="00850286">
          <w:rPr>
            <w:noProof/>
            <w:webHidden/>
          </w:rPr>
          <w:fldChar w:fldCharType="separate"/>
        </w:r>
        <w:r>
          <w:rPr>
            <w:noProof/>
            <w:webHidden/>
          </w:rPr>
          <w:t>12</w:t>
        </w:r>
        <w:r w:rsidR="00850286">
          <w:rPr>
            <w:noProof/>
            <w:webHidden/>
          </w:rPr>
          <w:fldChar w:fldCharType="end"/>
        </w:r>
      </w:hyperlink>
    </w:p>
    <w:p w14:paraId="74680D12" w14:textId="2318F958" w:rsidR="00850286" w:rsidRDefault="00D94038">
      <w:pPr>
        <w:pStyle w:val="TOC2"/>
        <w:rPr>
          <w:rFonts w:asciiTheme="minorHAnsi" w:eastAsiaTheme="minorEastAsia" w:hAnsiTheme="minorHAnsi"/>
          <w:noProof/>
          <w:sz w:val="22"/>
          <w:lang w:val="nl-NL" w:eastAsia="nl-NL"/>
        </w:rPr>
      </w:pPr>
      <w:hyperlink w:anchor="_Toc530147416" w:history="1">
        <w:r w:rsidR="00850286" w:rsidRPr="00A57ACE">
          <w:rPr>
            <w:rStyle w:val="Hyperlink"/>
            <w:noProof/>
          </w:rPr>
          <w:t>3.2</w:t>
        </w:r>
        <w:r w:rsidR="00850286">
          <w:rPr>
            <w:rFonts w:asciiTheme="minorHAnsi" w:eastAsiaTheme="minorEastAsia" w:hAnsiTheme="minorHAnsi"/>
            <w:noProof/>
            <w:sz w:val="22"/>
            <w:lang w:val="nl-NL" w:eastAsia="nl-NL"/>
          </w:rPr>
          <w:tab/>
        </w:r>
        <w:r w:rsidR="00850286" w:rsidRPr="00A57ACE">
          <w:rPr>
            <w:rStyle w:val="Hyperlink"/>
            <w:noProof/>
          </w:rPr>
          <w:t>Funding</w:t>
        </w:r>
        <w:r w:rsidR="00850286">
          <w:rPr>
            <w:noProof/>
            <w:webHidden/>
          </w:rPr>
          <w:tab/>
        </w:r>
        <w:r w:rsidR="00850286">
          <w:rPr>
            <w:noProof/>
            <w:webHidden/>
          </w:rPr>
          <w:fldChar w:fldCharType="begin"/>
        </w:r>
        <w:r w:rsidR="00850286">
          <w:rPr>
            <w:noProof/>
            <w:webHidden/>
          </w:rPr>
          <w:instrText xml:space="preserve"> PAGEREF _Toc530147416 \h </w:instrText>
        </w:r>
        <w:r w:rsidR="00850286">
          <w:rPr>
            <w:noProof/>
            <w:webHidden/>
          </w:rPr>
        </w:r>
        <w:r w:rsidR="00850286">
          <w:rPr>
            <w:noProof/>
            <w:webHidden/>
          </w:rPr>
          <w:fldChar w:fldCharType="separate"/>
        </w:r>
        <w:r>
          <w:rPr>
            <w:noProof/>
            <w:webHidden/>
          </w:rPr>
          <w:t>14</w:t>
        </w:r>
        <w:r w:rsidR="00850286">
          <w:rPr>
            <w:noProof/>
            <w:webHidden/>
          </w:rPr>
          <w:fldChar w:fldCharType="end"/>
        </w:r>
      </w:hyperlink>
    </w:p>
    <w:p w14:paraId="56CA69F1" w14:textId="14F7AD6D" w:rsidR="00850286" w:rsidRDefault="00D94038">
      <w:pPr>
        <w:pStyle w:val="TOC2"/>
        <w:rPr>
          <w:rFonts w:asciiTheme="minorHAnsi" w:eastAsiaTheme="minorEastAsia" w:hAnsiTheme="minorHAnsi"/>
          <w:noProof/>
          <w:sz w:val="22"/>
          <w:lang w:val="nl-NL" w:eastAsia="nl-NL"/>
        </w:rPr>
      </w:pPr>
      <w:hyperlink w:anchor="_Toc530147417" w:history="1">
        <w:r w:rsidR="00850286" w:rsidRPr="00A57ACE">
          <w:rPr>
            <w:rStyle w:val="Hyperlink"/>
            <w:noProof/>
          </w:rPr>
          <w:t>3.3</w:t>
        </w:r>
        <w:r w:rsidR="00850286">
          <w:rPr>
            <w:rFonts w:asciiTheme="minorHAnsi" w:eastAsiaTheme="minorEastAsia" w:hAnsiTheme="minorHAnsi"/>
            <w:noProof/>
            <w:sz w:val="22"/>
            <w:lang w:val="nl-NL" w:eastAsia="nl-NL"/>
          </w:rPr>
          <w:tab/>
        </w:r>
        <w:r w:rsidR="00850286" w:rsidRPr="00A57ACE">
          <w:rPr>
            <w:rStyle w:val="Hyperlink"/>
            <w:noProof/>
          </w:rPr>
          <w:t>Host(s)</w:t>
        </w:r>
        <w:r w:rsidR="00850286">
          <w:rPr>
            <w:noProof/>
            <w:webHidden/>
          </w:rPr>
          <w:tab/>
        </w:r>
        <w:r w:rsidR="00850286">
          <w:rPr>
            <w:noProof/>
            <w:webHidden/>
          </w:rPr>
          <w:fldChar w:fldCharType="begin"/>
        </w:r>
        <w:r w:rsidR="00850286">
          <w:rPr>
            <w:noProof/>
            <w:webHidden/>
          </w:rPr>
          <w:instrText xml:space="preserve"> PAGEREF _Toc530147417 \h </w:instrText>
        </w:r>
        <w:r w:rsidR="00850286">
          <w:rPr>
            <w:noProof/>
            <w:webHidden/>
          </w:rPr>
        </w:r>
        <w:r w:rsidR="00850286">
          <w:rPr>
            <w:noProof/>
            <w:webHidden/>
          </w:rPr>
          <w:fldChar w:fldCharType="separate"/>
        </w:r>
        <w:r>
          <w:rPr>
            <w:noProof/>
            <w:webHidden/>
          </w:rPr>
          <w:t>14</w:t>
        </w:r>
        <w:r w:rsidR="00850286">
          <w:rPr>
            <w:noProof/>
            <w:webHidden/>
          </w:rPr>
          <w:fldChar w:fldCharType="end"/>
        </w:r>
      </w:hyperlink>
    </w:p>
    <w:p w14:paraId="2E4F2CE0" w14:textId="2C6053B1" w:rsidR="00850286" w:rsidRDefault="00D94038">
      <w:pPr>
        <w:pStyle w:val="TOC2"/>
        <w:rPr>
          <w:rFonts w:asciiTheme="minorHAnsi" w:eastAsiaTheme="minorEastAsia" w:hAnsiTheme="minorHAnsi"/>
          <w:noProof/>
          <w:sz w:val="22"/>
          <w:lang w:val="nl-NL" w:eastAsia="nl-NL"/>
        </w:rPr>
      </w:pPr>
      <w:hyperlink w:anchor="_Toc530147418" w:history="1">
        <w:r w:rsidR="00850286" w:rsidRPr="00A57ACE">
          <w:rPr>
            <w:rStyle w:val="Hyperlink"/>
            <w:noProof/>
            <w:lang w:val="nl-NL"/>
          </w:rPr>
          <w:t>3.4</w:t>
        </w:r>
        <w:r w:rsidR="00850286">
          <w:rPr>
            <w:rFonts w:asciiTheme="minorHAnsi" w:eastAsiaTheme="minorEastAsia" w:hAnsiTheme="minorHAnsi"/>
            <w:noProof/>
            <w:sz w:val="22"/>
            <w:lang w:val="nl-NL" w:eastAsia="nl-NL"/>
          </w:rPr>
          <w:tab/>
        </w:r>
        <w:r w:rsidR="00850286" w:rsidRPr="00A57ACE">
          <w:rPr>
            <w:rStyle w:val="Hyperlink"/>
            <w:noProof/>
            <w:lang w:val="nl-NL"/>
          </w:rPr>
          <w:t>Gender</w:t>
        </w:r>
        <w:r w:rsidR="00850286">
          <w:rPr>
            <w:noProof/>
            <w:webHidden/>
          </w:rPr>
          <w:tab/>
        </w:r>
        <w:r w:rsidR="00850286">
          <w:rPr>
            <w:noProof/>
            <w:webHidden/>
          </w:rPr>
          <w:fldChar w:fldCharType="begin"/>
        </w:r>
        <w:r w:rsidR="00850286">
          <w:rPr>
            <w:noProof/>
            <w:webHidden/>
          </w:rPr>
          <w:instrText xml:space="preserve"> PAGEREF _Toc530147418 \h </w:instrText>
        </w:r>
        <w:r w:rsidR="00850286">
          <w:rPr>
            <w:noProof/>
            <w:webHidden/>
          </w:rPr>
        </w:r>
        <w:r w:rsidR="00850286">
          <w:rPr>
            <w:noProof/>
            <w:webHidden/>
          </w:rPr>
          <w:fldChar w:fldCharType="separate"/>
        </w:r>
        <w:r>
          <w:rPr>
            <w:noProof/>
            <w:webHidden/>
          </w:rPr>
          <w:t>15</w:t>
        </w:r>
        <w:r w:rsidR="00850286">
          <w:rPr>
            <w:noProof/>
            <w:webHidden/>
          </w:rPr>
          <w:fldChar w:fldCharType="end"/>
        </w:r>
      </w:hyperlink>
    </w:p>
    <w:p w14:paraId="2E795D8D" w14:textId="2EFBEA9E" w:rsidR="00850286" w:rsidRDefault="00D94038">
      <w:pPr>
        <w:pStyle w:val="TOC2"/>
        <w:rPr>
          <w:rFonts w:asciiTheme="minorHAnsi" w:eastAsiaTheme="minorEastAsia" w:hAnsiTheme="minorHAnsi"/>
          <w:noProof/>
          <w:sz w:val="22"/>
          <w:lang w:val="nl-NL" w:eastAsia="nl-NL"/>
        </w:rPr>
      </w:pPr>
      <w:hyperlink w:anchor="_Toc530147419" w:history="1">
        <w:r w:rsidR="00850286" w:rsidRPr="00A57ACE">
          <w:rPr>
            <w:rStyle w:val="Hyperlink"/>
            <w:noProof/>
          </w:rPr>
          <w:t>3.5</w:t>
        </w:r>
        <w:r w:rsidR="00850286">
          <w:rPr>
            <w:rFonts w:asciiTheme="minorHAnsi" w:eastAsiaTheme="minorEastAsia" w:hAnsiTheme="minorHAnsi"/>
            <w:noProof/>
            <w:sz w:val="22"/>
            <w:lang w:val="nl-NL" w:eastAsia="nl-NL"/>
          </w:rPr>
          <w:tab/>
        </w:r>
        <w:r w:rsidR="00850286" w:rsidRPr="00A57ACE">
          <w:rPr>
            <w:rStyle w:val="Hyperlink"/>
            <w:noProof/>
          </w:rPr>
          <w:t>Objective(s)</w:t>
        </w:r>
        <w:r w:rsidR="00850286">
          <w:rPr>
            <w:noProof/>
            <w:webHidden/>
          </w:rPr>
          <w:tab/>
        </w:r>
        <w:r w:rsidR="00850286">
          <w:rPr>
            <w:noProof/>
            <w:webHidden/>
          </w:rPr>
          <w:fldChar w:fldCharType="begin"/>
        </w:r>
        <w:r w:rsidR="00850286">
          <w:rPr>
            <w:noProof/>
            <w:webHidden/>
          </w:rPr>
          <w:instrText xml:space="preserve"> PAGEREF _Toc530147419 \h </w:instrText>
        </w:r>
        <w:r w:rsidR="00850286">
          <w:rPr>
            <w:noProof/>
            <w:webHidden/>
          </w:rPr>
        </w:r>
        <w:r w:rsidR="00850286">
          <w:rPr>
            <w:noProof/>
            <w:webHidden/>
          </w:rPr>
          <w:fldChar w:fldCharType="separate"/>
        </w:r>
        <w:r>
          <w:rPr>
            <w:noProof/>
            <w:webHidden/>
          </w:rPr>
          <w:t>15</w:t>
        </w:r>
        <w:r w:rsidR="00850286">
          <w:rPr>
            <w:noProof/>
            <w:webHidden/>
          </w:rPr>
          <w:fldChar w:fldCharType="end"/>
        </w:r>
      </w:hyperlink>
    </w:p>
    <w:p w14:paraId="0106AB57" w14:textId="588FFF3A" w:rsidR="00850286" w:rsidRDefault="00D94038">
      <w:pPr>
        <w:pStyle w:val="TOC2"/>
        <w:rPr>
          <w:rFonts w:asciiTheme="minorHAnsi" w:eastAsiaTheme="minorEastAsia" w:hAnsiTheme="minorHAnsi"/>
          <w:noProof/>
          <w:sz w:val="22"/>
          <w:lang w:val="nl-NL" w:eastAsia="nl-NL"/>
        </w:rPr>
      </w:pPr>
      <w:hyperlink w:anchor="_Toc530147420" w:history="1">
        <w:r w:rsidR="00850286" w:rsidRPr="00A57ACE">
          <w:rPr>
            <w:rStyle w:val="Hyperlink"/>
            <w:noProof/>
          </w:rPr>
          <w:t>3.6</w:t>
        </w:r>
        <w:r w:rsidR="00850286">
          <w:rPr>
            <w:rFonts w:asciiTheme="minorHAnsi" w:eastAsiaTheme="minorEastAsia" w:hAnsiTheme="minorHAnsi"/>
            <w:noProof/>
            <w:sz w:val="22"/>
            <w:lang w:val="nl-NL" w:eastAsia="nl-NL"/>
          </w:rPr>
          <w:tab/>
        </w:r>
        <w:r w:rsidR="00850286" w:rsidRPr="00A57ACE">
          <w:rPr>
            <w:rStyle w:val="Hyperlink"/>
            <w:noProof/>
          </w:rPr>
          <w:t>Topic</w:t>
        </w:r>
        <w:r w:rsidR="00850286">
          <w:rPr>
            <w:noProof/>
            <w:webHidden/>
          </w:rPr>
          <w:tab/>
        </w:r>
        <w:r w:rsidR="00850286">
          <w:rPr>
            <w:noProof/>
            <w:webHidden/>
          </w:rPr>
          <w:fldChar w:fldCharType="begin"/>
        </w:r>
        <w:r w:rsidR="00850286">
          <w:rPr>
            <w:noProof/>
            <w:webHidden/>
          </w:rPr>
          <w:instrText xml:space="preserve"> PAGEREF _Toc530147420 \h </w:instrText>
        </w:r>
        <w:r w:rsidR="00850286">
          <w:rPr>
            <w:noProof/>
            <w:webHidden/>
          </w:rPr>
        </w:r>
        <w:r w:rsidR="00850286">
          <w:rPr>
            <w:noProof/>
            <w:webHidden/>
          </w:rPr>
          <w:fldChar w:fldCharType="separate"/>
        </w:r>
        <w:r>
          <w:rPr>
            <w:noProof/>
            <w:webHidden/>
          </w:rPr>
          <w:t>16</w:t>
        </w:r>
        <w:r w:rsidR="00850286">
          <w:rPr>
            <w:noProof/>
            <w:webHidden/>
          </w:rPr>
          <w:fldChar w:fldCharType="end"/>
        </w:r>
      </w:hyperlink>
    </w:p>
    <w:p w14:paraId="77E7D629" w14:textId="417FEAE6" w:rsidR="00850286" w:rsidRDefault="00D94038">
      <w:pPr>
        <w:pStyle w:val="TOC2"/>
        <w:rPr>
          <w:rFonts w:asciiTheme="minorHAnsi" w:eastAsiaTheme="minorEastAsia" w:hAnsiTheme="minorHAnsi"/>
          <w:noProof/>
          <w:sz w:val="22"/>
          <w:lang w:val="nl-NL" w:eastAsia="nl-NL"/>
        </w:rPr>
      </w:pPr>
      <w:hyperlink w:anchor="_Toc530147421" w:history="1">
        <w:r w:rsidR="00850286" w:rsidRPr="00A57ACE">
          <w:rPr>
            <w:rStyle w:val="Hyperlink"/>
            <w:noProof/>
          </w:rPr>
          <w:t>3.7</w:t>
        </w:r>
        <w:r w:rsidR="00850286">
          <w:rPr>
            <w:rFonts w:asciiTheme="minorHAnsi" w:eastAsiaTheme="minorEastAsia" w:hAnsiTheme="minorHAnsi"/>
            <w:noProof/>
            <w:sz w:val="22"/>
            <w:lang w:val="nl-NL" w:eastAsia="nl-NL"/>
          </w:rPr>
          <w:tab/>
        </w:r>
        <w:r w:rsidR="00850286" w:rsidRPr="00A57ACE">
          <w:rPr>
            <w:rStyle w:val="Hyperlink"/>
            <w:noProof/>
          </w:rPr>
          <w:t>Access</w:t>
        </w:r>
        <w:r w:rsidR="00850286">
          <w:rPr>
            <w:noProof/>
            <w:webHidden/>
          </w:rPr>
          <w:tab/>
        </w:r>
        <w:r w:rsidR="00850286">
          <w:rPr>
            <w:noProof/>
            <w:webHidden/>
          </w:rPr>
          <w:fldChar w:fldCharType="begin"/>
        </w:r>
        <w:r w:rsidR="00850286">
          <w:rPr>
            <w:noProof/>
            <w:webHidden/>
          </w:rPr>
          <w:instrText xml:space="preserve"> PAGEREF _Toc530147421 \h </w:instrText>
        </w:r>
        <w:r w:rsidR="00850286">
          <w:rPr>
            <w:noProof/>
            <w:webHidden/>
          </w:rPr>
        </w:r>
        <w:r w:rsidR="00850286">
          <w:rPr>
            <w:noProof/>
            <w:webHidden/>
          </w:rPr>
          <w:fldChar w:fldCharType="separate"/>
        </w:r>
        <w:r>
          <w:rPr>
            <w:noProof/>
            <w:webHidden/>
          </w:rPr>
          <w:t>18</w:t>
        </w:r>
        <w:r w:rsidR="00850286">
          <w:rPr>
            <w:noProof/>
            <w:webHidden/>
          </w:rPr>
          <w:fldChar w:fldCharType="end"/>
        </w:r>
      </w:hyperlink>
    </w:p>
    <w:p w14:paraId="140FCD86" w14:textId="7318EBA8" w:rsidR="00850286" w:rsidRDefault="00D94038">
      <w:pPr>
        <w:pStyle w:val="TOC1"/>
        <w:rPr>
          <w:rFonts w:asciiTheme="minorHAnsi" w:eastAsiaTheme="minorEastAsia" w:hAnsiTheme="minorHAnsi"/>
          <w:sz w:val="22"/>
          <w:szCs w:val="22"/>
          <w:lang w:val="nl-NL" w:eastAsia="nl-NL"/>
        </w:rPr>
      </w:pPr>
      <w:hyperlink w:anchor="_Toc530147422" w:history="1">
        <w:r w:rsidR="00850286" w:rsidRPr="00A57ACE">
          <w:rPr>
            <w:rStyle w:val="Hyperlink"/>
          </w:rPr>
          <w:t>4</w:t>
        </w:r>
        <w:r w:rsidR="00850286">
          <w:rPr>
            <w:rFonts w:asciiTheme="minorHAnsi" w:eastAsiaTheme="minorEastAsia" w:hAnsiTheme="minorHAnsi"/>
            <w:sz w:val="22"/>
            <w:szCs w:val="22"/>
            <w:lang w:val="nl-NL" w:eastAsia="nl-NL"/>
          </w:rPr>
          <w:tab/>
        </w:r>
        <w:r w:rsidR="00850286" w:rsidRPr="00A57ACE">
          <w:rPr>
            <w:rStyle w:val="Hyperlink"/>
          </w:rPr>
          <w:t>Demonstration event</w:t>
        </w:r>
        <w:r w:rsidR="00850286">
          <w:rPr>
            <w:webHidden/>
          </w:rPr>
          <w:tab/>
        </w:r>
        <w:r w:rsidR="00850286">
          <w:rPr>
            <w:webHidden/>
          </w:rPr>
          <w:fldChar w:fldCharType="begin"/>
        </w:r>
        <w:r w:rsidR="00850286">
          <w:rPr>
            <w:webHidden/>
          </w:rPr>
          <w:instrText xml:space="preserve"> PAGEREF _Toc530147422 \h </w:instrText>
        </w:r>
        <w:r w:rsidR="00850286">
          <w:rPr>
            <w:webHidden/>
          </w:rPr>
        </w:r>
        <w:r w:rsidR="00850286">
          <w:rPr>
            <w:webHidden/>
          </w:rPr>
          <w:fldChar w:fldCharType="separate"/>
        </w:r>
        <w:r>
          <w:rPr>
            <w:webHidden/>
          </w:rPr>
          <w:t>20</w:t>
        </w:r>
        <w:r w:rsidR="00850286">
          <w:rPr>
            <w:webHidden/>
          </w:rPr>
          <w:fldChar w:fldCharType="end"/>
        </w:r>
      </w:hyperlink>
    </w:p>
    <w:p w14:paraId="3D4C389D" w14:textId="38F44B1A" w:rsidR="00850286" w:rsidRDefault="00D94038">
      <w:pPr>
        <w:pStyle w:val="TOC2"/>
        <w:rPr>
          <w:rFonts w:asciiTheme="minorHAnsi" w:eastAsiaTheme="minorEastAsia" w:hAnsiTheme="minorHAnsi"/>
          <w:noProof/>
          <w:sz w:val="22"/>
          <w:lang w:val="nl-NL" w:eastAsia="nl-NL"/>
        </w:rPr>
      </w:pPr>
      <w:hyperlink w:anchor="_Toc530147423" w:history="1">
        <w:r w:rsidR="00850286" w:rsidRPr="00A57ACE">
          <w:rPr>
            <w:rStyle w:val="Hyperlink"/>
            <w:noProof/>
          </w:rPr>
          <w:t>4.1</w:t>
        </w:r>
        <w:r w:rsidR="00850286">
          <w:rPr>
            <w:rFonts w:asciiTheme="minorHAnsi" w:eastAsiaTheme="minorEastAsia" w:hAnsiTheme="minorHAnsi"/>
            <w:noProof/>
            <w:sz w:val="22"/>
            <w:lang w:val="nl-NL" w:eastAsia="nl-NL"/>
          </w:rPr>
          <w:tab/>
        </w:r>
        <w:r w:rsidR="00850286" w:rsidRPr="00A57ACE">
          <w:rPr>
            <w:rStyle w:val="Hyperlink"/>
            <w:noProof/>
          </w:rPr>
          <w:t>Visitors</w:t>
        </w:r>
        <w:r w:rsidR="00850286">
          <w:rPr>
            <w:noProof/>
            <w:webHidden/>
          </w:rPr>
          <w:tab/>
        </w:r>
        <w:r w:rsidR="00850286">
          <w:rPr>
            <w:noProof/>
            <w:webHidden/>
          </w:rPr>
          <w:fldChar w:fldCharType="begin"/>
        </w:r>
        <w:r w:rsidR="00850286">
          <w:rPr>
            <w:noProof/>
            <w:webHidden/>
          </w:rPr>
          <w:instrText xml:space="preserve"> PAGEREF _Toc530147423 \h </w:instrText>
        </w:r>
        <w:r w:rsidR="00850286">
          <w:rPr>
            <w:noProof/>
            <w:webHidden/>
          </w:rPr>
        </w:r>
        <w:r w:rsidR="00850286">
          <w:rPr>
            <w:noProof/>
            <w:webHidden/>
          </w:rPr>
          <w:fldChar w:fldCharType="separate"/>
        </w:r>
        <w:r>
          <w:rPr>
            <w:noProof/>
            <w:webHidden/>
          </w:rPr>
          <w:t>20</w:t>
        </w:r>
        <w:r w:rsidR="00850286">
          <w:rPr>
            <w:noProof/>
            <w:webHidden/>
          </w:rPr>
          <w:fldChar w:fldCharType="end"/>
        </w:r>
      </w:hyperlink>
    </w:p>
    <w:p w14:paraId="3024BBF3" w14:textId="7125D12F" w:rsidR="00850286" w:rsidRDefault="00D94038">
      <w:pPr>
        <w:pStyle w:val="TOC2"/>
        <w:rPr>
          <w:rFonts w:asciiTheme="minorHAnsi" w:eastAsiaTheme="minorEastAsia" w:hAnsiTheme="minorHAnsi"/>
          <w:noProof/>
          <w:sz w:val="22"/>
          <w:lang w:val="nl-NL" w:eastAsia="nl-NL"/>
        </w:rPr>
      </w:pPr>
      <w:hyperlink w:anchor="_Toc530147424" w:history="1">
        <w:r w:rsidR="00850286" w:rsidRPr="00A57ACE">
          <w:rPr>
            <w:rStyle w:val="Hyperlink"/>
            <w:noProof/>
          </w:rPr>
          <w:t>4.2</w:t>
        </w:r>
        <w:r w:rsidR="00850286">
          <w:rPr>
            <w:rFonts w:asciiTheme="minorHAnsi" w:eastAsiaTheme="minorEastAsia" w:hAnsiTheme="minorHAnsi"/>
            <w:noProof/>
            <w:sz w:val="22"/>
            <w:lang w:val="nl-NL" w:eastAsia="nl-NL"/>
          </w:rPr>
          <w:tab/>
        </w:r>
        <w:r w:rsidR="00850286" w:rsidRPr="00A57ACE">
          <w:rPr>
            <w:rStyle w:val="Hyperlink"/>
            <w:noProof/>
          </w:rPr>
          <w:t>Communication &amp; Mediation</w:t>
        </w:r>
        <w:r w:rsidR="00850286">
          <w:rPr>
            <w:noProof/>
            <w:webHidden/>
          </w:rPr>
          <w:tab/>
        </w:r>
        <w:r w:rsidR="00850286">
          <w:rPr>
            <w:noProof/>
            <w:webHidden/>
          </w:rPr>
          <w:fldChar w:fldCharType="begin"/>
        </w:r>
        <w:r w:rsidR="00850286">
          <w:rPr>
            <w:noProof/>
            <w:webHidden/>
          </w:rPr>
          <w:instrText xml:space="preserve"> PAGEREF _Toc530147424 \h </w:instrText>
        </w:r>
        <w:r w:rsidR="00850286">
          <w:rPr>
            <w:noProof/>
            <w:webHidden/>
          </w:rPr>
        </w:r>
        <w:r w:rsidR="00850286">
          <w:rPr>
            <w:noProof/>
            <w:webHidden/>
          </w:rPr>
          <w:fldChar w:fldCharType="separate"/>
        </w:r>
        <w:r>
          <w:rPr>
            <w:noProof/>
            <w:webHidden/>
          </w:rPr>
          <w:t>25</w:t>
        </w:r>
        <w:r w:rsidR="00850286">
          <w:rPr>
            <w:noProof/>
            <w:webHidden/>
          </w:rPr>
          <w:fldChar w:fldCharType="end"/>
        </w:r>
      </w:hyperlink>
    </w:p>
    <w:p w14:paraId="0C4B15BF" w14:textId="1C3BEAC0" w:rsidR="00850286" w:rsidRDefault="00D94038">
      <w:pPr>
        <w:pStyle w:val="TOC2"/>
        <w:rPr>
          <w:rFonts w:asciiTheme="minorHAnsi" w:eastAsiaTheme="minorEastAsia" w:hAnsiTheme="minorHAnsi"/>
          <w:noProof/>
          <w:sz w:val="22"/>
          <w:lang w:val="nl-NL" w:eastAsia="nl-NL"/>
        </w:rPr>
      </w:pPr>
      <w:hyperlink w:anchor="_Toc530147425" w:history="1">
        <w:r w:rsidR="00850286" w:rsidRPr="00A57ACE">
          <w:rPr>
            <w:rStyle w:val="Hyperlink"/>
            <w:noProof/>
            <w:lang w:val="nl-NL"/>
          </w:rPr>
          <w:t>4.3</w:t>
        </w:r>
        <w:r w:rsidR="00850286">
          <w:rPr>
            <w:rFonts w:asciiTheme="minorHAnsi" w:eastAsiaTheme="minorEastAsia" w:hAnsiTheme="minorHAnsi"/>
            <w:noProof/>
            <w:sz w:val="22"/>
            <w:lang w:val="nl-NL" w:eastAsia="nl-NL"/>
          </w:rPr>
          <w:tab/>
        </w:r>
        <w:r w:rsidR="00850286" w:rsidRPr="00A57ACE">
          <w:rPr>
            <w:rStyle w:val="Hyperlink"/>
            <w:noProof/>
            <w:lang w:val="nl-NL"/>
          </w:rPr>
          <w:t>Active participation</w:t>
        </w:r>
        <w:r w:rsidR="00850286">
          <w:rPr>
            <w:noProof/>
            <w:webHidden/>
          </w:rPr>
          <w:tab/>
        </w:r>
        <w:r w:rsidR="00850286">
          <w:rPr>
            <w:noProof/>
            <w:webHidden/>
          </w:rPr>
          <w:fldChar w:fldCharType="begin"/>
        </w:r>
        <w:r w:rsidR="00850286">
          <w:rPr>
            <w:noProof/>
            <w:webHidden/>
          </w:rPr>
          <w:instrText xml:space="preserve"> PAGEREF _Toc530147425 \h </w:instrText>
        </w:r>
        <w:r w:rsidR="00850286">
          <w:rPr>
            <w:noProof/>
            <w:webHidden/>
          </w:rPr>
        </w:r>
        <w:r w:rsidR="00850286">
          <w:rPr>
            <w:noProof/>
            <w:webHidden/>
          </w:rPr>
          <w:fldChar w:fldCharType="separate"/>
        </w:r>
        <w:r>
          <w:rPr>
            <w:noProof/>
            <w:webHidden/>
          </w:rPr>
          <w:t>26</w:t>
        </w:r>
        <w:r w:rsidR="00850286">
          <w:rPr>
            <w:noProof/>
            <w:webHidden/>
          </w:rPr>
          <w:fldChar w:fldCharType="end"/>
        </w:r>
      </w:hyperlink>
    </w:p>
    <w:p w14:paraId="378E0A44" w14:textId="221F213F" w:rsidR="00850286" w:rsidRDefault="00D94038">
      <w:pPr>
        <w:pStyle w:val="TOC2"/>
        <w:rPr>
          <w:rFonts w:asciiTheme="minorHAnsi" w:eastAsiaTheme="minorEastAsia" w:hAnsiTheme="minorHAnsi"/>
          <w:noProof/>
          <w:sz w:val="22"/>
          <w:lang w:val="nl-NL" w:eastAsia="nl-NL"/>
        </w:rPr>
      </w:pPr>
      <w:hyperlink w:anchor="_Toc530147426" w:history="1">
        <w:r w:rsidR="00850286" w:rsidRPr="00A57ACE">
          <w:rPr>
            <w:rStyle w:val="Hyperlink"/>
            <w:noProof/>
          </w:rPr>
          <w:t>4.4</w:t>
        </w:r>
        <w:r w:rsidR="00850286">
          <w:rPr>
            <w:rFonts w:asciiTheme="minorHAnsi" w:eastAsiaTheme="minorEastAsia" w:hAnsiTheme="minorHAnsi"/>
            <w:noProof/>
            <w:sz w:val="22"/>
            <w:lang w:val="nl-NL" w:eastAsia="nl-NL"/>
          </w:rPr>
          <w:tab/>
        </w:r>
        <w:r w:rsidR="00850286" w:rsidRPr="00A57ACE">
          <w:rPr>
            <w:rStyle w:val="Hyperlink"/>
            <w:noProof/>
          </w:rPr>
          <w:t>Doing business</w:t>
        </w:r>
        <w:r w:rsidR="00850286">
          <w:rPr>
            <w:noProof/>
            <w:webHidden/>
          </w:rPr>
          <w:tab/>
        </w:r>
        <w:r w:rsidR="00850286">
          <w:rPr>
            <w:noProof/>
            <w:webHidden/>
          </w:rPr>
          <w:fldChar w:fldCharType="begin"/>
        </w:r>
        <w:r w:rsidR="00850286">
          <w:rPr>
            <w:noProof/>
            <w:webHidden/>
          </w:rPr>
          <w:instrText xml:space="preserve"> PAGEREF _Toc530147426 \h </w:instrText>
        </w:r>
        <w:r w:rsidR="00850286">
          <w:rPr>
            <w:noProof/>
            <w:webHidden/>
          </w:rPr>
        </w:r>
        <w:r w:rsidR="00850286">
          <w:rPr>
            <w:noProof/>
            <w:webHidden/>
          </w:rPr>
          <w:fldChar w:fldCharType="separate"/>
        </w:r>
        <w:r>
          <w:rPr>
            <w:noProof/>
            <w:webHidden/>
          </w:rPr>
          <w:t>26</w:t>
        </w:r>
        <w:r w:rsidR="00850286">
          <w:rPr>
            <w:noProof/>
            <w:webHidden/>
          </w:rPr>
          <w:fldChar w:fldCharType="end"/>
        </w:r>
      </w:hyperlink>
    </w:p>
    <w:p w14:paraId="5F2CB049" w14:textId="24596FC6" w:rsidR="00850286" w:rsidRDefault="00D94038">
      <w:pPr>
        <w:pStyle w:val="TOC2"/>
        <w:rPr>
          <w:rFonts w:asciiTheme="minorHAnsi" w:eastAsiaTheme="minorEastAsia" w:hAnsiTheme="minorHAnsi"/>
          <w:noProof/>
          <w:sz w:val="22"/>
          <w:lang w:val="nl-NL" w:eastAsia="nl-NL"/>
        </w:rPr>
      </w:pPr>
      <w:hyperlink w:anchor="_Toc530147427" w:history="1">
        <w:r w:rsidR="00850286" w:rsidRPr="00A57ACE">
          <w:rPr>
            <w:rStyle w:val="Hyperlink"/>
            <w:noProof/>
          </w:rPr>
          <w:t>4.5</w:t>
        </w:r>
        <w:r w:rsidR="00850286">
          <w:rPr>
            <w:rFonts w:asciiTheme="minorHAnsi" w:eastAsiaTheme="minorEastAsia" w:hAnsiTheme="minorHAnsi"/>
            <w:noProof/>
            <w:sz w:val="22"/>
            <w:lang w:val="nl-NL" w:eastAsia="nl-NL"/>
          </w:rPr>
          <w:tab/>
        </w:r>
        <w:r w:rsidR="00850286" w:rsidRPr="00A57ACE">
          <w:rPr>
            <w:rStyle w:val="Hyperlink"/>
            <w:noProof/>
          </w:rPr>
          <w:t>Role of sustainability</w:t>
        </w:r>
        <w:r w:rsidR="00850286">
          <w:rPr>
            <w:noProof/>
            <w:webHidden/>
          </w:rPr>
          <w:tab/>
        </w:r>
        <w:r w:rsidR="00850286">
          <w:rPr>
            <w:noProof/>
            <w:webHidden/>
          </w:rPr>
          <w:fldChar w:fldCharType="begin"/>
        </w:r>
        <w:r w:rsidR="00850286">
          <w:rPr>
            <w:noProof/>
            <w:webHidden/>
          </w:rPr>
          <w:instrText xml:space="preserve"> PAGEREF _Toc530147427 \h </w:instrText>
        </w:r>
        <w:r w:rsidR="00850286">
          <w:rPr>
            <w:noProof/>
            <w:webHidden/>
          </w:rPr>
        </w:r>
        <w:r w:rsidR="00850286">
          <w:rPr>
            <w:noProof/>
            <w:webHidden/>
          </w:rPr>
          <w:fldChar w:fldCharType="separate"/>
        </w:r>
        <w:r>
          <w:rPr>
            <w:noProof/>
            <w:webHidden/>
          </w:rPr>
          <w:t>27</w:t>
        </w:r>
        <w:r w:rsidR="00850286">
          <w:rPr>
            <w:noProof/>
            <w:webHidden/>
          </w:rPr>
          <w:fldChar w:fldCharType="end"/>
        </w:r>
      </w:hyperlink>
    </w:p>
    <w:p w14:paraId="5073DBB3" w14:textId="26F9A39E" w:rsidR="00850286" w:rsidRDefault="00D94038">
      <w:pPr>
        <w:pStyle w:val="TOC2"/>
        <w:rPr>
          <w:rFonts w:asciiTheme="minorHAnsi" w:eastAsiaTheme="minorEastAsia" w:hAnsiTheme="minorHAnsi"/>
          <w:noProof/>
          <w:sz w:val="22"/>
          <w:lang w:val="nl-NL" w:eastAsia="nl-NL"/>
        </w:rPr>
      </w:pPr>
      <w:hyperlink w:anchor="_Toc530147428" w:history="1">
        <w:r w:rsidR="00850286" w:rsidRPr="00A57ACE">
          <w:rPr>
            <w:rStyle w:val="Hyperlink"/>
            <w:noProof/>
            <w:lang w:val="nl-NL"/>
          </w:rPr>
          <w:t>4.6</w:t>
        </w:r>
        <w:r w:rsidR="00850286">
          <w:rPr>
            <w:rFonts w:asciiTheme="minorHAnsi" w:eastAsiaTheme="minorEastAsia" w:hAnsiTheme="minorHAnsi"/>
            <w:noProof/>
            <w:sz w:val="22"/>
            <w:lang w:val="nl-NL" w:eastAsia="nl-NL"/>
          </w:rPr>
          <w:tab/>
        </w:r>
        <w:r w:rsidR="00850286" w:rsidRPr="00A57ACE">
          <w:rPr>
            <w:rStyle w:val="Hyperlink"/>
            <w:noProof/>
            <w:lang w:val="nl-NL"/>
          </w:rPr>
          <w:t>Unforeseen circumstances</w:t>
        </w:r>
        <w:r w:rsidR="00850286">
          <w:rPr>
            <w:noProof/>
            <w:webHidden/>
          </w:rPr>
          <w:tab/>
        </w:r>
        <w:r w:rsidR="00850286">
          <w:rPr>
            <w:noProof/>
            <w:webHidden/>
          </w:rPr>
          <w:fldChar w:fldCharType="begin"/>
        </w:r>
        <w:r w:rsidR="00850286">
          <w:rPr>
            <w:noProof/>
            <w:webHidden/>
          </w:rPr>
          <w:instrText xml:space="preserve"> PAGEREF _Toc530147428 \h </w:instrText>
        </w:r>
        <w:r w:rsidR="00850286">
          <w:rPr>
            <w:noProof/>
            <w:webHidden/>
          </w:rPr>
        </w:r>
        <w:r w:rsidR="00850286">
          <w:rPr>
            <w:noProof/>
            <w:webHidden/>
          </w:rPr>
          <w:fldChar w:fldCharType="separate"/>
        </w:r>
        <w:r>
          <w:rPr>
            <w:noProof/>
            <w:webHidden/>
          </w:rPr>
          <w:t>28</w:t>
        </w:r>
        <w:r w:rsidR="00850286">
          <w:rPr>
            <w:noProof/>
            <w:webHidden/>
          </w:rPr>
          <w:fldChar w:fldCharType="end"/>
        </w:r>
      </w:hyperlink>
    </w:p>
    <w:p w14:paraId="07C0538C" w14:textId="64D47D53" w:rsidR="00850286" w:rsidRDefault="00D94038">
      <w:pPr>
        <w:pStyle w:val="TOC2"/>
        <w:rPr>
          <w:rFonts w:asciiTheme="minorHAnsi" w:eastAsiaTheme="minorEastAsia" w:hAnsiTheme="minorHAnsi"/>
          <w:noProof/>
          <w:sz w:val="22"/>
          <w:lang w:val="nl-NL" w:eastAsia="nl-NL"/>
        </w:rPr>
      </w:pPr>
      <w:hyperlink w:anchor="_Toc530147429" w:history="1">
        <w:r w:rsidR="00850286" w:rsidRPr="00A57ACE">
          <w:rPr>
            <w:rStyle w:val="Hyperlink"/>
            <w:noProof/>
          </w:rPr>
          <w:t>4.7</w:t>
        </w:r>
        <w:r w:rsidR="00850286">
          <w:rPr>
            <w:rFonts w:asciiTheme="minorHAnsi" w:eastAsiaTheme="minorEastAsia" w:hAnsiTheme="minorHAnsi"/>
            <w:noProof/>
            <w:sz w:val="22"/>
            <w:lang w:val="nl-NL" w:eastAsia="nl-NL"/>
          </w:rPr>
          <w:tab/>
        </w:r>
        <w:r w:rsidR="00850286" w:rsidRPr="00A57ACE">
          <w:rPr>
            <w:rStyle w:val="Hyperlink"/>
            <w:noProof/>
          </w:rPr>
          <w:t>Plans vs. practice</w:t>
        </w:r>
        <w:r w:rsidR="00850286">
          <w:rPr>
            <w:noProof/>
            <w:webHidden/>
          </w:rPr>
          <w:tab/>
        </w:r>
        <w:r w:rsidR="00850286">
          <w:rPr>
            <w:noProof/>
            <w:webHidden/>
          </w:rPr>
          <w:fldChar w:fldCharType="begin"/>
        </w:r>
        <w:r w:rsidR="00850286">
          <w:rPr>
            <w:noProof/>
            <w:webHidden/>
          </w:rPr>
          <w:instrText xml:space="preserve"> PAGEREF _Toc530147429 \h </w:instrText>
        </w:r>
        <w:r w:rsidR="00850286">
          <w:rPr>
            <w:noProof/>
            <w:webHidden/>
          </w:rPr>
        </w:r>
        <w:r w:rsidR="00850286">
          <w:rPr>
            <w:noProof/>
            <w:webHidden/>
          </w:rPr>
          <w:fldChar w:fldCharType="separate"/>
        </w:r>
        <w:r>
          <w:rPr>
            <w:noProof/>
            <w:webHidden/>
          </w:rPr>
          <w:t>28</w:t>
        </w:r>
        <w:r w:rsidR="00850286">
          <w:rPr>
            <w:noProof/>
            <w:webHidden/>
          </w:rPr>
          <w:fldChar w:fldCharType="end"/>
        </w:r>
      </w:hyperlink>
    </w:p>
    <w:p w14:paraId="7851DC73" w14:textId="07007647" w:rsidR="00850286" w:rsidRDefault="00D94038">
      <w:pPr>
        <w:pStyle w:val="TOC2"/>
        <w:rPr>
          <w:rFonts w:asciiTheme="minorHAnsi" w:eastAsiaTheme="minorEastAsia" w:hAnsiTheme="minorHAnsi"/>
          <w:noProof/>
          <w:sz w:val="22"/>
          <w:lang w:val="nl-NL" w:eastAsia="nl-NL"/>
        </w:rPr>
      </w:pPr>
      <w:hyperlink w:anchor="_Toc530147430" w:history="1">
        <w:r w:rsidR="00850286" w:rsidRPr="00A57ACE">
          <w:rPr>
            <w:rStyle w:val="Hyperlink"/>
            <w:noProof/>
          </w:rPr>
          <w:t>4.8</w:t>
        </w:r>
        <w:r w:rsidR="00850286">
          <w:rPr>
            <w:rFonts w:asciiTheme="minorHAnsi" w:eastAsiaTheme="minorEastAsia" w:hAnsiTheme="minorHAnsi"/>
            <w:noProof/>
            <w:sz w:val="22"/>
            <w:lang w:val="nl-NL" w:eastAsia="nl-NL"/>
          </w:rPr>
          <w:tab/>
        </w:r>
        <w:r w:rsidR="00850286" w:rsidRPr="00A57ACE">
          <w:rPr>
            <w:rStyle w:val="Hyperlink"/>
            <w:noProof/>
            <w:lang w:val="nl-NL"/>
          </w:rPr>
          <w:t>Pa</w:t>
        </w:r>
        <w:r w:rsidR="00850286" w:rsidRPr="00A57ACE">
          <w:rPr>
            <w:rStyle w:val="Hyperlink"/>
            <w:noProof/>
          </w:rPr>
          <w:t>rticipants feedback</w:t>
        </w:r>
        <w:r w:rsidR="00850286">
          <w:rPr>
            <w:noProof/>
            <w:webHidden/>
          </w:rPr>
          <w:tab/>
        </w:r>
        <w:r w:rsidR="00850286">
          <w:rPr>
            <w:noProof/>
            <w:webHidden/>
          </w:rPr>
          <w:fldChar w:fldCharType="begin"/>
        </w:r>
        <w:r w:rsidR="00850286">
          <w:rPr>
            <w:noProof/>
            <w:webHidden/>
          </w:rPr>
          <w:instrText xml:space="preserve"> PAGEREF _Toc530147430 \h </w:instrText>
        </w:r>
        <w:r w:rsidR="00850286">
          <w:rPr>
            <w:noProof/>
            <w:webHidden/>
          </w:rPr>
        </w:r>
        <w:r w:rsidR="00850286">
          <w:rPr>
            <w:noProof/>
            <w:webHidden/>
          </w:rPr>
          <w:fldChar w:fldCharType="separate"/>
        </w:r>
        <w:r>
          <w:rPr>
            <w:noProof/>
            <w:webHidden/>
          </w:rPr>
          <w:t>29</w:t>
        </w:r>
        <w:r w:rsidR="00850286">
          <w:rPr>
            <w:noProof/>
            <w:webHidden/>
          </w:rPr>
          <w:fldChar w:fldCharType="end"/>
        </w:r>
      </w:hyperlink>
    </w:p>
    <w:p w14:paraId="778329A0" w14:textId="4C4F2EB5" w:rsidR="00850286" w:rsidRDefault="00D94038">
      <w:pPr>
        <w:pStyle w:val="TOC1"/>
        <w:rPr>
          <w:rFonts w:asciiTheme="minorHAnsi" w:eastAsiaTheme="minorEastAsia" w:hAnsiTheme="minorHAnsi"/>
          <w:sz w:val="22"/>
          <w:szCs w:val="22"/>
          <w:lang w:val="nl-NL" w:eastAsia="nl-NL"/>
        </w:rPr>
      </w:pPr>
      <w:hyperlink w:anchor="_Toc530147431" w:history="1">
        <w:r w:rsidR="00850286" w:rsidRPr="00A57ACE">
          <w:rPr>
            <w:rStyle w:val="Hyperlink"/>
            <w:lang w:val="nl-NL"/>
          </w:rPr>
          <w:t>5</w:t>
        </w:r>
        <w:r w:rsidR="00850286">
          <w:rPr>
            <w:rFonts w:asciiTheme="minorHAnsi" w:eastAsiaTheme="minorEastAsia" w:hAnsiTheme="minorHAnsi"/>
            <w:sz w:val="22"/>
            <w:szCs w:val="22"/>
            <w:lang w:val="nl-NL" w:eastAsia="nl-NL"/>
          </w:rPr>
          <w:tab/>
        </w:r>
        <w:r w:rsidR="00850286" w:rsidRPr="00A57ACE">
          <w:rPr>
            <w:rStyle w:val="Hyperlink"/>
            <w:lang w:val="nl-NL"/>
          </w:rPr>
          <w:t>Motives, learning and networking</w:t>
        </w:r>
        <w:r w:rsidR="00850286">
          <w:rPr>
            <w:webHidden/>
          </w:rPr>
          <w:tab/>
        </w:r>
        <w:r w:rsidR="00850286">
          <w:rPr>
            <w:webHidden/>
          </w:rPr>
          <w:fldChar w:fldCharType="begin"/>
        </w:r>
        <w:r w:rsidR="00850286">
          <w:rPr>
            <w:webHidden/>
          </w:rPr>
          <w:instrText xml:space="preserve"> PAGEREF _Toc530147431 \h </w:instrText>
        </w:r>
        <w:r w:rsidR="00850286">
          <w:rPr>
            <w:webHidden/>
          </w:rPr>
        </w:r>
        <w:r w:rsidR="00850286">
          <w:rPr>
            <w:webHidden/>
          </w:rPr>
          <w:fldChar w:fldCharType="separate"/>
        </w:r>
        <w:r>
          <w:rPr>
            <w:webHidden/>
          </w:rPr>
          <w:t>31</w:t>
        </w:r>
        <w:r w:rsidR="00850286">
          <w:rPr>
            <w:webHidden/>
          </w:rPr>
          <w:fldChar w:fldCharType="end"/>
        </w:r>
      </w:hyperlink>
    </w:p>
    <w:p w14:paraId="7DE0D715" w14:textId="1BD6A854" w:rsidR="00850286" w:rsidRDefault="00D94038">
      <w:pPr>
        <w:pStyle w:val="TOC2"/>
        <w:rPr>
          <w:rFonts w:asciiTheme="minorHAnsi" w:eastAsiaTheme="minorEastAsia" w:hAnsiTheme="minorHAnsi"/>
          <w:noProof/>
          <w:sz w:val="22"/>
          <w:lang w:val="nl-NL" w:eastAsia="nl-NL"/>
        </w:rPr>
      </w:pPr>
      <w:hyperlink w:anchor="_Toc530147432" w:history="1">
        <w:r w:rsidR="00850286" w:rsidRPr="00A57ACE">
          <w:rPr>
            <w:rStyle w:val="Hyperlink"/>
            <w:noProof/>
          </w:rPr>
          <w:t>5.1</w:t>
        </w:r>
        <w:r w:rsidR="00850286">
          <w:rPr>
            <w:rFonts w:asciiTheme="minorHAnsi" w:eastAsiaTheme="minorEastAsia" w:hAnsiTheme="minorHAnsi"/>
            <w:noProof/>
            <w:sz w:val="22"/>
            <w:lang w:val="nl-NL" w:eastAsia="nl-NL"/>
          </w:rPr>
          <w:tab/>
        </w:r>
        <w:r w:rsidR="00850286" w:rsidRPr="00A57ACE">
          <w:rPr>
            <w:rStyle w:val="Hyperlink"/>
            <w:noProof/>
          </w:rPr>
          <w:t>Reasons to attend demos</w:t>
        </w:r>
        <w:r w:rsidR="00850286">
          <w:rPr>
            <w:noProof/>
            <w:webHidden/>
          </w:rPr>
          <w:tab/>
        </w:r>
        <w:r w:rsidR="00850286">
          <w:rPr>
            <w:noProof/>
            <w:webHidden/>
          </w:rPr>
          <w:fldChar w:fldCharType="begin"/>
        </w:r>
        <w:r w:rsidR="00850286">
          <w:rPr>
            <w:noProof/>
            <w:webHidden/>
          </w:rPr>
          <w:instrText xml:space="preserve"> PAGEREF _Toc530147432 \h </w:instrText>
        </w:r>
        <w:r w:rsidR="00850286">
          <w:rPr>
            <w:noProof/>
            <w:webHidden/>
          </w:rPr>
        </w:r>
        <w:r w:rsidR="00850286">
          <w:rPr>
            <w:noProof/>
            <w:webHidden/>
          </w:rPr>
          <w:fldChar w:fldCharType="separate"/>
        </w:r>
        <w:r>
          <w:rPr>
            <w:noProof/>
            <w:webHidden/>
          </w:rPr>
          <w:t>31</w:t>
        </w:r>
        <w:r w:rsidR="00850286">
          <w:rPr>
            <w:noProof/>
            <w:webHidden/>
          </w:rPr>
          <w:fldChar w:fldCharType="end"/>
        </w:r>
      </w:hyperlink>
    </w:p>
    <w:p w14:paraId="35A8397D" w14:textId="645C9154" w:rsidR="00850286" w:rsidRDefault="00D94038">
      <w:pPr>
        <w:pStyle w:val="TOC2"/>
        <w:rPr>
          <w:rFonts w:asciiTheme="minorHAnsi" w:eastAsiaTheme="minorEastAsia" w:hAnsiTheme="minorHAnsi"/>
          <w:noProof/>
          <w:sz w:val="22"/>
          <w:lang w:val="nl-NL" w:eastAsia="nl-NL"/>
        </w:rPr>
      </w:pPr>
      <w:hyperlink w:anchor="_Toc530147433" w:history="1">
        <w:r w:rsidR="00850286" w:rsidRPr="00A57ACE">
          <w:rPr>
            <w:rStyle w:val="Hyperlink"/>
            <w:noProof/>
          </w:rPr>
          <w:t>5.2</w:t>
        </w:r>
        <w:r w:rsidR="00850286">
          <w:rPr>
            <w:rFonts w:asciiTheme="minorHAnsi" w:eastAsiaTheme="minorEastAsia" w:hAnsiTheme="minorHAnsi"/>
            <w:noProof/>
            <w:sz w:val="22"/>
            <w:lang w:val="nl-NL" w:eastAsia="nl-NL"/>
          </w:rPr>
          <w:tab/>
        </w:r>
        <w:r w:rsidR="00850286" w:rsidRPr="00A57ACE">
          <w:rPr>
            <w:rStyle w:val="Hyperlink"/>
            <w:noProof/>
          </w:rPr>
          <w:t>Forms of learning</w:t>
        </w:r>
        <w:r w:rsidR="00850286">
          <w:rPr>
            <w:noProof/>
            <w:webHidden/>
          </w:rPr>
          <w:tab/>
        </w:r>
        <w:r w:rsidR="00850286">
          <w:rPr>
            <w:noProof/>
            <w:webHidden/>
          </w:rPr>
          <w:fldChar w:fldCharType="begin"/>
        </w:r>
        <w:r w:rsidR="00850286">
          <w:rPr>
            <w:noProof/>
            <w:webHidden/>
          </w:rPr>
          <w:instrText xml:space="preserve"> PAGEREF _Toc530147433 \h </w:instrText>
        </w:r>
        <w:r w:rsidR="00850286">
          <w:rPr>
            <w:noProof/>
            <w:webHidden/>
          </w:rPr>
        </w:r>
        <w:r w:rsidR="00850286">
          <w:rPr>
            <w:noProof/>
            <w:webHidden/>
          </w:rPr>
          <w:fldChar w:fldCharType="separate"/>
        </w:r>
        <w:r>
          <w:rPr>
            <w:noProof/>
            <w:webHidden/>
          </w:rPr>
          <w:t>32</w:t>
        </w:r>
        <w:r w:rsidR="00850286">
          <w:rPr>
            <w:noProof/>
            <w:webHidden/>
          </w:rPr>
          <w:fldChar w:fldCharType="end"/>
        </w:r>
      </w:hyperlink>
    </w:p>
    <w:p w14:paraId="11B249CE" w14:textId="0EEF03FF" w:rsidR="00850286" w:rsidRDefault="00D94038">
      <w:pPr>
        <w:pStyle w:val="TOC2"/>
        <w:rPr>
          <w:rFonts w:asciiTheme="minorHAnsi" w:eastAsiaTheme="minorEastAsia" w:hAnsiTheme="minorHAnsi"/>
          <w:noProof/>
          <w:sz w:val="22"/>
          <w:lang w:val="nl-NL" w:eastAsia="nl-NL"/>
        </w:rPr>
      </w:pPr>
      <w:hyperlink w:anchor="_Toc530147434" w:history="1">
        <w:r w:rsidR="00850286" w:rsidRPr="00A57ACE">
          <w:rPr>
            <w:rStyle w:val="Hyperlink"/>
            <w:noProof/>
          </w:rPr>
          <w:t>5.3</w:t>
        </w:r>
        <w:r w:rsidR="00850286">
          <w:rPr>
            <w:rFonts w:asciiTheme="minorHAnsi" w:eastAsiaTheme="minorEastAsia" w:hAnsiTheme="minorHAnsi"/>
            <w:noProof/>
            <w:sz w:val="22"/>
            <w:lang w:val="nl-NL" w:eastAsia="nl-NL"/>
          </w:rPr>
          <w:tab/>
        </w:r>
        <w:r w:rsidR="00850286" w:rsidRPr="00A57ACE">
          <w:rPr>
            <w:rStyle w:val="Hyperlink"/>
            <w:noProof/>
          </w:rPr>
          <w:t>Content of learning</w:t>
        </w:r>
        <w:r w:rsidR="00850286">
          <w:rPr>
            <w:noProof/>
            <w:webHidden/>
          </w:rPr>
          <w:tab/>
        </w:r>
        <w:r w:rsidR="00850286">
          <w:rPr>
            <w:noProof/>
            <w:webHidden/>
          </w:rPr>
          <w:fldChar w:fldCharType="begin"/>
        </w:r>
        <w:r w:rsidR="00850286">
          <w:rPr>
            <w:noProof/>
            <w:webHidden/>
          </w:rPr>
          <w:instrText xml:space="preserve"> PAGEREF _Toc530147434 \h </w:instrText>
        </w:r>
        <w:r w:rsidR="00850286">
          <w:rPr>
            <w:noProof/>
            <w:webHidden/>
          </w:rPr>
        </w:r>
        <w:r w:rsidR="00850286">
          <w:rPr>
            <w:noProof/>
            <w:webHidden/>
          </w:rPr>
          <w:fldChar w:fldCharType="separate"/>
        </w:r>
        <w:r>
          <w:rPr>
            <w:noProof/>
            <w:webHidden/>
          </w:rPr>
          <w:t>33</w:t>
        </w:r>
        <w:r w:rsidR="00850286">
          <w:rPr>
            <w:noProof/>
            <w:webHidden/>
          </w:rPr>
          <w:fldChar w:fldCharType="end"/>
        </w:r>
      </w:hyperlink>
    </w:p>
    <w:p w14:paraId="7FC60BB2" w14:textId="7AB03EBA" w:rsidR="00850286" w:rsidRDefault="00D94038">
      <w:pPr>
        <w:pStyle w:val="TOC2"/>
        <w:rPr>
          <w:rFonts w:asciiTheme="minorHAnsi" w:eastAsiaTheme="minorEastAsia" w:hAnsiTheme="minorHAnsi"/>
          <w:noProof/>
          <w:sz w:val="22"/>
          <w:lang w:val="nl-NL" w:eastAsia="nl-NL"/>
        </w:rPr>
      </w:pPr>
      <w:hyperlink w:anchor="_Toc530147435" w:history="1">
        <w:r w:rsidR="00850286" w:rsidRPr="00A57ACE">
          <w:rPr>
            <w:rStyle w:val="Hyperlink"/>
            <w:noProof/>
          </w:rPr>
          <w:t>5.4</w:t>
        </w:r>
        <w:r w:rsidR="00850286">
          <w:rPr>
            <w:rFonts w:asciiTheme="minorHAnsi" w:eastAsiaTheme="minorEastAsia" w:hAnsiTheme="minorHAnsi"/>
            <w:noProof/>
            <w:sz w:val="22"/>
            <w:lang w:val="nl-NL" w:eastAsia="nl-NL"/>
          </w:rPr>
          <w:tab/>
        </w:r>
        <w:r w:rsidR="00850286" w:rsidRPr="00A57ACE">
          <w:rPr>
            <w:rStyle w:val="Hyperlink"/>
            <w:noProof/>
          </w:rPr>
          <w:t>Outcomes of learning</w:t>
        </w:r>
        <w:r w:rsidR="00850286">
          <w:rPr>
            <w:noProof/>
            <w:webHidden/>
          </w:rPr>
          <w:tab/>
        </w:r>
        <w:r w:rsidR="00850286">
          <w:rPr>
            <w:noProof/>
            <w:webHidden/>
          </w:rPr>
          <w:fldChar w:fldCharType="begin"/>
        </w:r>
        <w:r w:rsidR="00850286">
          <w:rPr>
            <w:noProof/>
            <w:webHidden/>
          </w:rPr>
          <w:instrText xml:space="preserve"> PAGEREF _Toc530147435 \h </w:instrText>
        </w:r>
        <w:r w:rsidR="00850286">
          <w:rPr>
            <w:noProof/>
            <w:webHidden/>
          </w:rPr>
        </w:r>
        <w:r w:rsidR="00850286">
          <w:rPr>
            <w:noProof/>
            <w:webHidden/>
          </w:rPr>
          <w:fldChar w:fldCharType="separate"/>
        </w:r>
        <w:r>
          <w:rPr>
            <w:noProof/>
            <w:webHidden/>
          </w:rPr>
          <w:t>33</w:t>
        </w:r>
        <w:r w:rsidR="00850286">
          <w:rPr>
            <w:noProof/>
            <w:webHidden/>
          </w:rPr>
          <w:fldChar w:fldCharType="end"/>
        </w:r>
      </w:hyperlink>
    </w:p>
    <w:p w14:paraId="6BBB9DC7" w14:textId="3A9E0FB6" w:rsidR="00850286" w:rsidRDefault="00D94038">
      <w:pPr>
        <w:pStyle w:val="TOC2"/>
        <w:rPr>
          <w:rFonts w:asciiTheme="minorHAnsi" w:eastAsiaTheme="minorEastAsia" w:hAnsiTheme="minorHAnsi"/>
          <w:noProof/>
          <w:sz w:val="22"/>
          <w:lang w:val="nl-NL" w:eastAsia="nl-NL"/>
        </w:rPr>
      </w:pPr>
      <w:hyperlink w:anchor="_Toc530147436" w:history="1">
        <w:r w:rsidR="00850286" w:rsidRPr="00A57ACE">
          <w:rPr>
            <w:rStyle w:val="Hyperlink"/>
            <w:noProof/>
          </w:rPr>
          <w:t>5.5</w:t>
        </w:r>
        <w:r w:rsidR="00850286">
          <w:rPr>
            <w:rFonts w:asciiTheme="minorHAnsi" w:eastAsiaTheme="minorEastAsia" w:hAnsiTheme="minorHAnsi"/>
            <w:noProof/>
            <w:sz w:val="22"/>
            <w:lang w:val="nl-NL" w:eastAsia="nl-NL"/>
          </w:rPr>
          <w:tab/>
        </w:r>
        <w:r w:rsidR="00850286" w:rsidRPr="00A57ACE">
          <w:rPr>
            <w:rStyle w:val="Hyperlink"/>
            <w:noProof/>
          </w:rPr>
          <w:t>Networking</w:t>
        </w:r>
        <w:r w:rsidR="00850286">
          <w:rPr>
            <w:noProof/>
            <w:webHidden/>
          </w:rPr>
          <w:tab/>
        </w:r>
        <w:r w:rsidR="00850286">
          <w:rPr>
            <w:noProof/>
            <w:webHidden/>
          </w:rPr>
          <w:fldChar w:fldCharType="begin"/>
        </w:r>
        <w:r w:rsidR="00850286">
          <w:rPr>
            <w:noProof/>
            <w:webHidden/>
          </w:rPr>
          <w:instrText xml:space="preserve"> PAGEREF _Toc530147436 \h </w:instrText>
        </w:r>
        <w:r w:rsidR="00850286">
          <w:rPr>
            <w:noProof/>
            <w:webHidden/>
          </w:rPr>
        </w:r>
        <w:r w:rsidR="00850286">
          <w:rPr>
            <w:noProof/>
            <w:webHidden/>
          </w:rPr>
          <w:fldChar w:fldCharType="separate"/>
        </w:r>
        <w:r>
          <w:rPr>
            <w:noProof/>
            <w:webHidden/>
          </w:rPr>
          <w:t>34</w:t>
        </w:r>
        <w:r w:rsidR="00850286">
          <w:rPr>
            <w:noProof/>
            <w:webHidden/>
          </w:rPr>
          <w:fldChar w:fldCharType="end"/>
        </w:r>
      </w:hyperlink>
    </w:p>
    <w:p w14:paraId="17A0CDB6" w14:textId="54A87CE4" w:rsidR="00850286" w:rsidRDefault="00D94038">
      <w:pPr>
        <w:pStyle w:val="TOC1"/>
        <w:rPr>
          <w:rFonts w:asciiTheme="minorHAnsi" w:eastAsiaTheme="minorEastAsia" w:hAnsiTheme="minorHAnsi"/>
          <w:sz w:val="22"/>
          <w:szCs w:val="22"/>
          <w:lang w:val="nl-NL" w:eastAsia="nl-NL"/>
        </w:rPr>
      </w:pPr>
      <w:hyperlink w:anchor="_Toc530147437" w:history="1">
        <w:r w:rsidR="00850286" w:rsidRPr="00A57ACE">
          <w:rPr>
            <w:rStyle w:val="Hyperlink"/>
          </w:rPr>
          <w:t>6</w:t>
        </w:r>
        <w:r w:rsidR="00850286">
          <w:rPr>
            <w:rFonts w:asciiTheme="minorHAnsi" w:eastAsiaTheme="minorEastAsia" w:hAnsiTheme="minorHAnsi"/>
            <w:sz w:val="22"/>
            <w:szCs w:val="22"/>
            <w:lang w:val="nl-NL" w:eastAsia="nl-NL"/>
          </w:rPr>
          <w:tab/>
        </w:r>
        <w:r w:rsidR="00850286" w:rsidRPr="00A57ACE">
          <w:rPr>
            <w:rStyle w:val="Hyperlink"/>
          </w:rPr>
          <w:t>Anchoring: Application of demo lessons by participants</w:t>
        </w:r>
        <w:r w:rsidR="00850286">
          <w:rPr>
            <w:webHidden/>
          </w:rPr>
          <w:tab/>
        </w:r>
        <w:r w:rsidR="00850286">
          <w:rPr>
            <w:webHidden/>
          </w:rPr>
          <w:fldChar w:fldCharType="begin"/>
        </w:r>
        <w:r w:rsidR="00850286">
          <w:rPr>
            <w:webHidden/>
          </w:rPr>
          <w:instrText xml:space="preserve"> PAGEREF _Toc530147437 \h </w:instrText>
        </w:r>
        <w:r w:rsidR="00850286">
          <w:rPr>
            <w:webHidden/>
          </w:rPr>
        </w:r>
        <w:r w:rsidR="00850286">
          <w:rPr>
            <w:webHidden/>
          </w:rPr>
          <w:fldChar w:fldCharType="separate"/>
        </w:r>
        <w:r>
          <w:rPr>
            <w:webHidden/>
          </w:rPr>
          <w:t>35</w:t>
        </w:r>
        <w:r w:rsidR="00850286">
          <w:rPr>
            <w:webHidden/>
          </w:rPr>
          <w:fldChar w:fldCharType="end"/>
        </w:r>
      </w:hyperlink>
    </w:p>
    <w:p w14:paraId="0F0080AF" w14:textId="5862C25E" w:rsidR="00850286" w:rsidRDefault="00D94038">
      <w:pPr>
        <w:pStyle w:val="TOC2"/>
        <w:rPr>
          <w:rFonts w:asciiTheme="minorHAnsi" w:eastAsiaTheme="minorEastAsia" w:hAnsiTheme="minorHAnsi"/>
          <w:noProof/>
          <w:sz w:val="22"/>
          <w:lang w:val="nl-NL" w:eastAsia="nl-NL"/>
        </w:rPr>
      </w:pPr>
      <w:hyperlink w:anchor="_Toc530147438" w:history="1">
        <w:r w:rsidR="00850286" w:rsidRPr="00A57ACE">
          <w:rPr>
            <w:rStyle w:val="Hyperlink"/>
            <w:noProof/>
          </w:rPr>
          <w:t>6.1</w:t>
        </w:r>
        <w:r w:rsidR="00850286">
          <w:rPr>
            <w:rFonts w:asciiTheme="minorHAnsi" w:eastAsiaTheme="minorEastAsia" w:hAnsiTheme="minorHAnsi"/>
            <w:noProof/>
            <w:sz w:val="22"/>
            <w:lang w:val="nl-NL" w:eastAsia="nl-NL"/>
          </w:rPr>
          <w:tab/>
        </w:r>
        <w:r w:rsidR="00850286" w:rsidRPr="00A57ACE">
          <w:rPr>
            <w:rStyle w:val="Hyperlink"/>
            <w:noProof/>
          </w:rPr>
          <w:t>Anchoring related to the present demo</w:t>
        </w:r>
        <w:r w:rsidR="00850286">
          <w:rPr>
            <w:noProof/>
            <w:webHidden/>
          </w:rPr>
          <w:tab/>
        </w:r>
        <w:r w:rsidR="00850286">
          <w:rPr>
            <w:noProof/>
            <w:webHidden/>
          </w:rPr>
          <w:fldChar w:fldCharType="begin"/>
        </w:r>
        <w:r w:rsidR="00850286">
          <w:rPr>
            <w:noProof/>
            <w:webHidden/>
          </w:rPr>
          <w:instrText xml:space="preserve"> PAGEREF _Toc530147438 \h </w:instrText>
        </w:r>
        <w:r w:rsidR="00850286">
          <w:rPr>
            <w:noProof/>
            <w:webHidden/>
          </w:rPr>
        </w:r>
        <w:r w:rsidR="00850286">
          <w:rPr>
            <w:noProof/>
            <w:webHidden/>
          </w:rPr>
          <w:fldChar w:fldCharType="separate"/>
        </w:r>
        <w:r>
          <w:rPr>
            <w:noProof/>
            <w:webHidden/>
          </w:rPr>
          <w:t>35</w:t>
        </w:r>
        <w:r w:rsidR="00850286">
          <w:rPr>
            <w:noProof/>
            <w:webHidden/>
          </w:rPr>
          <w:fldChar w:fldCharType="end"/>
        </w:r>
      </w:hyperlink>
    </w:p>
    <w:p w14:paraId="21556A94" w14:textId="7F904835" w:rsidR="00850286" w:rsidRDefault="00D94038">
      <w:pPr>
        <w:pStyle w:val="TOC2"/>
        <w:rPr>
          <w:rFonts w:asciiTheme="minorHAnsi" w:eastAsiaTheme="minorEastAsia" w:hAnsiTheme="minorHAnsi"/>
          <w:noProof/>
          <w:sz w:val="22"/>
          <w:lang w:val="nl-NL" w:eastAsia="nl-NL"/>
        </w:rPr>
      </w:pPr>
      <w:hyperlink w:anchor="_Toc530147439" w:history="1">
        <w:r w:rsidR="00850286" w:rsidRPr="00A57ACE">
          <w:rPr>
            <w:rStyle w:val="Hyperlink"/>
            <w:noProof/>
          </w:rPr>
          <w:t>6.2</w:t>
        </w:r>
        <w:r w:rsidR="00850286">
          <w:rPr>
            <w:rFonts w:asciiTheme="minorHAnsi" w:eastAsiaTheme="minorEastAsia" w:hAnsiTheme="minorHAnsi"/>
            <w:noProof/>
            <w:sz w:val="22"/>
            <w:lang w:val="nl-NL" w:eastAsia="nl-NL"/>
          </w:rPr>
          <w:tab/>
        </w:r>
        <w:r w:rsidR="00850286" w:rsidRPr="00A57ACE">
          <w:rPr>
            <w:rStyle w:val="Hyperlink"/>
            <w:noProof/>
          </w:rPr>
          <w:t>Stimulating anchoring</w:t>
        </w:r>
        <w:r w:rsidR="00850286">
          <w:rPr>
            <w:noProof/>
            <w:webHidden/>
          </w:rPr>
          <w:tab/>
        </w:r>
        <w:r w:rsidR="00850286">
          <w:rPr>
            <w:noProof/>
            <w:webHidden/>
          </w:rPr>
          <w:fldChar w:fldCharType="begin"/>
        </w:r>
        <w:r w:rsidR="00850286">
          <w:rPr>
            <w:noProof/>
            <w:webHidden/>
          </w:rPr>
          <w:instrText xml:space="preserve"> PAGEREF _Toc530147439 \h </w:instrText>
        </w:r>
        <w:r w:rsidR="00850286">
          <w:rPr>
            <w:noProof/>
            <w:webHidden/>
          </w:rPr>
        </w:r>
        <w:r w:rsidR="00850286">
          <w:rPr>
            <w:noProof/>
            <w:webHidden/>
          </w:rPr>
          <w:fldChar w:fldCharType="separate"/>
        </w:r>
        <w:r>
          <w:rPr>
            <w:noProof/>
            <w:webHidden/>
          </w:rPr>
          <w:t>36</w:t>
        </w:r>
        <w:r w:rsidR="00850286">
          <w:rPr>
            <w:noProof/>
            <w:webHidden/>
          </w:rPr>
          <w:fldChar w:fldCharType="end"/>
        </w:r>
      </w:hyperlink>
    </w:p>
    <w:p w14:paraId="64E681A9" w14:textId="74D079BA" w:rsidR="00850286" w:rsidRDefault="00D94038">
      <w:pPr>
        <w:pStyle w:val="TOC2"/>
        <w:rPr>
          <w:rFonts w:asciiTheme="minorHAnsi" w:eastAsiaTheme="minorEastAsia" w:hAnsiTheme="minorHAnsi"/>
          <w:noProof/>
          <w:sz w:val="22"/>
          <w:lang w:val="nl-NL" w:eastAsia="nl-NL"/>
        </w:rPr>
      </w:pPr>
      <w:hyperlink w:anchor="_Toc530147440" w:history="1">
        <w:r w:rsidR="00850286" w:rsidRPr="00A57ACE">
          <w:rPr>
            <w:rStyle w:val="Hyperlink"/>
            <w:noProof/>
          </w:rPr>
          <w:t>6.3</w:t>
        </w:r>
        <w:r w:rsidR="00850286">
          <w:rPr>
            <w:rFonts w:asciiTheme="minorHAnsi" w:eastAsiaTheme="minorEastAsia" w:hAnsiTheme="minorHAnsi"/>
            <w:noProof/>
            <w:sz w:val="22"/>
            <w:lang w:val="nl-NL" w:eastAsia="nl-NL"/>
          </w:rPr>
          <w:tab/>
        </w:r>
        <w:r w:rsidR="00850286" w:rsidRPr="00A57ACE">
          <w:rPr>
            <w:rStyle w:val="Hyperlink"/>
            <w:noProof/>
          </w:rPr>
          <w:t>Anchoring related to earlier demos</w:t>
        </w:r>
        <w:r w:rsidR="00850286">
          <w:rPr>
            <w:noProof/>
            <w:webHidden/>
          </w:rPr>
          <w:tab/>
        </w:r>
        <w:r w:rsidR="00850286">
          <w:rPr>
            <w:noProof/>
            <w:webHidden/>
          </w:rPr>
          <w:fldChar w:fldCharType="begin"/>
        </w:r>
        <w:r w:rsidR="00850286">
          <w:rPr>
            <w:noProof/>
            <w:webHidden/>
          </w:rPr>
          <w:instrText xml:space="preserve"> PAGEREF _Toc530147440 \h </w:instrText>
        </w:r>
        <w:r w:rsidR="00850286">
          <w:rPr>
            <w:noProof/>
            <w:webHidden/>
          </w:rPr>
        </w:r>
        <w:r w:rsidR="00850286">
          <w:rPr>
            <w:noProof/>
            <w:webHidden/>
          </w:rPr>
          <w:fldChar w:fldCharType="separate"/>
        </w:r>
        <w:r>
          <w:rPr>
            <w:noProof/>
            <w:webHidden/>
          </w:rPr>
          <w:t>37</w:t>
        </w:r>
        <w:r w:rsidR="00850286">
          <w:rPr>
            <w:noProof/>
            <w:webHidden/>
          </w:rPr>
          <w:fldChar w:fldCharType="end"/>
        </w:r>
      </w:hyperlink>
    </w:p>
    <w:p w14:paraId="7A091EB0" w14:textId="6EC048AD" w:rsidR="00850286" w:rsidRDefault="00D94038">
      <w:pPr>
        <w:pStyle w:val="TOC1"/>
        <w:rPr>
          <w:rFonts w:asciiTheme="minorHAnsi" w:eastAsiaTheme="minorEastAsia" w:hAnsiTheme="minorHAnsi"/>
          <w:sz w:val="22"/>
          <w:szCs w:val="22"/>
          <w:lang w:val="nl-NL" w:eastAsia="nl-NL"/>
        </w:rPr>
      </w:pPr>
      <w:hyperlink w:anchor="_Toc530147441" w:history="1">
        <w:r w:rsidR="00850286" w:rsidRPr="00A57ACE">
          <w:rPr>
            <w:rStyle w:val="Hyperlink"/>
          </w:rPr>
          <w:t>7</w:t>
        </w:r>
        <w:r w:rsidR="00850286">
          <w:rPr>
            <w:rFonts w:asciiTheme="minorHAnsi" w:eastAsiaTheme="minorEastAsia" w:hAnsiTheme="minorHAnsi"/>
            <w:sz w:val="22"/>
            <w:szCs w:val="22"/>
            <w:lang w:val="nl-NL" w:eastAsia="nl-NL"/>
          </w:rPr>
          <w:tab/>
        </w:r>
        <w:r w:rsidR="00850286" w:rsidRPr="00A57ACE">
          <w:rPr>
            <w:rStyle w:val="Hyperlink"/>
          </w:rPr>
          <w:t>Scaling: Application of demo lessons by the wider farming community</w:t>
        </w:r>
        <w:r w:rsidR="00850286">
          <w:rPr>
            <w:webHidden/>
          </w:rPr>
          <w:tab/>
        </w:r>
        <w:r w:rsidR="00850286">
          <w:rPr>
            <w:webHidden/>
          </w:rPr>
          <w:fldChar w:fldCharType="begin"/>
        </w:r>
        <w:r w:rsidR="00850286">
          <w:rPr>
            <w:webHidden/>
          </w:rPr>
          <w:instrText xml:space="preserve"> PAGEREF _Toc530147441 \h </w:instrText>
        </w:r>
        <w:r w:rsidR="00850286">
          <w:rPr>
            <w:webHidden/>
          </w:rPr>
        </w:r>
        <w:r w:rsidR="00850286">
          <w:rPr>
            <w:webHidden/>
          </w:rPr>
          <w:fldChar w:fldCharType="separate"/>
        </w:r>
        <w:r>
          <w:rPr>
            <w:webHidden/>
          </w:rPr>
          <w:t>38</w:t>
        </w:r>
        <w:r w:rsidR="00850286">
          <w:rPr>
            <w:webHidden/>
          </w:rPr>
          <w:fldChar w:fldCharType="end"/>
        </w:r>
      </w:hyperlink>
    </w:p>
    <w:p w14:paraId="4AEB2E2A" w14:textId="5FB57A29" w:rsidR="00850286" w:rsidRDefault="00D94038">
      <w:pPr>
        <w:pStyle w:val="TOC2"/>
        <w:rPr>
          <w:rFonts w:asciiTheme="minorHAnsi" w:eastAsiaTheme="minorEastAsia" w:hAnsiTheme="minorHAnsi"/>
          <w:noProof/>
          <w:sz w:val="22"/>
          <w:lang w:val="nl-NL" w:eastAsia="nl-NL"/>
        </w:rPr>
      </w:pPr>
      <w:hyperlink w:anchor="_Toc530147442" w:history="1">
        <w:r w:rsidR="00850286" w:rsidRPr="00A57ACE">
          <w:rPr>
            <w:rStyle w:val="Hyperlink"/>
            <w:noProof/>
          </w:rPr>
          <w:t>7.1</w:t>
        </w:r>
        <w:r w:rsidR="00850286">
          <w:rPr>
            <w:rFonts w:asciiTheme="minorHAnsi" w:eastAsiaTheme="minorEastAsia" w:hAnsiTheme="minorHAnsi"/>
            <w:noProof/>
            <w:sz w:val="22"/>
            <w:lang w:val="nl-NL" w:eastAsia="nl-NL"/>
          </w:rPr>
          <w:tab/>
        </w:r>
        <w:r w:rsidR="00850286" w:rsidRPr="00A57ACE">
          <w:rPr>
            <w:rStyle w:val="Hyperlink"/>
            <w:noProof/>
          </w:rPr>
          <w:t>Retrospective examples of scaling</w:t>
        </w:r>
        <w:r w:rsidR="00850286">
          <w:rPr>
            <w:noProof/>
            <w:webHidden/>
          </w:rPr>
          <w:tab/>
        </w:r>
        <w:r w:rsidR="00850286">
          <w:rPr>
            <w:noProof/>
            <w:webHidden/>
          </w:rPr>
          <w:fldChar w:fldCharType="begin"/>
        </w:r>
        <w:r w:rsidR="00850286">
          <w:rPr>
            <w:noProof/>
            <w:webHidden/>
          </w:rPr>
          <w:instrText xml:space="preserve"> PAGEREF _Toc530147442 \h </w:instrText>
        </w:r>
        <w:r w:rsidR="00850286">
          <w:rPr>
            <w:noProof/>
            <w:webHidden/>
          </w:rPr>
        </w:r>
        <w:r w:rsidR="00850286">
          <w:rPr>
            <w:noProof/>
            <w:webHidden/>
          </w:rPr>
          <w:fldChar w:fldCharType="separate"/>
        </w:r>
        <w:r>
          <w:rPr>
            <w:noProof/>
            <w:webHidden/>
          </w:rPr>
          <w:t>38</w:t>
        </w:r>
        <w:r w:rsidR="00850286">
          <w:rPr>
            <w:noProof/>
            <w:webHidden/>
          </w:rPr>
          <w:fldChar w:fldCharType="end"/>
        </w:r>
      </w:hyperlink>
    </w:p>
    <w:p w14:paraId="3B56CE36" w14:textId="6B60164D" w:rsidR="00850286" w:rsidRDefault="00D94038">
      <w:pPr>
        <w:pStyle w:val="TOC2"/>
        <w:rPr>
          <w:rFonts w:asciiTheme="minorHAnsi" w:eastAsiaTheme="minorEastAsia" w:hAnsiTheme="minorHAnsi"/>
          <w:noProof/>
          <w:sz w:val="22"/>
          <w:lang w:val="nl-NL" w:eastAsia="nl-NL"/>
        </w:rPr>
      </w:pPr>
      <w:hyperlink w:anchor="_Toc530147443" w:history="1">
        <w:r w:rsidR="00850286" w:rsidRPr="00A57ACE">
          <w:rPr>
            <w:rStyle w:val="Hyperlink"/>
            <w:noProof/>
          </w:rPr>
          <w:t>7.2</w:t>
        </w:r>
        <w:r w:rsidR="00850286">
          <w:rPr>
            <w:rFonts w:asciiTheme="minorHAnsi" w:eastAsiaTheme="minorEastAsia" w:hAnsiTheme="minorHAnsi"/>
            <w:noProof/>
            <w:sz w:val="22"/>
            <w:lang w:val="nl-NL" w:eastAsia="nl-NL"/>
          </w:rPr>
          <w:tab/>
        </w:r>
        <w:r w:rsidR="00850286" w:rsidRPr="00A57ACE">
          <w:rPr>
            <w:rStyle w:val="Hyperlink"/>
            <w:noProof/>
          </w:rPr>
          <w:t>Prospective assessment of scaling: Impact pathways</w:t>
        </w:r>
        <w:r w:rsidR="00850286">
          <w:rPr>
            <w:noProof/>
            <w:webHidden/>
          </w:rPr>
          <w:tab/>
        </w:r>
        <w:r w:rsidR="00850286">
          <w:rPr>
            <w:noProof/>
            <w:webHidden/>
          </w:rPr>
          <w:fldChar w:fldCharType="begin"/>
        </w:r>
        <w:r w:rsidR="00850286">
          <w:rPr>
            <w:noProof/>
            <w:webHidden/>
          </w:rPr>
          <w:instrText xml:space="preserve"> PAGEREF _Toc530147443 \h </w:instrText>
        </w:r>
        <w:r w:rsidR="00850286">
          <w:rPr>
            <w:noProof/>
            <w:webHidden/>
          </w:rPr>
        </w:r>
        <w:r w:rsidR="00850286">
          <w:rPr>
            <w:noProof/>
            <w:webHidden/>
          </w:rPr>
          <w:fldChar w:fldCharType="separate"/>
        </w:r>
        <w:r>
          <w:rPr>
            <w:noProof/>
            <w:webHidden/>
          </w:rPr>
          <w:t>39</w:t>
        </w:r>
        <w:r w:rsidR="00850286">
          <w:rPr>
            <w:noProof/>
            <w:webHidden/>
          </w:rPr>
          <w:fldChar w:fldCharType="end"/>
        </w:r>
      </w:hyperlink>
    </w:p>
    <w:p w14:paraId="0C31B600" w14:textId="3C4F0461" w:rsidR="00850286" w:rsidRDefault="00D94038">
      <w:pPr>
        <w:pStyle w:val="TOC1"/>
        <w:rPr>
          <w:rFonts w:asciiTheme="minorHAnsi" w:eastAsiaTheme="minorEastAsia" w:hAnsiTheme="minorHAnsi"/>
          <w:sz w:val="22"/>
          <w:szCs w:val="22"/>
          <w:lang w:val="nl-NL" w:eastAsia="nl-NL"/>
        </w:rPr>
      </w:pPr>
      <w:hyperlink w:anchor="_Toc530147444" w:history="1">
        <w:r w:rsidR="00850286" w:rsidRPr="00A57ACE">
          <w:rPr>
            <w:rStyle w:val="Hyperlink"/>
          </w:rPr>
          <w:t>8</w:t>
        </w:r>
        <w:r w:rsidR="00850286">
          <w:rPr>
            <w:rFonts w:asciiTheme="minorHAnsi" w:eastAsiaTheme="minorEastAsia" w:hAnsiTheme="minorHAnsi"/>
            <w:sz w:val="22"/>
            <w:szCs w:val="22"/>
            <w:lang w:val="nl-NL" w:eastAsia="nl-NL"/>
          </w:rPr>
          <w:tab/>
        </w:r>
        <w:r w:rsidR="00850286" w:rsidRPr="00A57ACE">
          <w:rPr>
            <w:rStyle w:val="Hyperlink"/>
          </w:rPr>
          <w:t>Case study reflection</w:t>
        </w:r>
        <w:r w:rsidR="00850286">
          <w:rPr>
            <w:webHidden/>
          </w:rPr>
          <w:tab/>
        </w:r>
        <w:r w:rsidR="00850286">
          <w:rPr>
            <w:webHidden/>
          </w:rPr>
          <w:fldChar w:fldCharType="begin"/>
        </w:r>
        <w:r w:rsidR="00850286">
          <w:rPr>
            <w:webHidden/>
          </w:rPr>
          <w:instrText xml:space="preserve"> PAGEREF _Toc530147444 \h </w:instrText>
        </w:r>
        <w:r w:rsidR="00850286">
          <w:rPr>
            <w:webHidden/>
          </w:rPr>
        </w:r>
        <w:r w:rsidR="00850286">
          <w:rPr>
            <w:webHidden/>
          </w:rPr>
          <w:fldChar w:fldCharType="separate"/>
        </w:r>
        <w:r>
          <w:rPr>
            <w:webHidden/>
          </w:rPr>
          <w:t>40</w:t>
        </w:r>
        <w:r w:rsidR="00850286">
          <w:rPr>
            <w:webHidden/>
          </w:rPr>
          <w:fldChar w:fldCharType="end"/>
        </w:r>
      </w:hyperlink>
    </w:p>
    <w:p w14:paraId="6A1FE34E" w14:textId="2FBE96EE" w:rsidR="00850286" w:rsidRDefault="00D94038">
      <w:pPr>
        <w:pStyle w:val="TOC2"/>
        <w:rPr>
          <w:rFonts w:asciiTheme="minorHAnsi" w:eastAsiaTheme="minorEastAsia" w:hAnsiTheme="minorHAnsi"/>
          <w:noProof/>
          <w:sz w:val="22"/>
          <w:lang w:val="nl-NL" w:eastAsia="nl-NL"/>
        </w:rPr>
      </w:pPr>
      <w:hyperlink w:anchor="_Toc530147445" w:history="1">
        <w:r w:rsidR="00850286" w:rsidRPr="00A57ACE">
          <w:rPr>
            <w:rStyle w:val="Hyperlink"/>
            <w:noProof/>
          </w:rPr>
          <w:t>8.1</w:t>
        </w:r>
        <w:r w:rsidR="00850286">
          <w:rPr>
            <w:rFonts w:asciiTheme="minorHAnsi" w:eastAsiaTheme="minorEastAsia" w:hAnsiTheme="minorHAnsi"/>
            <w:noProof/>
            <w:sz w:val="22"/>
            <w:lang w:val="nl-NL" w:eastAsia="nl-NL"/>
          </w:rPr>
          <w:tab/>
        </w:r>
        <w:r w:rsidR="00850286" w:rsidRPr="00A57ACE">
          <w:rPr>
            <w:rStyle w:val="Hyperlink"/>
            <w:noProof/>
          </w:rPr>
          <w:t>Demonstration – innovation narrative</w:t>
        </w:r>
        <w:r w:rsidR="00850286">
          <w:rPr>
            <w:noProof/>
            <w:webHidden/>
          </w:rPr>
          <w:tab/>
        </w:r>
        <w:r w:rsidR="00850286">
          <w:rPr>
            <w:noProof/>
            <w:webHidden/>
          </w:rPr>
          <w:fldChar w:fldCharType="begin"/>
        </w:r>
        <w:r w:rsidR="00850286">
          <w:rPr>
            <w:noProof/>
            <w:webHidden/>
          </w:rPr>
          <w:instrText xml:space="preserve"> PAGEREF _Toc530147445 \h </w:instrText>
        </w:r>
        <w:r w:rsidR="00850286">
          <w:rPr>
            <w:noProof/>
            <w:webHidden/>
          </w:rPr>
        </w:r>
        <w:r w:rsidR="00850286">
          <w:rPr>
            <w:noProof/>
            <w:webHidden/>
          </w:rPr>
          <w:fldChar w:fldCharType="separate"/>
        </w:r>
        <w:r>
          <w:rPr>
            <w:noProof/>
            <w:webHidden/>
          </w:rPr>
          <w:t>40</w:t>
        </w:r>
        <w:r w:rsidR="00850286">
          <w:rPr>
            <w:noProof/>
            <w:webHidden/>
          </w:rPr>
          <w:fldChar w:fldCharType="end"/>
        </w:r>
      </w:hyperlink>
    </w:p>
    <w:p w14:paraId="64602836" w14:textId="4B616DC1" w:rsidR="00850286" w:rsidRDefault="00D94038">
      <w:pPr>
        <w:pStyle w:val="TOC2"/>
        <w:rPr>
          <w:rFonts w:asciiTheme="minorHAnsi" w:eastAsiaTheme="minorEastAsia" w:hAnsiTheme="minorHAnsi"/>
          <w:noProof/>
          <w:sz w:val="22"/>
          <w:lang w:val="nl-NL" w:eastAsia="nl-NL"/>
        </w:rPr>
      </w:pPr>
      <w:hyperlink w:anchor="_Toc530147446" w:history="1">
        <w:r w:rsidR="00850286" w:rsidRPr="00A57ACE">
          <w:rPr>
            <w:rStyle w:val="Hyperlink"/>
            <w:noProof/>
          </w:rPr>
          <w:t>8.2</w:t>
        </w:r>
        <w:r w:rsidR="00850286">
          <w:rPr>
            <w:rFonts w:asciiTheme="minorHAnsi" w:eastAsiaTheme="minorEastAsia" w:hAnsiTheme="minorHAnsi"/>
            <w:noProof/>
            <w:sz w:val="22"/>
            <w:lang w:val="nl-NL" w:eastAsia="nl-NL"/>
          </w:rPr>
          <w:tab/>
        </w:r>
        <w:r w:rsidR="00850286" w:rsidRPr="00A57ACE">
          <w:rPr>
            <w:rStyle w:val="Hyperlink"/>
            <w:noProof/>
          </w:rPr>
          <w:t>Facilitating and impeding factors for successful demonstrations</w:t>
        </w:r>
        <w:r w:rsidR="00850286">
          <w:rPr>
            <w:noProof/>
            <w:webHidden/>
          </w:rPr>
          <w:tab/>
        </w:r>
        <w:r w:rsidR="00850286">
          <w:rPr>
            <w:noProof/>
            <w:webHidden/>
          </w:rPr>
          <w:fldChar w:fldCharType="begin"/>
        </w:r>
        <w:r w:rsidR="00850286">
          <w:rPr>
            <w:noProof/>
            <w:webHidden/>
          </w:rPr>
          <w:instrText xml:space="preserve"> PAGEREF _Toc530147446 \h </w:instrText>
        </w:r>
        <w:r w:rsidR="00850286">
          <w:rPr>
            <w:noProof/>
            <w:webHidden/>
          </w:rPr>
        </w:r>
        <w:r w:rsidR="00850286">
          <w:rPr>
            <w:noProof/>
            <w:webHidden/>
          </w:rPr>
          <w:fldChar w:fldCharType="separate"/>
        </w:r>
        <w:r>
          <w:rPr>
            <w:noProof/>
            <w:webHidden/>
          </w:rPr>
          <w:t>43</w:t>
        </w:r>
        <w:r w:rsidR="00850286">
          <w:rPr>
            <w:noProof/>
            <w:webHidden/>
          </w:rPr>
          <w:fldChar w:fldCharType="end"/>
        </w:r>
      </w:hyperlink>
    </w:p>
    <w:p w14:paraId="57F389A4" w14:textId="1F148B7A" w:rsidR="00850286" w:rsidRDefault="00D94038">
      <w:pPr>
        <w:pStyle w:val="TOC2"/>
        <w:rPr>
          <w:rFonts w:asciiTheme="minorHAnsi" w:eastAsiaTheme="minorEastAsia" w:hAnsiTheme="minorHAnsi"/>
          <w:noProof/>
          <w:sz w:val="22"/>
          <w:lang w:val="nl-NL" w:eastAsia="nl-NL"/>
        </w:rPr>
      </w:pPr>
      <w:hyperlink w:anchor="_Toc530147447" w:history="1">
        <w:r w:rsidR="00850286" w:rsidRPr="00A57ACE">
          <w:rPr>
            <w:rStyle w:val="Hyperlink"/>
            <w:noProof/>
          </w:rPr>
          <w:t>8.3</w:t>
        </w:r>
        <w:r w:rsidR="00850286">
          <w:rPr>
            <w:rFonts w:asciiTheme="minorHAnsi" w:eastAsiaTheme="minorEastAsia" w:hAnsiTheme="minorHAnsi"/>
            <w:noProof/>
            <w:sz w:val="22"/>
            <w:lang w:val="nl-NL" w:eastAsia="nl-NL"/>
          </w:rPr>
          <w:tab/>
        </w:r>
        <w:r w:rsidR="00850286" w:rsidRPr="00A57ACE">
          <w:rPr>
            <w:rStyle w:val="Hyperlink"/>
            <w:noProof/>
          </w:rPr>
          <w:t>Impact of demonstrations</w:t>
        </w:r>
        <w:r w:rsidR="00850286">
          <w:rPr>
            <w:noProof/>
            <w:webHidden/>
          </w:rPr>
          <w:tab/>
        </w:r>
        <w:r w:rsidR="00850286">
          <w:rPr>
            <w:noProof/>
            <w:webHidden/>
          </w:rPr>
          <w:fldChar w:fldCharType="begin"/>
        </w:r>
        <w:r w:rsidR="00850286">
          <w:rPr>
            <w:noProof/>
            <w:webHidden/>
          </w:rPr>
          <w:instrText xml:space="preserve"> PAGEREF _Toc530147447 \h </w:instrText>
        </w:r>
        <w:r w:rsidR="00850286">
          <w:rPr>
            <w:noProof/>
            <w:webHidden/>
          </w:rPr>
        </w:r>
        <w:r w:rsidR="00850286">
          <w:rPr>
            <w:noProof/>
            <w:webHidden/>
          </w:rPr>
          <w:fldChar w:fldCharType="separate"/>
        </w:r>
        <w:r>
          <w:rPr>
            <w:noProof/>
            <w:webHidden/>
          </w:rPr>
          <w:t>43</w:t>
        </w:r>
        <w:r w:rsidR="00850286">
          <w:rPr>
            <w:noProof/>
            <w:webHidden/>
          </w:rPr>
          <w:fldChar w:fldCharType="end"/>
        </w:r>
      </w:hyperlink>
    </w:p>
    <w:p w14:paraId="34F4333E" w14:textId="55A27374" w:rsidR="00850286" w:rsidRDefault="00D94038">
      <w:pPr>
        <w:pStyle w:val="TOC2"/>
        <w:rPr>
          <w:rFonts w:asciiTheme="minorHAnsi" w:eastAsiaTheme="minorEastAsia" w:hAnsiTheme="minorHAnsi"/>
          <w:noProof/>
          <w:sz w:val="22"/>
          <w:lang w:val="nl-NL" w:eastAsia="nl-NL"/>
        </w:rPr>
      </w:pPr>
      <w:hyperlink w:anchor="_Toc530147448" w:history="1">
        <w:r w:rsidR="00850286" w:rsidRPr="00A57ACE">
          <w:rPr>
            <w:rStyle w:val="Hyperlink"/>
            <w:noProof/>
          </w:rPr>
          <w:t>8.4</w:t>
        </w:r>
        <w:r w:rsidR="00850286">
          <w:rPr>
            <w:rFonts w:asciiTheme="minorHAnsi" w:eastAsiaTheme="minorEastAsia" w:hAnsiTheme="minorHAnsi"/>
            <w:noProof/>
            <w:sz w:val="22"/>
            <w:lang w:val="nl-NL" w:eastAsia="nl-NL"/>
          </w:rPr>
          <w:tab/>
        </w:r>
        <w:r w:rsidR="00850286" w:rsidRPr="00A57ACE">
          <w:rPr>
            <w:rStyle w:val="Hyperlink"/>
            <w:noProof/>
          </w:rPr>
          <w:t>Key lessons from this case study</w:t>
        </w:r>
        <w:r w:rsidR="00850286">
          <w:rPr>
            <w:noProof/>
            <w:webHidden/>
          </w:rPr>
          <w:tab/>
        </w:r>
        <w:r w:rsidR="00850286">
          <w:rPr>
            <w:noProof/>
            <w:webHidden/>
          </w:rPr>
          <w:fldChar w:fldCharType="begin"/>
        </w:r>
        <w:r w:rsidR="00850286">
          <w:rPr>
            <w:noProof/>
            <w:webHidden/>
          </w:rPr>
          <w:instrText xml:space="preserve"> PAGEREF _Toc530147448 \h </w:instrText>
        </w:r>
        <w:r w:rsidR="00850286">
          <w:rPr>
            <w:noProof/>
            <w:webHidden/>
          </w:rPr>
        </w:r>
        <w:r w:rsidR="00850286">
          <w:rPr>
            <w:noProof/>
            <w:webHidden/>
          </w:rPr>
          <w:fldChar w:fldCharType="separate"/>
        </w:r>
        <w:r>
          <w:rPr>
            <w:noProof/>
            <w:webHidden/>
          </w:rPr>
          <w:t>44</w:t>
        </w:r>
        <w:r w:rsidR="00850286">
          <w:rPr>
            <w:noProof/>
            <w:webHidden/>
          </w:rPr>
          <w:fldChar w:fldCharType="end"/>
        </w:r>
      </w:hyperlink>
    </w:p>
    <w:p w14:paraId="175EA320" w14:textId="6AB3A53B" w:rsidR="00850286" w:rsidRDefault="00D94038">
      <w:pPr>
        <w:pStyle w:val="TOC1"/>
        <w:rPr>
          <w:rFonts w:asciiTheme="minorHAnsi" w:eastAsiaTheme="minorEastAsia" w:hAnsiTheme="minorHAnsi"/>
          <w:sz w:val="22"/>
          <w:szCs w:val="22"/>
          <w:lang w:val="nl-NL" w:eastAsia="nl-NL"/>
        </w:rPr>
      </w:pPr>
      <w:hyperlink w:anchor="_Toc530147449" w:history="1">
        <w:r w:rsidR="00850286" w:rsidRPr="00A57ACE">
          <w:rPr>
            <w:rStyle w:val="Hyperlink"/>
          </w:rPr>
          <w:t>9</w:t>
        </w:r>
        <w:r w:rsidR="00850286">
          <w:rPr>
            <w:rFonts w:asciiTheme="minorHAnsi" w:eastAsiaTheme="minorEastAsia" w:hAnsiTheme="minorHAnsi"/>
            <w:sz w:val="22"/>
            <w:szCs w:val="22"/>
            <w:lang w:val="nl-NL" w:eastAsia="nl-NL"/>
          </w:rPr>
          <w:tab/>
        </w:r>
        <w:r w:rsidR="00850286" w:rsidRPr="00A57ACE">
          <w:rPr>
            <w:rStyle w:val="Hyperlink"/>
          </w:rPr>
          <w:t>Annexes</w:t>
        </w:r>
        <w:r w:rsidR="00850286">
          <w:rPr>
            <w:webHidden/>
          </w:rPr>
          <w:tab/>
        </w:r>
        <w:r w:rsidR="00850286">
          <w:rPr>
            <w:webHidden/>
          </w:rPr>
          <w:fldChar w:fldCharType="begin"/>
        </w:r>
        <w:r w:rsidR="00850286">
          <w:rPr>
            <w:webHidden/>
          </w:rPr>
          <w:instrText xml:space="preserve"> PAGEREF _Toc530147449 \h </w:instrText>
        </w:r>
        <w:r w:rsidR="00850286">
          <w:rPr>
            <w:webHidden/>
          </w:rPr>
        </w:r>
        <w:r w:rsidR="00850286">
          <w:rPr>
            <w:webHidden/>
          </w:rPr>
          <w:fldChar w:fldCharType="separate"/>
        </w:r>
        <w:r>
          <w:rPr>
            <w:webHidden/>
          </w:rPr>
          <w:t>46</w:t>
        </w:r>
        <w:r w:rsidR="00850286">
          <w:rPr>
            <w:webHidden/>
          </w:rPr>
          <w:fldChar w:fldCharType="end"/>
        </w:r>
      </w:hyperlink>
    </w:p>
    <w:p w14:paraId="24A4AEAF" w14:textId="32BF282E" w:rsidR="00850286" w:rsidRDefault="00D94038">
      <w:pPr>
        <w:pStyle w:val="TOC2"/>
        <w:rPr>
          <w:rFonts w:asciiTheme="minorHAnsi" w:eastAsiaTheme="minorEastAsia" w:hAnsiTheme="minorHAnsi"/>
          <w:noProof/>
          <w:sz w:val="22"/>
          <w:lang w:val="nl-NL" w:eastAsia="nl-NL"/>
        </w:rPr>
      </w:pPr>
      <w:hyperlink w:anchor="_Toc530147450" w:history="1">
        <w:r w:rsidR="00850286" w:rsidRPr="00A57ACE">
          <w:rPr>
            <w:rStyle w:val="Hyperlink"/>
            <w:noProof/>
          </w:rPr>
          <w:t>9.1</w:t>
        </w:r>
        <w:r w:rsidR="00850286">
          <w:rPr>
            <w:rFonts w:asciiTheme="minorHAnsi" w:eastAsiaTheme="minorEastAsia" w:hAnsiTheme="minorHAnsi"/>
            <w:noProof/>
            <w:sz w:val="22"/>
            <w:lang w:val="nl-NL" w:eastAsia="nl-NL"/>
          </w:rPr>
          <w:tab/>
        </w:r>
        <w:r w:rsidR="00850286" w:rsidRPr="00A57ACE">
          <w:rPr>
            <w:rStyle w:val="Hyperlink"/>
            <w:noProof/>
          </w:rPr>
          <w:t>Data sources</w:t>
        </w:r>
        <w:r w:rsidR="00850286">
          <w:rPr>
            <w:noProof/>
            <w:webHidden/>
          </w:rPr>
          <w:tab/>
        </w:r>
        <w:r w:rsidR="00850286">
          <w:rPr>
            <w:noProof/>
            <w:webHidden/>
          </w:rPr>
          <w:fldChar w:fldCharType="begin"/>
        </w:r>
        <w:r w:rsidR="00850286">
          <w:rPr>
            <w:noProof/>
            <w:webHidden/>
          </w:rPr>
          <w:instrText xml:space="preserve"> PAGEREF _Toc530147450 \h </w:instrText>
        </w:r>
        <w:r w:rsidR="00850286">
          <w:rPr>
            <w:noProof/>
            <w:webHidden/>
          </w:rPr>
        </w:r>
        <w:r w:rsidR="00850286">
          <w:rPr>
            <w:noProof/>
            <w:webHidden/>
          </w:rPr>
          <w:fldChar w:fldCharType="separate"/>
        </w:r>
        <w:r>
          <w:rPr>
            <w:noProof/>
            <w:webHidden/>
          </w:rPr>
          <w:t>46</w:t>
        </w:r>
        <w:r w:rsidR="00850286">
          <w:rPr>
            <w:noProof/>
            <w:webHidden/>
          </w:rPr>
          <w:fldChar w:fldCharType="end"/>
        </w:r>
      </w:hyperlink>
    </w:p>
    <w:p w14:paraId="5CCE41EB" w14:textId="307C5CC2" w:rsidR="00850286" w:rsidRDefault="00D94038">
      <w:pPr>
        <w:pStyle w:val="TOC2"/>
        <w:rPr>
          <w:rFonts w:asciiTheme="minorHAnsi" w:eastAsiaTheme="minorEastAsia" w:hAnsiTheme="minorHAnsi"/>
          <w:noProof/>
          <w:sz w:val="22"/>
          <w:lang w:val="nl-NL" w:eastAsia="nl-NL"/>
        </w:rPr>
      </w:pPr>
      <w:hyperlink w:anchor="_Toc530147451" w:history="1">
        <w:r w:rsidR="00850286" w:rsidRPr="00A57ACE">
          <w:rPr>
            <w:rStyle w:val="Hyperlink"/>
            <w:noProof/>
          </w:rPr>
          <w:t>9.2</w:t>
        </w:r>
        <w:r w:rsidR="00850286">
          <w:rPr>
            <w:rFonts w:asciiTheme="minorHAnsi" w:eastAsiaTheme="minorEastAsia" w:hAnsiTheme="minorHAnsi"/>
            <w:noProof/>
            <w:sz w:val="22"/>
            <w:lang w:val="nl-NL" w:eastAsia="nl-NL"/>
          </w:rPr>
          <w:tab/>
        </w:r>
        <w:r w:rsidR="00850286" w:rsidRPr="00A57ACE">
          <w:rPr>
            <w:rStyle w:val="Hyperlink"/>
            <w:noProof/>
          </w:rPr>
          <w:t>Data collection methods</w:t>
        </w:r>
        <w:r w:rsidR="00850286">
          <w:rPr>
            <w:noProof/>
            <w:webHidden/>
          </w:rPr>
          <w:tab/>
        </w:r>
        <w:r w:rsidR="00850286">
          <w:rPr>
            <w:noProof/>
            <w:webHidden/>
          </w:rPr>
          <w:fldChar w:fldCharType="begin"/>
        </w:r>
        <w:r w:rsidR="00850286">
          <w:rPr>
            <w:noProof/>
            <w:webHidden/>
          </w:rPr>
          <w:instrText xml:space="preserve"> PAGEREF _Toc530147451 \h </w:instrText>
        </w:r>
        <w:r w:rsidR="00850286">
          <w:rPr>
            <w:noProof/>
            <w:webHidden/>
          </w:rPr>
        </w:r>
        <w:r w:rsidR="00850286">
          <w:rPr>
            <w:noProof/>
            <w:webHidden/>
          </w:rPr>
          <w:fldChar w:fldCharType="separate"/>
        </w:r>
        <w:r>
          <w:rPr>
            <w:noProof/>
            <w:webHidden/>
          </w:rPr>
          <w:t>48</w:t>
        </w:r>
        <w:r w:rsidR="00850286">
          <w:rPr>
            <w:noProof/>
            <w:webHidden/>
          </w:rPr>
          <w:fldChar w:fldCharType="end"/>
        </w:r>
      </w:hyperlink>
    </w:p>
    <w:p w14:paraId="6FC3C61C" w14:textId="3556CAD8" w:rsidR="00850286" w:rsidRDefault="00D94038">
      <w:pPr>
        <w:pStyle w:val="TOC2"/>
        <w:rPr>
          <w:rFonts w:asciiTheme="minorHAnsi" w:eastAsiaTheme="minorEastAsia" w:hAnsiTheme="minorHAnsi"/>
          <w:noProof/>
          <w:sz w:val="22"/>
          <w:lang w:val="nl-NL" w:eastAsia="nl-NL"/>
        </w:rPr>
      </w:pPr>
      <w:hyperlink w:anchor="_Toc530147452" w:history="1">
        <w:r w:rsidR="00850286" w:rsidRPr="00A57ACE">
          <w:rPr>
            <w:rStyle w:val="Hyperlink"/>
            <w:noProof/>
          </w:rPr>
          <w:t>9.3</w:t>
        </w:r>
        <w:r w:rsidR="00850286">
          <w:rPr>
            <w:rFonts w:asciiTheme="minorHAnsi" w:eastAsiaTheme="minorEastAsia" w:hAnsiTheme="minorHAnsi"/>
            <w:noProof/>
            <w:sz w:val="22"/>
            <w:lang w:val="nl-NL" w:eastAsia="nl-NL"/>
          </w:rPr>
          <w:tab/>
        </w:r>
        <w:r w:rsidR="00850286" w:rsidRPr="00A57ACE">
          <w:rPr>
            <w:rStyle w:val="Hyperlink"/>
            <w:noProof/>
          </w:rPr>
          <w:t>Letter of invitation to the demo</w:t>
        </w:r>
        <w:r w:rsidR="00850286">
          <w:rPr>
            <w:noProof/>
            <w:webHidden/>
          </w:rPr>
          <w:tab/>
        </w:r>
        <w:r w:rsidR="00850286">
          <w:rPr>
            <w:noProof/>
            <w:webHidden/>
          </w:rPr>
          <w:fldChar w:fldCharType="begin"/>
        </w:r>
        <w:r w:rsidR="00850286">
          <w:rPr>
            <w:noProof/>
            <w:webHidden/>
          </w:rPr>
          <w:instrText xml:space="preserve"> PAGEREF _Toc530147452 \h </w:instrText>
        </w:r>
        <w:r w:rsidR="00850286">
          <w:rPr>
            <w:noProof/>
            <w:webHidden/>
          </w:rPr>
        </w:r>
        <w:r w:rsidR="00850286">
          <w:rPr>
            <w:noProof/>
            <w:webHidden/>
          </w:rPr>
          <w:fldChar w:fldCharType="separate"/>
        </w:r>
        <w:r>
          <w:rPr>
            <w:noProof/>
            <w:webHidden/>
          </w:rPr>
          <w:t>66</w:t>
        </w:r>
        <w:r w:rsidR="00850286">
          <w:rPr>
            <w:noProof/>
            <w:webHidden/>
          </w:rPr>
          <w:fldChar w:fldCharType="end"/>
        </w:r>
      </w:hyperlink>
    </w:p>
    <w:p w14:paraId="44941609" w14:textId="595C2E8B" w:rsidR="00850286" w:rsidRDefault="00D94038">
      <w:pPr>
        <w:pStyle w:val="TOC2"/>
        <w:rPr>
          <w:rFonts w:asciiTheme="minorHAnsi" w:eastAsiaTheme="minorEastAsia" w:hAnsiTheme="minorHAnsi"/>
          <w:noProof/>
          <w:sz w:val="22"/>
          <w:lang w:val="nl-NL" w:eastAsia="nl-NL"/>
        </w:rPr>
      </w:pPr>
      <w:hyperlink w:anchor="_Toc530147453" w:history="1">
        <w:r w:rsidR="00850286" w:rsidRPr="00A57ACE">
          <w:rPr>
            <w:rStyle w:val="Hyperlink"/>
            <w:noProof/>
          </w:rPr>
          <w:t>9.4</w:t>
        </w:r>
        <w:r w:rsidR="00850286">
          <w:rPr>
            <w:rFonts w:asciiTheme="minorHAnsi" w:eastAsiaTheme="minorEastAsia" w:hAnsiTheme="minorHAnsi"/>
            <w:noProof/>
            <w:sz w:val="22"/>
            <w:lang w:val="nl-NL" w:eastAsia="nl-NL"/>
          </w:rPr>
          <w:tab/>
        </w:r>
        <w:r w:rsidR="00850286" w:rsidRPr="00A57ACE">
          <w:rPr>
            <w:rStyle w:val="Hyperlink"/>
            <w:noProof/>
          </w:rPr>
          <w:t>Leaflet undersowing maize with grass</w:t>
        </w:r>
        <w:r w:rsidR="00850286">
          <w:rPr>
            <w:noProof/>
            <w:webHidden/>
          </w:rPr>
          <w:tab/>
        </w:r>
        <w:r w:rsidR="00850286">
          <w:rPr>
            <w:noProof/>
            <w:webHidden/>
          </w:rPr>
          <w:fldChar w:fldCharType="begin"/>
        </w:r>
        <w:r w:rsidR="00850286">
          <w:rPr>
            <w:noProof/>
            <w:webHidden/>
          </w:rPr>
          <w:instrText xml:space="preserve"> PAGEREF _Toc530147453 \h </w:instrText>
        </w:r>
        <w:r w:rsidR="00850286">
          <w:rPr>
            <w:noProof/>
            <w:webHidden/>
          </w:rPr>
        </w:r>
        <w:r w:rsidR="00850286">
          <w:rPr>
            <w:noProof/>
            <w:webHidden/>
          </w:rPr>
          <w:fldChar w:fldCharType="separate"/>
        </w:r>
        <w:r>
          <w:rPr>
            <w:noProof/>
            <w:webHidden/>
          </w:rPr>
          <w:t>68</w:t>
        </w:r>
        <w:r w:rsidR="00850286">
          <w:rPr>
            <w:noProof/>
            <w:webHidden/>
          </w:rPr>
          <w:fldChar w:fldCharType="end"/>
        </w:r>
      </w:hyperlink>
    </w:p>
    <w:p w14:paraId="001E2679" w14:textId="03CA1784" w:rsidR="00850286" w:rsidRDefault="00D94038">
      <w:pPr>
        <w:pStyle w:val="TOC2"/>
        <w:rPr>
          <w:rFonts w:asciiTheme="minorHAnsi" w:eastAsiaTheme="minorEastAsia" w:hAnsiTheme="minorHAnsi"/>
          <w:noProof/>
          <w:sz w:val="22"/>
          <w:lang w:val="nl-NL" w:eastAsia="nl-NL"/>
        </w:rPr>
      </w:pPr>
      <w:hyperlink w:anchor="_Toc530147454" w:history="1">
        <w:r w:rsidR="00850286" w:rsidRPr="00A57ACE">
          <w:rPr>
            <w:rStyle w:val="Hyperlink"/>
            <w:noProof/>
          </w:rPr>
          <w:t>9.5</w:t>
        </w:r>
        <w:r w:rsidR="00850286">
          <w:rPr>
            <w:rFonts w:asciiTheme="minorHAnsi" w:eastAsiaTheme="minorEastAsia" w:hAnsiTheme="minorHAnsi"/>
            <w:noProof/>
            <w:sz w:val="22"/>
            <w:lang w:val="nl-NL" w:eastAsia="nl-NL"/>
          </w:rPr>
          <w:tab/>
        </w:r>
        <w:r w:rsidR="00850286" w:rsidRPr="00A57ACE">
          <w:rPr>
            <w:rStyle w:val="Hyperlink"/>
            <w:noProof/>
          </w:rPr>
          <w:t>Invitation for a follow up meeting on catch crops</w:t>
        </w:r>
        <w:r w:rsidR="00850286">
          <w:rPr>
            <w:noProof/>
            <w:webHidden/>
          </w:rPr>
          <w:tab/>
        </w:r>
        <w:r w:rsidR="00850286">
          <w:rPr>
            <w:noProof/>
            <w:webHidden/>
          </w:rPr>
          <w:fldChar w:fldCharType="begin"/>
        </w:r>
        <w:r w:rsidR="00850286">
          <w:rPr>
            <w:noProof/>
            <w:webHidden/>
          </w:rPr>
          <w:instrText xml:space="preserve"> PAGEREF _Toc530147454 \h </w:instrText>
        </w:r>
        <w:r w:rsidR="00850286">
          <w:rPr>
            <w:noProof/>
            <w:webHidden/>
          </w:rPr>
        </w:r>
        <w:r w:rsidR="00850286">
          <w:rPr>
            <w:noProof/>
            <w:webHidden/>
          </w:rPr>
          <w:fldChar w:fldCharType="separate"/>
        </w:r>
        <w:r>
          <w:rPr>
            <w:noProof/>
            <w:webHidden/>
          </w:rPr>
          <w:t>70</w:t>
        </w:r>
        <w:r w:rsidR="00850286">
          <w:rPr>
            <w:noProof/>
            <w:webHidden/>
          </w:rPr>
          <w:fldChar w:fldCharType="end"/>
        </w:r>
      </w:hyperlink>
    </w:p>
    <w:p w14:paraId="4388A09B" w14:textId="6704C528" w:rsidR="003C4649" w:rsidRPr="00BA7924" w:rsidRDefault="00C5755D" w:rsidP="00C5755D">
      <w:pPr>
        <w:tabs>
          <w:tab w:val="right" w:pos="8505"/>
          <w:tab w:val="right" w:pos="9072"/>
        </w:tabs>
      </w:pPr>
      <w:r w:rsidRPr="00BA7924">
        <w:fldChar w:fldCharType="end"/>
      </w:r>
    </w:p>
    <w:p w14:paraId="6B863831" w14:textId="77777777" w:rsidR="002E0CE5" w:rsidRPr="00BA7924" w:rsidRDefault="002E0CE5" w:rsidP="002E0CE5"/>
    <w:p w14:paraId="1726A07F" w14:textId="77777777" w:rsidR="002E0CE5" w:rsidRPr="00BA7924" w:rsidRDefault="002E0CE5" w:rsidP="001300E1">
      <w:pPr>
        <w:pStyle w:val="Titrepages2et3"/>
        <w:sectPr w:rsidR="002E0CE5" w:rsidRPr="00BA7924" w:rsidSect="00DC2F36">
          <w:headerReference w:type="default" r:id="rId43"/>
          <w:pgSz w:w="11906" w:h="16838" w:code="9"/>
          <w:pgMar w:top="1701" w:right="1701" w:bottom="1701" w:left="1701" w:header="567" w:footer="567" w:gutter="0"/>
          <w:cols w:space="708"/>
          <w:docGrid w:linePitch="360"/>
        </w:sectPr>
      </w:pPr>
    </w:p>
    <w:p w14:paraId="1D2784D4" w14:textId="77777777" w:rsidR="009A7003" w:rsidRPr="00634967" w:rsidRDefault="009A7003" w:rsidP="009A7003">
      <w:pPr>
        <w:pStyle w:val="Heading1"/>
        <w:spacing w:after="0"/>
        <w:jc w:val="left"/>
        <w:rPr>
          <w:lang w:val="en-GB"/>
        </w:rPr>
      </w:pPr>
      <w:bookmarkStart w:id="0" w:name="_Toc508195331"/>
      <w:bookmarkStart w:id="1" w:name="_Toc511905184"/>
      <w:bookmarkStart w:id="2" w:name="_Toc530147408"/>
      <w:r w:rsidRPr="00634967">
        <w:rPr>
          <w:lang w:val="en-GB"/>
        </w:rPr>
        <w:lastRenderedPageBreak/>
        <w:t>Demo context</w:t>
      </w:r>
      <w:bookmarkEnd w:id="0"/>
      <w:bookmarkEnd w:id="1"/>
      <w:bookmarkEnd w:id="2"/>
      <w:r w:rsidRPr="00634967">
        <w:rPr>
          <w:lang w:val="en-GB"/>
        </w:rPr>
        <w:t xml:space="preserve"> </w:t>
      </w:r>
    </w:p>
    <w:p w14:paraId="12BF40F4" w14:textId="77777777" w:rsidR="009A7003" w:rsidRPr="005331C7" w:rsidRDefault="009A7003" w:rsidP="00F05B29">
      <w:pPr>
        <w:pStyle w:val="Heading2"/>
      </w:pPr>
      <w:bookmarkStart w:id="3" w:name="_Toc508195332"/>
      <w:bookmarkStart w:id="4" w:name="_Toc511905185"/>
      <w:bookmarkStart w:id="5" w:name="_Toc530147409"/>
      <w:r w:rsidRPr="005331C7">
        <w:t xml:space="preserve">The value </w:t>
      </w:r>
      <w:r w:rsidRPr="00F05B29">
        <w:t>chain</w:t>
      </w:r>
      <w:bookmarkEnd w:id="3"/>
      <w:bookmarkEnd w:id="4"/>
      <w:bookmarkEnd w:id="5"/>
    </w:p>
    <w:p w14:paraId="02616E2D" w14:textId="4E8C34D1" w:rsidR="00E735BB" w:rsidRDefault="00E735BB" w:rsidP="00E735BB">
      <w:bookmarkStart w:id="6" w:name="_Toc508195333"/>
      <w:r>
        <w:t xml:space="preserve">Most important actors in the subsector silage maize cultivation: </w:t>
      </w:r>
    </w:p>
    <w:p w14:paraId="73D31F0C" w14:textId="77777777" w:rsidR="00E735BB" w:rsidRDefault="00E735BB" w:rsidP="00E735BB"/>
    <w:p w14:paraId="51BA6FFE" w14:textId="77777777" w:rsidR="001479FD" w:rsidRDefault="00E735BB" w:rsidP="001B5BA7">
      <w:pPr>
        <w:pStyle w:val="ListParagraph"/>
        <w:numPr>
          <w:ilvl w:val="0"/>
          <w:numId w:val="6"/>
        </w:numPr>
      </w:pPr>
      <w:r>
        <w:t xml:space="preserve">Farm-input suppliers (seeds, fertilizers, crop protection substances, equipment and machinery): visitors of the demo, participants of the demo (machinery suppliers and traders were </w:t>
      </w:r>
      <w:r w:rsidRPr="00E735BB">
        <w:t>actively involved in</w:t>
      </w:r>
      <w:r>
        <w:t xml:space="preserve"> the demonstration)</w:t>
      </w:r>
    </w:p>
    <w:p w14:paraId="6A4C490D" w14:textId="0B2B13C3" w:rsidR="00E735BB" w:rsidRDefault="001479FD" w:rsidP="001B5BA7">
      <w:pPr>
        <w:pStyle w:val="ListParagraph"/>
        <w:numPr>
          <w:ilvl w:val="0"/>
          <w:numId w:val="6"/>
        </w:numPr>
      </w:pPr>
      <w:r>
        <w:rPr>
          <w:lang w:val="en"/>
        </w:rPr>
        <w:t xml:space="preserve">Agricultural contracting firms: visitors or participants of the demo. They play a particular role. When the demo succeeds in raising the farmers awareness of the possibility of </w:t>
      </w:r>
      <w:proofErr w:type="spellStart"/>
      <w:r>
        <w:rPr>
          <w:lang w:val="en"/>
        </w:rPr>
        <w:t>undersowing</w:t>
      </w:r>
      <w:proofErr w:type="spellEnd"/>
      <w:r>
        <w:rPr>
          <w:lang w:val="en"/>
        </w:rPr>
        <w:t xml:space="preserve"> maize with grass, they will consult with their contracting firm and make a plan for the </w:t>
      </w:r>
      <w:r w:rsidRPr="001479FD">
        <w:rPr>
          <w:lang w:val="en"/>
        </w:rPr>
        <w:t xml:space="preserve">catch crop use (either through sowing a catch crop after harvesting an early maize crop, or through </w:t>
      </w:r>
      <w:proofErr w:type="spellStart"/>
      <w:r w:rsidRPr="001479FD">
        <w:rPr>
          <w:lang w:val="en"/>
        </w:rPr>
        <w:t>undersowing</w:t>
      </w:r>
      <w:proofErr w:type="spellEnd"/>
      <w:r w:rsidRPr="001479FD">
        <w:rPr>
          <w:lang w:val="en"/>
        </w:rPr>
        <w:t>).</w:t>
      </w:r>
      <w:r>
        <w:rPr>
          <w:lang w:val="en"/>
        </w:rPr>
        <w:t xml:space="preserve">  </w:t>
      </w:r>
    </w:p>
    <w:p w14:paraId="633FC4DA" w14:textId="7258ED9E" w:rsidR="00E73285" w:rsidRDefault="00E73285" w:rsidP="001B5BA7">
      <w:pPr>
        <w:pStyle w:val="ListParagraph"/>
        <w:numPr>
          <w:ilvl w:val="0"/>
          <w:numId w:val="6"/>
        </w:numPr>
      </w:pPr>
      <w:proofErr w:type="spellStart"/>
      <w:r>
        <w:t>Agrifirm</w:t>
      </w:r>
      <w:proofErr w:type="spellEnd"/>
      <w:r>
        <w:t>: cooperative organisation (one of the farm-input suppliers), partner of the Grounded Maize Cropping consortium and co-organising partner of the demo</w:t>
      </w:r>
    </w:p>
    <w:p w14:paraId="6ECC5F94" w14:textId="2BDEE02C" w:rsidR="00E735BB" w:rsidRDefault="00E735BB" w:rsidP="001B5BA7">
      <w:pPr>
        <w:pStyle w:val="ListParagraph"/>
        <w:numPr>
          <w:ilvl w:val="0"/>
          <w:numId w:val="6"/>
        </w:numPr>
      </w:pPr>
      <w:r>
        <w:t>Satellite farmer group</w:t>
      </w:r>
      <w:r w:rsidR="00B2126B">
        <w:t xml:space="preserve"> (group of approx. 10 farmers):</w:t>
      </w:r>
      <w:r>
        <w:t xml:space="preserve"> partners of the Grounded Maize Cropping consortium, visitor</w:t>
      </w:r>
      <w:r w:rsidR="00E73285">
        <w:t>s</w:t>
      </w:r>
      <w:r>
        <w:t xml:space="preserve"> of the demo</w:t>
      </w:r>
    </w:p>
    <w:p w14:paraId="4E73F4B1" w14:textId="70447AF9" w:rsidR="00E735BB" w:rsidRDefault="00E735BB" w:rsidP="001B5BA7">
      <w:pPr>
        <w:pStyle w:val="ListParagraph"/>
        <w:numPr>
          <w:ilvl w:val="0"/>
          <w:numId w:val="6"/>
        </w:numPr>
      </w:pPr>
      <w:r>
        <w:t>Wageningen University &amp; Research</w:t>
      </w:r>
      <w:r w:rsidR="00E73285">
        <w:t xml:space="preserve">, </w:t>
      </w:r>
      <w:r w:rsidR="00E73285" w:rsidRPr="00E73285">
        <w:t>Applied Research Field Crops</w:t>
      </w:r>
      <w:r w:rsidRPr="00E73285">
        <w:t>:</w:t>
      </w:r>
      <w:r w:rsidRPr="00E735BB">
        <w:t xml:space="preserve"> </w:t>
      </w:r>
      <w:r w:rsidR="00E73285">
        <w:t xml:space="preserve">co-organising partner of the demo (role of WUR | Applied Research Field Crops: </w:t>
      </w:r>
      <w:r>
        <w:t>long year farming systems research, field tests and demos, some in collaboration with the advisory organisation and the farmers organisation</w:t>
      </w:r>
      <w:r w:rsidR="00E73285">
        <w:t>)</w:t>
      </w:r>
    </w:p>
    <w:p w14:paraId="317BA98E" w14:textId="1AFA9730" w:rsidR="00E735BB" w:rsidRDefault="00E735BB" w:rsidP="001B5BA7">
      <w:pPr>
        <w:pStyle w:val="ListParagraph"/>
        <w:numPr>
          <w:ilvl w:val="0"/>
          <w:numId w:val="6"/>
        </w:numPr>
      </w:pPr>
      <w:r>
        <w:t>Farmers: visitors of the demo</w:t>
      </w:r>
    </w:p>
    <w:p w14:paraId="70246FA5" w14:textId="0B854DC6" w:rsidR="00E735BB" w:rsidRPr="00C61795" w:rsidRDefault="00C61795" w:rsidP="001B5BA7">
      <w:pPr>
        <w:pStyle w:val="ListParagraph"/>
        <w:numPr>
          <w:ilvl w:val="0"/>
          <w:numId w:val="6"/>
        </w:numPr>
      </w:pPr>
      <w:r>
        <w:t>National authority, regional authority (Province of Drenthe) and Water boards (</w:t>
      </w:r>
      <w:r w:rsidRPr="00C61795">
        <w:t xml:space="preserve">Water board </w:t>
      </w:r>
      <w:proofErr w:type="spellStart"/>
      <w:r w:rsidRPr="00C61795">
        <w:t>Hunze</w:t>
      </w:r>
      <w:proofErr w:type="spellEnd"/>
      <w:r w:rsidRPr="00C61795">
        <w:t xml:space="preserve"> &amp; </w:t>
      </w:r>
      <w:proofErr w:type="spellStart"/>
      <w:r w:rsidRPr="00C61795">
        <w:t>Aa’s</w:t>
      </w:r>
      <w:proofErr w:type="spellEnd"/>
      <w:r w:rsidRPr="00C61795">
        <w:t xml:space="preserve">, Water board </w:t>
      </w:r>
      <w:proofErr w:type="spellStart"/>
      <w:r w:rsidRPr="00C61795">
        <w:t>Vechtstromen</w:t>
      </w:r>
      <w:proofErr w:type="spellEnd"/>
      <w:r w:rsidRPr="00C61795">
        <w:t xml:space="preserve">, Water board </w:t>
      </w:r>
      <w:proofErr w:type="spellStart"/>
      <w:r w:rsidRPr="00C61795">
        <w:t>Noorderzijlvest</w:t>
      </w:r>
      <w:proofErr w:type="spellEnd"/>
      <w:r w:rsidRPr="00C61795">
        <w:t xml:space="preserve">, Water board </w:t>
      </w:r>
      <w:proofErr w:type="spellStart"/>
      <w:r w:rsidRPr="00C61795">
        <w:t>Drents</w:t>
      </w:r>
      <w:proofErr w:type="spellEnd"/>
      <w:r w:rsidRPr="00C61795">
        <w:t xml:space="preserve"> </w:t>
      </w:r>
      <w:proofErr w:type="spellStart"/>
      <w:r w:rsidRPr="00C61795">
        <w:t>Overijsselse</w:t>
      </w:r>
      <w:proofErr w:type="spellEnd"/>
      <w:r w:rsidRPr="00C61795">
        <w:t xml:space="preserve"> Delta</w:t>
      </w:r>
      <w:r>
        <w:t>)</w:t>
      </w:r>
      <w:r w:rsidR="00E735BB">
        <w:t>: partners of the Grounded Maize Croppin</w:t>
      </w:r>
      <w:r>
        <w:t>g consortium and financing parties</w:t>
      </w:r>
      <w:r w:rsidR="00E735BB">
        <w:t>, visitor</w:t>
      </w:r>
      <w:r w:rsidR="00E73285">
        <w:t>s</w:t>
      </w:r>
      <w:r w:rsidR="00E735BB">
        <w:t xml:space="preserve"> of the demo</w:t>
      </w:r>
      <w:r w:rsidR="008701BA">
        <w:t xml:space="preserve">. (role of the national authority: </w:t>
      </w:r>
      <w:r>
        <w:t>implementing and maintaining legislation, e.g. Fertilization Act)</w:t>
      </w:r>
    </w:p>
    <w:p w14:paraId="40DBFC96" w14:textId="11CF1ACD" w:rsidR="00E735BB" w:rsidRDefault="00E735BB" w:rsidP="001B5BA7">
      <w:pPr>
        <w:pStyle w:val="ListParagraph"/>
        <w:numPr>
          <w:ilvl w:val="0"/>
          <w:numId w:val="6"/>
        </w:numPr>
      </w:pPr>
      <w:r>
        <w:t>Consumers</w:t>
      </w:r>
      <w:r w:rsidR="00E73285">
        <w:t>: very indirect role (no visitors of the demo)</w:t>
      </w:r>
    </w:p>
    <w:p w14:paraId="15FB049B" w14:textId="77777777" w:rsidR="00E735BB" w:rsidRDefault="00E735BB" w:rsidP="00E735BB"/>
    <w:p w14:paraId="00898291" w14:textId="77777777" w:rsidR="00E735BB" w:rsidRPr="00634967" w:rsidRDefault="00E735BB" w:rsidP="00E735BB"/>
    <w:p w14:paraId="421A5211" w14:textId="77777777" w:rsidR="009A7003" w:rsidRPr="00634967" w:rsidRDefault="00F008E5" w:rsidP="00F05B29">
      <w:pPr>
        <w:pStyle w:val="Heading2"/>
      </w:pPr>
      <w:bookmarkStart w:id="7" w:name="_Toc511905186"/>
      <w:bookmarkStart w:id="8" w:name="_Toc530147410"/>
      <w:r>
        <w:t>Typical farm</w:t>
      </w:r>
      <w:r w:rsidR="009A7003" w:rsidRPr="00634967">
        <w:t xml:space="preserve"> characteristics</w:t>
      </w:r>
      <w:bookmarkEnd w:id="6"/>
      <w:bookmarkEnd w:id="7"/>
      <w:bookmarkEnd w:id="8"/>
    </w:p>
    <w:p w14:paraId="541B9919" w14:textId="4624D539" w:rsidR="008701BA" w:rsidRPr="00545B49" w:rsidRDefault="008701BA" w:rsidP="00B5057A">
      <w:pPr>
        <w:rPr>
          <w:b/>
        </w:rPr>
      </w:pPr>
      <w:bookmarkStart w:id="9" w:name="_Toc508195334"/>
      <w:r w:rsidRPr="00545B49">
        <w:rPr>
          <w:b/>
        </w:rPr>
        <w:t>Sector level:</w:t>
      </w:r>
    </w:p>
    <w:p w14:paraId="71175C32" w14:textId="77777777" w:rsidR="008701BA" w:rsidRPr="008701BA" w:rsidRDefault="008701BA" w:rsidP="008701BA">
      <w:pPr>
        <w:rPr>
          <w:lang w:val="en"/>
        </w:rPr>
      </w:pPr>
      <w:r w:rsidRPr="008701BA">
        <w:rPr>
          <w:lang w:val="en"/>
        </w:rPr>
        <w:t xml:space="preserve">Maize cultivation takes an important place on farm system level at many Dutch farms. After grass production, silage maize is the most important crop in Dutch dairy farming. An optimal cultivation of this crop is therefore important for the economic revenues of the sector. </w:t>
      </w:r>
    </w:p>
    <w:p w14:paraId="34B337E2" w14:textId="77777777" w:rsidR="008701BA" w:rsidRDefault="008701BA" w:rsidP="008701BA">
      <w:pPr>
        <w:rPr>
          <w:lang w:val="en"/>
        </w:rPr>
      </w:pPr>
    </w:p>
    <w:p w14:paraId="2838E8B8" w14:textId="156DE9E8" w:rsidR="008701BA" w:rsidRPr="008701BA" w:rsidRDefault="008701BA" w:rsidP="008701BA">
      <w:pPr>
        <w:rPr>
          <w:lang w:val="en"/>
        </w:rPr>
      </w:pPr>
      <w:r w:rsidRPr="008701BA">
        <w:rPr>
          <w:lang w:val="en"/>
        </w:rPr>
        <w:t xml:space="preserve">An area of 215,000 ha was cultivated with maize in the Netherlands in 2017. This means about 1/3 of the whole of the Dutch arable area. The total production amounted to 10,120 kilotons. Silage maize is the most important cultivation method (apart from corn cob mix and grain maize). </w:t>
      </w:r>
    </w:p>
    <w:p w14:paraId="0F626A54" w14:textId="77777777" w:rsidR="008701BA" w:rsidRDefault="008701BA" w:rsidP="008701BA">
      <w:pPr>
        <w:rPr>
          <w:lang w:val="en"/>
        </w:rPr>
      </w:pPr>
    </w:p>
    <w:p w14:paraId="6180D8AF" w14:textId="14AA77E6" w:rsidR="008701BA" w:rsidRDefault="008701BA" w:rsidP="008701BA">
      <w:pPr>
        <w:rPr>
          <w:lang w:val="en"/>
        </w:rPr>
      </w:pPr>
      <w:r w:rsidRPr="008701BA">
        <w:rPr>
          <w:lang w:val="en"/>
        </w:rPr>
        <w:t xml:space="preserve">In the province of Drenthe (the area where the demo takes place) about 20,050 ha (8.5%) of maize was cultivated in 2015, with a total production of approximately 950 kilotons. At an average price in 2015 of € 45 per </w:t>
      </w:r>
      <w:proofErr w:type="spellStart"/>
      <w:r w:rsidRPr="008701BA">
        <w:rPr>
          <w:lang w:val="en"/>
        </w:rPr>
        <w:t>tonne</w:t>
      </w:r>
      <w:proofErr w:type="spellEnd"/>
      <w:r w:rsidRPr="008701BA">
        <w:rPr>
          <w:lang w:val="en"/>
        </w:rPr>
        <w:t>, the production value was € 43 million. (Silage) maize cultivation is very important for dairy farming on the sandy soils in the province of Drenthe.</w:t>
      </w:r>
    </w:p>
    <w:p w14:paraId="6AC66162" w14:textId="5F5AD191" w:rsidR="008701BA" w:rsidRDefault="008701BA" w:rsidP="008701BA">
      <w:pPr>
        <w:rPr>
          <w:lang w:val="en"/>
        </w:rPr>
      </w:pPr>
    </w:p>
    <w:p w14:paraId="331BEE38" w14:textId="77777777" w:rsidR="001B1811" w:rsidRDefault="001B1811" w:rsidP="008701BA">
      <w:pPr>
        <w:rPr>
          <w:b/>
          <w:lang w:val="en"/>
        </w:rPr>
      </w:pPr>
    </w:p>
    <w:p w14:paraId="3A26A15C" w14:textId="4DC90043" w:rsidR="008701BA" w:rsidRPr="00545B49" w:rsidRDefault="008701BA" w:rsidP="008701BA">
      <w:pPr>
        <w:rPr>
          <w:b/>
          <w:lang w:val="en"/>
        </w:rPr>
      </w:pPr>
      <w:r w:rsidRPr="00545B49">
        <w:rPr>
          <w:b/>
          <w:lang w:val="en"/>
        </w:rPr>
        <w:lastRenderedPageBreak/>
        <w:t>Farm level:</w:t>
      </w:r>
    </w:p>
    <w:p w14:paraId="7F582BBA" w14:textId="0FA61BBB" w:rsidR="00545B49" w:rsidRDefault="00600839" w:rsidP="008701BA">
      <w:pPr>
        <w:rPr>
          <w:lang w:val="en"/>
        </w:rPr>
      </w:pPr>
      <w:r>
        <w:rPr>
          <w:lang w:val="en"/>
        </w:rPr>
        <w:t xml:space="preserve">According to the interviewed sector </w:t>
      </w:r>
      <w:r w:rsidRPr="00727996">
        <w:rPr>
          <w:lang w:val="en"/>
        </w:rPr>
        <w:t>expert (see Annex 9.2) in</w:t>
      </w:r>
      <w:r>
        <w:rPr>
          <w:lang w:val="en"/>
        </w:rPr>
        <w:t xml:space="preserve"> the province of Drenthe</w:t>
      </w:r>
      <w:r w:rsidR="00545B49" w:rsidRPr="00545B49">
        <w:rPr>
          <w:lang w:val="en"/>
        </w:rPr>
        <w:t xml:space="preserve"> a distinction can be made between four types of farms where maize is </w:t>
      </w:r>
      <w:r w:rsidR="00545B49">
        <w:rPr>
          <w:lang w:val="en"/>
        </w:rPr>
        <w:t>cultivated</w:t>
      </w:r>
      <w:r w:rsidR="00545B49" w:rsidRPr="00545B49">
        <w:rPr>
          <w:lang w:val="en"/>
        </w:rPr>
        <w:t>:</w:t>
      </w:r>
    </w:p>
    <w:p w14:paraId="7C98145F" w14:textId="4AAA83F4" w:rsidR="00545B49" w:rsidRPr="00545B49" w:rsidRDefault="00545B49" w:rsidP="001B5BA7">
      <w:pPr>
        <w:pStyle w:val="ListParagraph"/>
        <w:numPr>
          <w:ilvl w:val="0"/>
          <w:numId w:val="11"/>
        </w:numPr>
        <w:rPr>
          <w:lang w:val="en"/>
        </w:rPr>
      </w:pPr>
      <w:r w:rsidRPr="00545B49">
        <w:rPr>
          <w:lang w:val="en"/>
        </w:rPr>
        <w:t xml:space="preserve">Specialized dairy farms, with </w:t>
      </w:r>
      <w:r w:rsidR="001E6477">
        <w:rPr>
          <w:lang w:val="en"/>
        </w:rPr>
        <w:t xml:space="preserve">innovative </w:t>
      </w:r>
      <w:r w:rsidRPr="00545B49">
        <w:rPr>
          <w:lang w:val="en"/>
        </w:rPr>
        <w:t>large</w:t>
      </w:r>
      <w:r w:rsidR="001E6477">
        <w:rPr>
          <w:lang w:val="en"/>
        </w:rPr>
        <w:t xml:space="preserve"> </w:t>
      </w:r>
      <w:r w:rsidRPr="00545B49">
        <w:rPr>
          <w:lang w:val="en"/>
        </w:rPr>
        <w:t xml:space="preserve">stables, </w:t>
      </w:r>
      <w:r w:rsidR="001E6477">
        <w:rPr>
          <w:lang w:val="en"/>
        </w:rPr>
        <w:t xml:space="preserve">milking about 100 to </w:t>
      </w:r>
      <w:r w:rsidRPr="00545B49">
        <w:rPr>
          <w:lang w:val="en"/>
        </w:rPr>
        <w:t xml:space="preserve">200 cows, vastly expanded in recent years, often </w:t>
      </w:r>
      <w:r w:rsidR="001E6477">
        <w:rPr>
          <w:lang w:val="en"/>
        </w:rPr>
        <w:t xml:space="preserve">run in </w:t>
      </w:r>
      <w:r w:rsidRPr="00545B49">
        <w:rPr>
          <w:lang w:val="en"/>
        </w:rPr>
        <w:t xml:space="preserve">partnerships, (brother / brother, father / son, brother / brother-in-law) </w:t>
      </w:r>
      <w:r w:rsidR="001E6477">
        <w:rPr>
          <w:lang w:val="en"/>
        </w:rPr>
        <w:t xml:space="preserve">and the </w:t>
      </w:r>
      <w:r w:rsidRPr="00545B49">
        <w:rPr>
          <w:lang w:val="en"/>
        </w:rPr>
        <w:t xml:space="preserve">cultivation of 25 or 30 ha of maize per year, (not only own land, </w:t>
      </w:r>
      <w:r w:rsidR="001E6477">
        <w:rPr>
          <w:lang w:val="en"/>
        </w:rPr>
        <w:t xml:space="preserve">they </w:t>
      </w:r>
      <w:r w:rsidRPr="00545B49">
        <w:rPr>
          <w:lang w:val="en"/>
        </w:rPr>
        <w:t xml:space="preserve">also cultivate </w:t>
      </w:r>
      <w:r w:rsidR="001E6477">
        <w:rPr>
          <w:lang w:val="en"/>
        </w:rPr>
        <w:t xml:space="preserve">maize </w:t>
      </w:r>
      <w:r w:rsidRPr="00545B49">
        <w:rPr>
          <w:lang w:val="en"/>
        </w:rPr>
        <w:t>on rental land, or with contract workers)</w:t>
      </w:r>
      <w:r w:rsidR="00C97EE4">
        <w:rPr>
          <w:lang w:val="en"/>
        </w:rPr>
        <w:t xml:space="preserve">. </w:t>
      </w:r>
    </w:p>
    <w:p w14:paraId="715277A5" w14:textId="18FC3A00" w:rsidR="00545B49" w:rsidRPr="00545B49" w:rsidRDefault="00545B49" w:rsidP="001B5BA7">
      <w:pPr>
        <w:pStyle w:val="ListParagraph"/>
        <w:numPr>
          <w:ilvl w:val="0"/>
          <w:numId w:val="11"/>
        </w:numPr>
        <w:rPr>
          <w:lang w:val="en"/>
        </w:rPr>
      </w:pPr>
      <w:r w:rsidRPr="00545B49">
        <w:rPr>
          <w:lang w:val="en"/>
        </w:rPr>
        <w:t xml:space="preserve">Family </w:t>
      </w:r>
      <w:r w:rsidR="001E6477">
        <w:rPr>
          <w:lang w:val="en"/>
        </w:rPr>
        <w:t>farms</w:t>
      </w:r>
      <w:r w:rsidRPr="00545B49">
        <w:rPr>
          <w:lang w:val="en"/>
        </w:rPr>
        <w:t>, mostly multifunctional farms with dairy cattle and cattle</w:t>
      </w:r>
      <w:r w:rsidR="001E6477">
        <w:rPr>
          <w:lang w:val="en"/>
        </w:rPr>
        <w:t xml:space="preserve"> for meat</w:t>
      </w:r>
      <w:r w:rsidRPr="00545B49">
        <w:rPr>
          <w:lang w:val="en"/>
        </w:rPr>
        <w:t xml:space="preserve">, with camping </w:t>
      </w:r>
      <w:r w:rsidR="001E6477">
        <w:rPr>
          <w:lang w:val="en"/>
        </w:rPr>
        <w:t>facilities,</w:t>
      </w:r>
      <w:r w:rsidRPr="00545B49">
        <w:rPr>
          <w:lang w:val="en"/>
        </w:rPr>
        <w:t xml:space="preserve"> home sales or B &amp; B, </w:t>
      </w:r>
      <w:r w:rsidR="001E6477">
        <w:rPr>
          <w:lang w:val="en"/>
        </w:rPr>
        <w:t>cultivating just a</w:t>
      </w:r>
      <w:r w:rsidRPr="00545B49">
        <w:rPr>
          <w:lang w:val="en"/>
        </w:rPr>
        <w:t xml:space="preserve"> few (1-5) ha of maize per year.</w:t>
      </w:r>
    </w:p>
    <w:p w14:paraId="03C4EDF4" w14:textId="3CF245E8" w:rsidR="00545B49" w:rsidRPr="00545B49" w:rsidRDefault="00545B49" w:rsidP="001B5BA7">
      <w:pPr>
        <w:pStyle w:val="ListParagraph"/>
        <w:numPr>
          <w:ilvl w:val="0"/>
          <w:numId w:val="11"/>
        </w:numPr>
        <w:rPr>
          <w:lang w:val="en"/>
        </w:rPr>
      </w:pPr>
      <w:r w:rsidRPr="00545B49">
        <w:rPr>
          <w:lang w:val="en"/>
        </w:rPr>
        <w:t xml:space="preserve">Farmers who have retired: </w:t>
      </w:r>
      <w:r w:rsidR="00C97EE4">
        <w:rPr>
          <w:lang w:val="en"/>
        </w:rPr>
        <w:t xml:space="preserve">some retired farmers </w:t>
      </w:r>
      <w:r w:rsidRPr="00545B49">
        <w:rPr>
          <w:lang w:val="en"/>
        </w:rPr>
        <w:t xml:space="preserve">still </w:t>
      </w:r>
      <w:r w:rsidR="001E6477">
        <w:rPr>
          <w:lang w:val="en"/>
        </w:rPr>
        <w:t>own</w:t>
      </w:r>
      <w:r w:rsidRPr="00545B49">
        <w:rPr>
          <w:lang w:val="en"/>
        </w:rPr>
        <w:t xml:space="preserve"> a few hectares of land </w:t>
      </w:r>
      <w:r w:rsidR="001E6477">
        <w:rPr>
          <w:lang w:val="en"/>
        </w:rPr>
        <w:t>on which they</w:t>
      </w:r>
      <w:r w:rsidRPr="00545B49">
        <w:rPr>
          <w:lang w:val="en"/>
        </w:rPr>
        <w:t xml:space="preserve"> </w:t>
      </w:r>
      <w:r w:rsidR="00C97EE4">
        <w:rPr>
          <w:lang w:val="en"/>
        </w:rPr>
        <w:t xml:space="preserve">can </w:t>
      </w:r>
      <w:r w:rsidRPr="00545B49">
        <w:rPr>
          <w:lang w:val="en"/>
        </w:rPr>
        <w:t xml:space="preserve">grow </w:t>
      </w:r>
      <w:r w:rsidR="001E6477">
        <w:rPr>
          <w:lang w:val="en"/>
        </w:rPr>
        <w:t>maize</w:t>
      </w:r>
      <w:r w:rsidRPr="00545B49">
        <w:rPr>
          <w:lang w:val="en"/>
        </w:rPr>
        <w:t xml:space="preserve">. </w:t>
      </w:r>
      <w:r w:rsidR="001E6477">
        <w:rPr>
          <w:lang w:val="en"/>
        </w:rPr>
        <w:t>(</w:t>
      </w:r>
      <w:r w:rsidRPr="00545B49">
        <w:rPr>
          <w:lang w:val="en"/>
        </w:rPr>
        <w:t xml:space="preserve">The large specialized dairy farms </w:t>
      </w:r>
      <w:r w:rsidR="001E6477">
        <w:rPr>
          <w:lang w:val="en"/>
        </w:rPr>
        <w:t>sometimes</w:t>
      </w:r>
      <w:r w:rsidRPr="00545B49">
        <w:rPr>
          <w:lang w:val="en"/>
        </w:rPr>
        <w:t xml:space="preserve"> buy maize from </w:t>
      </w:r>
      <w:r w:rsidR="001E6477">
        <w:rPr>
          <w:lang w:val="en"/>
        </w:rPr>
        <w:t>this type of farms)</w:t>
      </w:r>
      <w:r w:rsidRPr="00545B49">
        <w:rPr>
          <w:lang w:val="en"/>
        </w:rPr>
        <w:t>.</w:t>
      </w:r>
    </w:p>
    <w:p w14:paraId="2DB5039A" w14:textId="2452FC53" w:rsidR="00545B49" w:rsidRPr="00545B49" w:rsidRDefault="001E6477" w:rsidP="001B5BA7">
      <w:pPr>
        <w:pStyle w:val="ListParagraph"/>
        <w:numPr>
          <w:ilvl w:val="0"/>
          <w:numId w:val="11"/>
        </w:numPr>
        <w:rPr>
          <w:lang w:val="en"/>
        </w:rPr>
      </w:pPr>
      <w:r>
        <w:rPr>
          <w:lang w:val="en"/>
        </w:rPr>
        <w:t>Agricultural contracting firms</w:t>
      </w:r>
      <w:r w:rsidR="00545B49" w:rsidRPr="00545B49">
        <w:rPr>
          <w:lang w:val="en"/>
        </w:rPr>
        <w:t xml:space="preserve">, </w:t>
      </w:r>
      <w:r>
        <w:rPr>
          <w:lang w:val="en"/>
        </w:rPr>
        <w:t>that own</w:t>
      </w:r>
      <w:r w:rsidR="00545B49" w:rsidRPr="00545B49">
        <w:rPr>
          <w:lang w:val="en"/>
        </w:rPr>
        <w:t xml:space="preserve"> some land</w:t>
      </w:r>
      <w:r>
        <w:rPr>
          <w:lang w:val="en"/>
        </w:rPr>
        <w:t xml:space="preserve"> and cultivate some maize</w:t>
      </w:r>
      <w:r w:rsidR="00545B49" w:rsidRPr="00545B49">
        <w:rPr>
          <w:lang w:val="en"/>
        </w:rPr>
        <w:t xml:space="preserve">. </w:t>
      </w:r>
    </w:p>
    <w:p w14:paraId="652234CF" w14:textId="7DA690FA" w:rsidR="00545B49" w:rsidRDefault="00545B49" w:rsidP="008701BA">
      <w:pPr>
        <w:rPr>
          <w:lang w:val="en"/>
        </w:rPr>
      </w:pPr>
    </w:p>
    <w:p w14:paraId="5499369C" w14:textId="74461695" w:rsidR="00C97EE4" w:rsidRDefault="00C97EE4" w:rsidP="008701BA">
      <w:pPr>
        <w:rPr>
          <w:lang w:val="en"/>
        </w:rPr>
      </w:pPr>
      <w:r>
        <w:rPr>
          <w:lang w:val="en"/>
        </w:rPr>
        <w:t xml:space="preserve">Within these types of farms there is again a great </w:t>
      </w:r>
      <w:r w:rsidR="005E5A81">
        <w:rPr>
          <w:lang w:val="en"/>
        </w:rPr>
        <w:t>variety</w:t>
      </w:r>
      <w:r>
        <w:rPr>
          <w:lang w:val="en"/>
        </w:rPr>
        <w:t xml:space="preserve"> in </w:t>
      </w:r>
      <w:r w:rsidR="005E5A81">
        <w:rPr>
          <w:lang w:val="en"/>
        </w:rPr>
        <w:t xml:space="preserve">the type of farming (and </w:t>
      </w:r>
      <w:r>
        <w:rPr>
          <w:lang w:val="en"/>
        </w:rPr>
        <w:t>mind set of farmers</w:t>
      </w:r>
      <w:r w:rsidR="005E5A81">
        <w:rPr>
          <w:lang w:val="en"/>
        </w:rPr>
        <w:t>)</w:t>
      </w:r>
      <w:r>
        <w:rPr>
          <w:lang w:val="en"/>
        </w:rPr>
        <w:t xml:space="preserve">. Some </w:t>
      </w:r>
      <w:r w:rsidR="005E5A81">
        <w:rPr>
          <w:lang w:val="en"/>
        </w:rPr>
        <w:t xml:space="preserve">farmers </w:t>
      </w:r>
      <w:r w:rsidRPr="00C97EE4">
        <w:rPr>
          <w:lang w:val="en"/>
        </w:rPr>
        <w:t xml:space="preserve">are </w:t>
      </w:r>
      <w:r>
        <w:rPr>
          <w:lang w:val="en"/>
        </w:rPr>
        <w:t xml:space="preserve">very much </w:t>
      </w:r>
      <w:r w:rsidRPr="00C97EE4">
        <w:rPr>
          <w:lang w:val="en"/>
        </w:rPr>
        <w:t xml:space="preserve">aware of organic matter </w:t>
      </w:r>
      <w:r>
        <w:rPr>
          <w:lang w:val="en"/>
        </w:rPr>
        <w:t>issues and soil management. They are concerned</w:t>
      </w:r>
      <w:r w:rsidRPr="00C97EE4">
        <w:rPr>
          <w:lang w:val="en"/>
        </w:rPr>
        <w:t xml:space="preserve"> with the future </w:t>
      </w:r>
      <w:r>
        <w:rPr>
          <w:lang w:val="en"/>
        </w:rPr>
        <w:t>of</w:t>
      </w:r>
      <w:r w:rsidRPr="00C97EE4">
        <w:rPr>
          <w:lang w:val="en"/>
        </w:rPr>
        <w:t xml:space="preserve"> their soil</w:t>
      </w:r>
      <w:r>
        <w:rPr>
          <w:lang w:val="en"/>
        </w:rPr>
        <w:t xml:space="preserve"> and they experiment with</w:t>
      </w:r>
      <w:r w:rsidR="005E5A81">
        <w:rPr>
          <w:lang w:val="en"/>
        </w:rPr>
        <w:t>,</w:t>
      </w:r>
      <w:r>
        <w:rPr>
          <w:lang w:val="en"/>
        </w:rPr>
        <w:t xml:space="preserve"> for example</w:t>
      </w:r>
      <w:r w:rsidR="005E5A81">
        <w:rPr>
          <w:lang w:val="en"/>
        </w:rPr>
        <w:t>,</w:t>
      </w:r>
      <w:r>
        <w:rPr>
          <w:lang w:val="en"/>
        </w:rPr>
        <w:t xml:space="preserve"> improved soil management, fitting in of catch crops, </w:t>
      </w:r>
      <w:r w:rsidRPr="00C9285D">
        <w:rPr>
          <w:lang w:val="en-US"/>
        </w:rPr>
        <w:t>specific varieties and an adapted (reduced) soil tillage</w:t>
      </w:r>
      <w:r>
        <w:rPr>
          <w:lang w:val="en"/>
        </w:rPr>
        <w:t>.</w:t>
      </w:r>
      <w:r w:rsidRPr="00C97EE4">
        <w:rPr>
          <w:lang w:val="en"/>
        </w:rPr>
        <w:t xml:space="preserve"> </w:t>
      </w:r>
      <w:r>
        <w:rPr>
          <w:lang w:val="en"/>
        </w:rPr>
        <w:t>And some farmers are less concerned or they are in such financial stress that they can hardly survive (changing cultivation techniques would mean taking too high risks for them</w:t>
      </w:r>
      <w:r w:rsidR="005E5A81">
        <w:rPr>
          <w:lang w:val="en"/>
        </w:rPr>
        <w:t xml:space="preserve">; while on the other hand, continuing farming the same way </w:t>
      </w:r>
      <w:r w:rsidR="00287155">
        <w:rPr>
          <w:lang w:val="en"/>
        </w:rPr>
        <w:t>as</w:t>
      </w:r>
      <w:r w:rsidR="005E5A81">
        <w:rPr>
          <w:lang w:val="en"/>
        </w:rPr>
        <w:t xml:space="preserve"> </w:t>
      </w:r>
      <w:r w:rsidR="00287155">
        <w:rPr>
          <w:lang w:val="en"/>
        </w:rPr>
        <w:t>during</w:t>
      </w:r>
      <w:r w:rsidR="005E5A81">
        <w:rPr>
          <w:lang w:val="en"/>
        </w:rPr>
        <w:t xml:space="preserve"> the past decades, is also not sustainable. See paragraph 1.4 ‘Sustainability challenges’</w:t>
      </w:r>
      <w:r>
        <w:rPr>
          <w:lang w:val="en"/>
        </w:rPr>
        <w:t>).</w:t>
      </w:r>
    </w:p>
    <w:p w14:paraId="1E6187D8" w14:textId="1D594123" w:rsidR="005E5A81" w:rsidRDefault="005E5A81" w:rsidP="008701BA">
      <w:pPr>
        <w:rPr>
          <w:lang w:val="en"/>
        </w:rPr>
      </w:pPr>
    </w:p>
    <w:p w14:paraId="07C9F752" w14:textId="77777777" w:rsidR="008701BA" w:rsidRPr="008701BA" w:rsidRDefault="008701BA" w:rsidP="00B5057A"/>
    <w:p w14:paraId="0E9ED49F" w14:textId="5ABED475" w:rsidR="009A7003" w:rsidRPr="00F05B29" w:rsidRDefault="009A7003" w:rsidP="00F05B29">
      <w:pPr>
        <w:pStyle w:val="Heading2"/>
      </w:pPr>
      <w:bookmarkStart w:id="10" w:name="_Toc511905187"/>
      <w:bookmarkStart w:id="11" w:name="_Toc530147411"/>
      <w:r w:rsidRPr="00F05B29">
        <w:t>AKIS</w:t>
      </w:r>
      <w:bookmarkEnd w:id="9"/>
      <w:bookmarkEnd w:id="10"/>
      <w:bookmarkEnd w:id="11"/>
      <w:r w:rsidRPr="00F05B29">
        <w:t xml:space="preserve"> </w:t>
      </w:r>
    </w:p>
    <w:p w14:paraId="6E27031A" w14:textId="13993060" w:rsidR="006D0B6D" w:rsidRPr="006D0B6D" w:rsidRDefault="006D0B6D" w:rsidP="008701BA">
      <w:pPr>
        <w:spacing w:line="25" w:lineRule="atLeast"/>
        <w:rPr>
          <w:rFonts w:cs="Arial"/>
          <w:b/>
          <w:szCs w:val="20"/>
        </w:rPr>
      </w:pPr>
      <w:bookmarkStart w:id="12" w:name="_Toc508195335"/>
      <w:r w:rsidRPr="006D0B6D">
        <w:rPr>
          <w:rFonts w:cs="Arial"/>
          <w:b/>
          <w:szCs w:val="20"/>
        </w:rPr>
        <w:t>General AKIS</w:t>
      </w:r>
    </w:p>
    <w:p w14:paraId="2CF97C5E" w14:textId="77777777" w:rsidR="006D0B6D" w:rsidRDefault="006D0B6D" w:rsidP="008701BA">
      <w:pPr>
        <w:spacing w:line="25" w:lineRule="atLeast"/>
        <w:rPr>
          <w:rFonts w:cs="Arial"/>
          <w:szCs w:val="20"/>
        </w:rPr>
      </w:pPr>
    </w:p>
    <w:p w14:paraId="3BB9D474" w14:textId="7E26AE4B" w:rsidR="008701BA" w:rsidRPr="008701BA" w:rsidRDefault="008701BA" w:rsidP="008701BA">
      <w:pPr>
        <w:spacing w:line="25" w:lineRule="atLeast"/>
        <w:rPr>
          <w:rFonts w:cs="Arial"/>
          <w:szCs w:val="20"/>
        </w:rPr>
      </w:pPr>
      <w:r w:rsidRPr="008701BA">
        <w:rPr>
          <w:rFonts w:cs="Arial"/>
          <w:szCs w:val="20"/>
        </w:rPr>
        <w:t>The Dutch A</w:t>
      </w:r>
      <w:r w:rsidR="00470A30">
        <w:rPr>
          <w:rFonts w:cs="Arial"/>
          <w:szCs w:val="20"/>
        </w:rPr>
        <w:t xml:space="preserve">gricultural Knowledge and Innovation System (AKIS) </w:t>
      </w:r>
      <w:r w:rsidRPr="008701BA">
        <w:rPr>
          <w:rFonts w:cs="Arial"/>
          <w:szCs w:val="20"/>
        </w:rPr>
        <w:t>is a very dynamic system</w:t>
      </w:r>
      <w:r w:rsidR="00470A30">
        <w:rPr>
          <w:rFonts w:cs="Arial"/>
          <w:szCs w:val="20"/>
        </w:rPr>
        <w:t xml:space="preserve"> (see figure 1)</w:t>
      </w:r>
      <w:r w:rsidRPr="008701BA">
        <w:rPr>
          <w:rFonts w:cs="Arial"/>
          <w:szCs w:val="20"/>
        </w:rPr>
        <w:t xml:space="preserve">, presenting private extension services with direct payments from farmers, coupled with state funding for research and for improving different forms of </w:t>
      </w:r>
      <w:r w:rsidRPr="008701BA">
        <w:rPr>
          <w:rFonts w:cs="Arial"/>
          <w:i/>
          <w:iCs/>
          <w:szCs w:val="20"/>
        </w:rPr>
        <w:t xml:space="preserve">Public Private Partnership </w:t>
      </w:r>
      <w:r w:rsidRPr="008701BA">
        <w:rPr>
          <w:rFonts w:cs="Arial"/>
          <w:szCs w:val="20"/>
        </w:rPr>
        <w:t>and actors networking.</w:t>
      </w:r>
    </w:p>
    <w:p w14:paraId="63183E7B" w14:textId="77777777" w:rsidR="008701BA" w:rsidRPr="008701BA" w:rsidRDefault="008701BA" w:rsidP="008701BA">
      <w:pPr>
        <w:pStyle w:val="Default"/>
        <w:spacing w:line="25" w:lineRule="atLeast"/>
        <w:rPr>
          <w:rFonts w:ascii="Verdana" w:hAnsi="Verdana" w:cs="Arial"/>
          <w:color w:val="auto"/>
          <w:sz w:val="20"/>
          <w:szCs w:val="20"/>
          <w:lang w:val="en-GB"/>
        </w:rPr>
      </w:pPr>
      <w:r w:rsidRPr="008701BA">
        <w:rPr>
          <w:rFonts w:ascii="Verdana" w:hAnsi="Verdana" w:cs="Arial"/>
          <w:color w:val="auto"/>
          <w:sz w:val="20"/>
          <w:szCs w:val="20"/>
          <w:lang w:val="en-GB"/>
        </w:rPr>
        <w:t xml:space="preserve">The Dutch farmers are heavily involved in processes of knowledge co-production and innovation through peer to peer information exchange. More and more farms are becoming real corporations and the growing power of agribusinesses operating throughout the whole </w:t>
      </w:r>
      <w:proofErr w:type="spellStart"/>
      <w:r w:rsidRPr="008701BA">
        <w:rPr>
          <w:rFonts w:ascii="Verdana" w:hAnsi="Verdana" w:cs="Arial"/>
          <w:color w:val="auto"/>
          <w:sz w:val="20"/>
          <w:szCs w:val="20"/>
          <w:lang w:val="en-GB"/>
        </w:rPr>
        <w:t>agri</w:t>
      </w:r>
      <w:proofErr w:type="spellEnd"/>
      <w:r w:rsidRPr="008701BA">
        <w:rPr>
          <w:rFonts w:ascii="Verdana" w:hAnsi="Verdana" w:cs="Arial"/>
          <w:color w:val="auto"/>
          <w:sz w:val="20"/>
          <w:szCs w:val="20"/>
          <w:lang w:val="en-GB"/>
        </w:rPr>
        <w:t xml:space="preserve">-food chain is also evident in the knowledge systems, influencing the R&amp;D demand, the innovation policy, the educational funding, etc. </w:t>
      </w:r>
    </w:p>
    <w:p w14:paraId="3421D471" w14:textId="77777777" w:rsidR="008701BA" w:rsidRPr="008701BA" w:rsidRDefault="008701BA" w:rsidP="008701BA">
      <w:pPr>
        <w:spacing w:line="25" w:lineRule="atLeast"/>
        <w:rPr>
          <w:rFonts w:cs="Arial"/>
          <w:szCs w:val="20"/>
        </w:rPr>
      </w:pPr>
      <w:r w:rsidRPr="008701BA">
        <w:rPr>
          <w:rFonts w:cs="Arial"/>
          <w:szCs w:val="20"/>
        </w:rPr>
        <w:t>The Dutch AKIS experiences a great crossbreeding of functions with respect to the classical roles. This aspect makes it difficult to have a comprehensive and clear profile of the players involved. In addition the geographical boundaries of the AKIS actors are not well defined, due to the increasing internationalization that concerns all the players without distinction.</w:t>
      </w:r>
    </w:p>
    <w:p w14:paraId="10DFD223" w14:textId="77777777" w:rsidR="008701BA" w:rsidRPr="008701BA" w:rsidRDefault="008701BA" w:rsidP="008701BA">
      <w:pPr>
        <w:spacing w:line="25" w:lineRule="atLeast"/>
        <w:rPr>
          <w:rFonts w:cs="Arial"/>
          <w:szCs w:val="20"/>
        </w:rPr>
      </w:pPr>
      <w:r w:rsidRPr="008701BA">
        <w:rPr>
          <w:rFonts w:cs="Arial"/>
          <w:szCs w:val="20"/>
        </w:rPr>
        <w:t xml:space="preserve">Main actors: </w:t>
      </w:r>
    </w:p>
    <w:p w14:paraId="758D4F72" w14:textId="77777777" w:rsidR="008701BA" w:rsidRPr="0065722E" w:rsidRDefault="008701BA" w:rsidP="001B5BA7">
      <w:pPr>
        <w:pStyle w:val="ListParagraph"/>
        <w:numPr>
          <w:ilvl w:val="0"/>
          <w:numId w:val="16"/>
        </w:numPr>
        <w:spacing w:after="160" w:line="25" w:lineRule="atLeast"/>
        <w:jc w:val="left"/>
        <w:rPr>
          <w:rFonts w:cs="Arial"/>
          <w:szCs w:val="20"/>
          <w:lang w:val="en-US"/>
        </w:rPr>
      </w:pPr>
      <w:r w:rsidRPr="0065722E">
        <w:rPr>
          <w:rFonts w:cs="Arial"/>
          <w:szCs w:val="20"/>
        </w:rPr>
        <w:t>E</w:t>
      </w:r>
      <w:proofErr w:type="spellStart"/>
      <w:r w:rsidRPr="0065722E">
        <w:rPr>
          <w:rFonts w:cs="Arial"/>
          <w:szCs w:val="20"/>
          <w:lang w:val="en-US"/>
        </w:rPr>
        <w:t>ducation</w:t>
      </w:r>
      <w:proofErr w:type="spellEnd"/>
      <w:r w:rsidRPr="0065722E">
        <w:rPr>
          <w:rFonts w:cs="Arial"/>
          <w:szCs w:val="20"/>
          <w:lang w:val="en-US"/>
        </w:rPr>
        <w:t xml:space="preserve"> and research: Wageningen UR, Universities of applied sciences, Agricultural Education </w:t>
      </w:r>
      <w:proofErr w:type="spellStart"/>
      <w:r w:rsidRPr="0065722E">
        <w:rPr>
          <w:rFonts w:cs="Arial"/>
          <w:szCs w:val="20"/>
          <w:lang w:val="en-US"/>
        </w:rPr>
        <w:t>Centres</w:t>
      </w:r>
      <w:proofErr w:type="spellEnd"/>
      <w:r w:rsidRPr="0065722E">
        <w:rPr>
          <w:rFonts w:cs="Arial"/>
          <w:szCs w:val="20"/>
          <w:lang w:val="en-US"/>
        </w:rPr>
        <w:t xml:space="preserve">, Netherlands </w:t>
      </w:r>
      <w:proofErr w:type="spellStart"/>
      <w:r w:rsidRPr="0065722E">
        <w:rPr>
          <w:rFonts w:cs="Arial"/>
          <w:szCs w:val="20"/>
          <w:lang w:val="en-US"/>
        </w:rPr>
        <w:t>Organisation</w:t>
      </w:r>
      <w:proofErr w:type="spellEnd"/>
      <w:r w:rsidRPr="0065722E">
        <w:rPr>
          <w:rFonts w:cs="Arial"/>
          <w:szCs w:val="20"/>
          <w:lang w:val="en-US"/>
        </w:rPr>
        <w:t xml:space="preserve"> for Applied Scientific Research</w:t>
      </w:r>
    </w:p>
    <w:p w14:paraId="492DB43C" w14:textId="77777777" w:rsidR="008701BA" w:rsidRPr="0065722E" w:rsidRDefault="008701BA" w:rsidP="001B5BA7">
      <w:pPr>
        <w:pStyle w:val="ListParagraph"/>
        <w:numPr>
          <w:ilvl w:val="0"/>
          <w:numId w:val="16"/>
        </w:numPr>
        <w:spacing w:after="160" w:line="25" w:lineRule="atLeast"/>
        <w:jc w:val="left"/>
        <w:rPr>
          <w:rFonts w:cs="Arial"/>
          <w:szCs w:val="20"/>
          <w:lang w:val="en-US"/>
        </w:rPr>
      </w:pPr>
      <w:r w:rsidRPr="0065722E">
        <w:rPr>
          <w:rFonts w:cs="Arial"/>
          <w:szCs w:val="20"/>
          <w:lang w:val="en-US"/>
        </w:rPr>
        <w:t xml:space="preserve">Farmers based </w:t>
      </w:r>
      <w:proofErr w:type="spellStart"/>
      <w:r w:rsidRPr="0065722E">
        <w:rPr>
          <w:rFonts w:cs="Arial"/>
          <w:szCs w:val="20"/>
          <w:lang w:val="en-US"/>
        </w:rPr>
        <w:t>organisation</w:t>
      </w:r>
      <w:proofErr w:type="spellEnd"/>
      <w:r w:rsidRPr="0065722E">
        <w:rPr>
          <w:rFonts w:cs="Arial"/>
          <w:szCs w:val="20"/>
          <w:lang w:val="en-US"/>
        </w:rPr>
        <w:t>: cooperatives (</w:t>
      </w:r>
      <w:proofErr w:type="spellStart"/>
      <w:r w:rsidRPr="0065722E">
        <w:rPr>
          <w:rFonts w:cs="Arial"/>
          <w:szCs w:val="20"/>
          <w:lang w:val="en-US"/>
        </w:rPr>
        <w:t>FrieslandCampina</w:t>
      </w:r>
      <w:proofErr w:type="spellEnd"/>
      <w:r w:rsidRPr="0065722E">
        <w:rPr>
          <w:rFonts w:cs="Arial"/>
          <w:szCs w:val="20"/>
          <w:lang w:val="en-US"/>
        </w:rPr>
        <w:t>, Environmental co-ops, Unions (LTO Netherlands) and study groups</w:t>
      </w:r>
    </w:p>
    <w:p w14:paraId="79684A52" w14:textId="77777777" w:rsidR="008701BA" w:rsidRPr="0065722E" w:rsidRDefault="008701BA" w:rsidP="001B5BA7">
      <w:pPr>
        <w:pStyle w:val="ListParagraph"/>
        <w:numPr>
          <w:ilvl w:val="0"/>
          <w:numId w:val="16"/>
        </w:numPr>
        <w:spacing w:after="160" w:line="25" w:lineRule="atLeast"/>
        <w:jc w:val="left"/>
        <w:rPr>
          <w:rFonts w:cs="Arial"/>
          <w:szCs w:val="20"/>
          <w:lang w:val="en-US"/>
        </w:rPr>
      </w:pPr>
      <w:r w:rsidRPr="0065722E">
        <w:rPr>
          <w:rFonts w:cs="Arial"/>
          <w:szCs w:val="20"/>
          <w:lang w:val="en-US"/>
        </w:rPr>
        <w:t>Private advisors</w:t>
      </w:r>
    </w:p>
    <w:p w14:paraId="30F8148A" w14:textId="77777777" w:rsidR="008701BA" w:rsidRPr="0065722E" w:rsidRDefault="008701BA" w:rsidP="001B5BA7">
      <w:pPr>
        <w:pStyle w:val="ListParagraph"/>
        <w:numPr>
          <w:ilvl w:val="0"/>
          <w:numId w:val="16"/>
        </w:numPr>
        <w:spacing w:after="160" w:line="25" w:lineRule="atLeast"/>
        <w:jc w:val="left"/>
        <w:rPr>
          <w:rFonts w:cs="Arial"/>
          <w:szCs w:val="20"/>
          <w:lang w:val="en-US"/>
        </w:rPr>
      </w:pPr>
      <w:r w:rsidRPr="0065722E">
        <w:rPr>
          <w:rFonts w:cs="Arial"/>
          <w:szCs w:val="20"/>
          <w:lang w:val="en-US"/>
        </w:rPr>
        <w:t>Agrofood Industry</w:t>
      </w:r>
    </w:p>
    <w:p w14:paraId="3838C993" w14:textId="77777777" w:rsidR="008701BA" w:rsidRPr="0065722E" w:rsidRDefault="008701BA" w:rsidP="001B5BA7">
      <w:pPr>
        <w:pStyle w:val="ListParagraph"/>
        <w:numPr>
          <w:ilvl w:val="0"/>
          <w:numId w:val="16"/>
        </w:numPr>
        <w:spacing w:after="160" w:line="25" w:lineRule="atLeast"/>
        <w:jc w:val="left"/>
        <w:rPr>
          <w:rFonts w:cs="Arial"/>
          <w:szCs w:val="20"/>
          <w:lang w:val="en-US"/>
        </w:rPr>
      </w:pPr>
      <w:r w:rsidRPr="0065722E">
        <w:rPr>
          <w:rFonts w:cs="Arial"/>
          <w:szCs w:val="20"/>
          <w:lang w:val="en-US"/>
        </w:rPr>
        <w:lastRenderedPageBreak/>
        <w:t xml:space="preserve">Innovation networks and knowledge brokers (Green Knowledge Cooperative, </w:t>
      </w:r>
      <w:proofErr w:type="spellStart"/>
      <w:r w:rsidRPr="0065722E">
        <w:rPr>
          <w:rFonts w:cs="Arial"/>
          <w:szCs w:val="20"/>
          <w:lang w:val="en-US"/>
        </w:rPr>
        <w:t>Bioconnect</w:t>
      </w:r>
      <w:proofErr w:type="spellEnd"/>
      <w:r w:rsidRPr="0065722E">
        <w:rPr>
          <w:rFonts w:cs="Arial"/>
          <w:szCs w:val="20"/>
          <w:lang w:val="en-US"/>
        </w:rPr>
        <w:t>)</w:t>
      </w:r>
    </w:p>
    <w:p w14:paraId="7599E544" w14:textId="77777777" w:rsidR="008701BA" w:rsidRPr="009E50D2" w:rsidRDefault="008701BA" w:rsidP="008701BA">
      <w:pPr>
        <w:spacing w:line="25" w:lineRule="atLeast"/>
        <w:ind w:left="360"/>
        <w:rPr>
          <w:rFonts w:cs="Arial"/>
          <w:sz w:val="17"/>
          <w:szCs w:val="17"/>
          <w:lang w:val="en-US"/>
        </w:rPr>
      </w:pPr>
    </w:p>
    <w:p w14:paraId="2BFD4BE1" w14:textId="77777777" w:rsidR="008701BA" w:rsidRPr="009E50D2" w:rsidRDefault="008701BA" w:rsidP="008701BA">
      <w:pPr>
        <w:rPr>
          <w:rFonts w:cs="Arial"/>
          <w:sz w:val="17"/>
          <w:szCs w:val="17"/>
          <w:lang w:val="en-US"/>
        </w:rPr>
      </w:pPr>
      <w:r w:rsidRPr="009E50D2">
        <w:rPr>
          <w:noProof/>
          <w:sz w:val="17"/>
          <w:szCs w:val="17"/>
          <w:lang w:val="nl-NL" w:eastAsia="nl-NL"/>
        </w:rPr>
        <w:drawing>
          <wp:inline distT="0" distB="0" distL="0" distR="0" wp14:anchorId="604BF80B" wp14:editId="5D77B368">
            <wp:extent cx="4704931" cy="3344738"/>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2242" t="29394" r="32871" b="26513"/>
                    <a:stretch/>
                  </pic:blipFill>
                  <pic:spPr bwMode="auto">
                    <a:xfrm>
                      <a:off x="0" y="0"/>
                      <a:ext cx="4726637" cy="3360169"/>
                    </a:xfrm>
                    <a:prstGeom prst="rect">
                      <a:avLst/>
                    </a:prstGeom>
                    <a:ln>
                      <a:noFill/>
                    </a:ln>
                    <a:extLst>
                      <a:ext uri="{53640926-AAD7-44D8-BBD7-CCE9431645EC}">
                        <a14:shadowObscured xmlns:a14="http://schemas.microsoft.com/office/drawing/2010/main"/>
                      </a:ext>
                    </a:extLst>
                  </pic:spPr>
                </pic:pic>
              </a:graphicData>
            </a:graphic>
          </wp:inline>
        </w:drawing>
      </w:r>
    </w:p>
    <w:p w14:paraId="2F54B90D" w14:textId="6FE61380" w:rsidR="008701BA" w:rsidRPr="00470A30" w:rsidRDefault="008701BA" w:rsidP="008701BA">
      <w:pPr>
        <w:pStyle w:val="Caption"/>
        <w:rPr>
          <w:rFonts w:ascii="Verdana" w:hAnsi="Verdana"/>
          <w:color w:val="auto"/>
          <w:sz w:val="16"/>
          <w:szCs w:val="16"/>
          <w:lang w:val="en-US"/>
        </w:rPr>
      </w:pPr>
      <w:r w:rsidRPr="00470A30">
        <w:rPr>
          <w:rFonts w:ascii="Verdana" w:hAnsi="Verdana"/>
          <w:color w:val="auto"/>
          <w:sz w:val="16"/>
          <w:szCs w:val="16"/>
          <w:lang w:val="en-US"/>
        </w:rPr>
        <w:t xml:space="preserve">Figure </w:t>
      </w:r>
      <w:r w:rsidRPr="00470A30">
        <w:rPr>
          <w:rFonts w:ascii="Verdana" w:hAnsi="Verdana"/>
          <w:color w:val="auto"/>
          <w:sz w:val="16"/>
          <w:szCs w:val="16"/>
        </w:rPr>
        <w:fldChar w:fldCharType="begin"/>
      </w:r>
      <w:r w:rsidRPr="00470A30">
        <w:rPr>
          <w:rFonts w:ascii="Verdana" w:hAnsi="Verdana"/>
          <w:color w:val="auto"/>
          <w:sz w:val="16"/>
          <w:szCs w:val="16"/>
          <w:lang w:val="en-US"/>
        </w:rPr>
        <w:instrText xml:space="preserve"> SEQ Figure \* ARABIC </w:instrText>
      </w:r>
      <w:r w:rsidRPr="00470A30">
        <w:rPr>
          <w:rFonts w:ascii="Verdana" w:hAnsi="Verdana"/>
          <w:color w:val="auto"/>
          <w:sz w:val="16"/>
          <w:szCs w:val="16"/>
        </w:rPr>
        <w:fldChar w:fldCharType="separate"/>
      </w:r>
      <w:r w:rsidR="00D94038">
        <w:rPr>
          <w:rFonts w:ascii="Verdana" w:hAnsi="Verdana"/>
          <w:noProof/>
          <w:color w:val="auto"/>
          <w:sz w:val="16"/>
          <w:szCs w:val="16"/>
          <w:lang w:val="en-US"/>
        </w:rPr>
        <w:t>1</w:t>
      </w:r>
      <w:r w:rsidRPr="00470A30">
        <w:rPr>
          <w:rFonts w:ascii="Verdana" w:hAnsi="Verdana"/>
          <w:color w:val="auto"/>
          <w:sz w:val="16"/>
          <w:szCs w:val="16"/>
        </w:rPr>
        <w:fldChar w:fldCharType="end"/>
      </w:r>
      <w:r w:rsidRPr="00470A30">
        <w:rPr>
          <w:rFonts w:ascii="Verdana" w:hAnsi="Verdana"/>
          <w:color w:val="auto"/>
          <w:sz w:val="16"/>
          <w:szCs w:val="16"/>
          <w:lang w:val="en-US"/>
        </w:rPr>
        <w:t xml:space="preserve">: AKIS diagram in </w:t>
      </w:r>
      <w:r w:rsidR="00470A30" w:rsidRPr="00470A30">
        <w:rPr>
          <w:rFonts w:ascii="Verdana" w:hAnsi="Verdana"/>
          <w:color w:val="auto"/>
          <w:sz w:val="16"/>
          <w:szCs w:val="16"/>
          <w:lang w:val="en-US"/>
        </w:rPr>
        <w:t>The Netherlands</w:t>
      </w:r>
      <w:r w:rsidRPr="00470A30">
        <w:rPr>
          <w:rFonts w:ascii="Verdana" w:hAnsi="Verdana"/>
          <w:color w:val="auto"/>
          <w:sz w:val="16"/>
          <w:szCs w:val="16"/>
          <w:lang w:val="en-US"/>
        </w:rPr>
        <w:t xml:space="preserve"> (source: </w:t>
      </w:r>
      <w:proofErr w:type="spellStart"/>
      <w:r w:rsidRPr="00470A30">
        <w:rPr>
          <w:rFonts w:ascii="Verdana" w:hAnsi="Verdana"/>
          <w:color w:val="auto"/>
          <w:sz w:val="16"/>
          <w:szCs w:val="16"/>
          <w:lang w:val="en-US"/>
        </w:rPr>
        <w:t>Labarthe</w:t>
      </w:r>
      <w:proofErr w:type="spellEnd"/>
      <w:r w:rsidRPr="00470A30">
        <w:rPr>
          <w:rFonts w:ascii="Verdana" w:hAnsi="Verdana"/>
          <w:color w:val="auto"/>
          <w:sz w:val="16"/>
          <w:szCs w:val="16"/>
          <w:lang w:val="en-US"/>
        </w:rPr>
        <w:t xml:space="preserve">, P.; </w:t>
      </w:r>
      <w:proofErr w:type="spellStart"/>
      <w:r w:rsidRPr="00470A30">
        <w:rPr>
          <w:rFonts w:ascii="Verdana" w:hAnsi="Verdana"/>
          <w:color w:val="auto"/>
          <w:sz w:val="16"/>
          <w:szCs w:val="16"/>
          <w:lang w:val="en-US"/>
        </w:rPr>
        <w:t>Moumouni</w:t>
      </w:r>
      <w:proofErr w:type="spellEnd"/>
      <w:r w:rsidRPr="00470A30">
        <w:rPr>
          <w:rFonts w:ascii="Verdana" w:hAnsi="Verdana"/>
          <w:color w:val="auto"/>
          <w:sz w:val="16"/>
          <w:szCs w:val="16"/>
          <w:lang w:val="en-US"/>
        </w:rPr>
        <w:t>, I. (2014): AKIS and advisory services in The Netherlands. Report for the AKIS inventory (WP3) of the PRO AKIS project)</w:t>
      </w:r>
    </w:p>
    <w:p w14:paraId="41254642" w14:textId="050A0B55" w:rsidR="006D0B6D" w:rsidRPr="006D0B6D" w:rsidRDefault="006D0B6D" w:rsidP="00470A30">
      <w:pPr>
        <w:rPr>
          <w:b/>
        </w:rPr>
      </w:pPr>
      <w:r w:rsidRPr="006D0B6D">
        <w:rPr>
          <w:b/>
        </w:rPr>
        <w:t>Case study specific AKIS</w:t>
      </w:r>
    </w:p>
    <w:p w14:paraId="61EDFD90" w14:textId="77777777" w:rsidR="006D0B6D" w:rsidRDefault="006D0B6D" w:rsidP="00470A30"/>
    <w:p w14:paraId="6D836173" w14:textId="6E25F497" w:rsidR="00C61795" w:rsidRPr="00470A30" w:rsidRDefault="007E0C63" w:rsidP="00470A30">
      <w:r>
        <w:t>T</w:t>
      </w:r>
      <w:r w:rsidR="00470A30">
        <w:t>he role of farmers within the</w:t>
      </w:r>
      <w:r w:rsidR="00470A30" w:rsidRPr="008701BA">
        <w:rPr>
          <w:rFonts w:cs="Arial"/>
          <w:szCs w:val="20"/>
        </w:rPr>
        <w:t xml:space="preserve"> process of knowledge co-production </w:t>
      </w:r>
      <w:r>
        <w:rPr>
          <w:rFonts w:cs="Arial"/>
          <w:szCs w:val="20"/>
        </w:rPr>
        <w:t xml:space="preserve">with regard to maize cultivation </w:t>
      </w:r>
      <w:r w:rsidR="00470A30">
        <w:rPr>
          <w:rFonts w:cs="Arial"/>
          <w:szCs w:val="20"/>
        </w:rPr>
        <w:t xml:space="preserve">is less prominent </w:t>
      </w:r>
      <w:r>
        <w:rPr>
          <w:rFonts w:cs="Arial"/>
          <w:szCs w:val="20"/>
        </w:rPr>
        <w:t xml:space="preserve">than average in the entire Dutch agricultural sector. </w:t>
      </w:r>
      <w:r w:rsidR="00470A30">
        <w:t xml:space="preserve">Farmers who </w:t>
      </w:r>
      <w:r>
        <w:t>cultivate maize</w:t>
      </w:r>
      <w:r w:rsidR="00470A30">
        <w:t xml:space="preserve"> are </w:t>
      </w:r>
      <w:r>
        <w:t xml:space="preserve">generally </w:t>
      </w:r>
      <w:r w:rsidR="00470A30">
        <w:t xml:space="preserve">dairy farmers who are </w:t>
      </w:r>
      <w:r>
        <w:t xml:space="preserve">very occupied </w:t>
      </w:r>
      <w:r w:rsidR="00470A30">
        <w:t xml:space="preserve">with </w:t>
      </w:r>
      <w:r>
        <w:t>their cattle</w:t>
      </w:r>
      <w:r w:rsidR="00A657FD">
        <w:t xml:space="preserve"> and animal </w:t>
      </w:r>
      <w:proofErr w:type="spellStart"/>
      <w:r w:rsidR="00A657FD">
        <w:t>husbandary</w:t>
      </w:r>
      <w:proofErr w:type="spellEnd"/>
      <w:r w:rsidR="00A657FD">
        <w:t xml:space="preserve"> and in general they</w:t>
      </w:r>
      <w:r>
        <w:t xml:space="preserve"> show less interest in the arable farming component of their farm, like maize cultivation</w:t>
      </w:r>
      <w:r w:rsidR="00470A30">
        <w:t xml:space="preserve">. So innovation </w:t>
      </w:r>
      <w:r>
        <w:t xml:space="preserve">with regard to maize cultivation is </w:t>
      </w:r>
      <w:r w:rsidR="00470A30">
        <w:t xml:space="preserve">not so much </w:t>
      </w:r>
      <w:r>
        <w:t>initiated (or co-produced) by t</w:t>
      </w:r>
      <w:r w:rsidR="00470A30">
        <w:t>he farmer.</w:t>
      </w:r>
      <w:r>
        <w:t xml:space="preserve"> Innovation comes more from the side of suppliers, private advisors and</w:t>
      </w:r>
      <w:r w:rsidR="00470A30">
        <w:t xml:space="preserve"> research</w:t>
      </w:r>
      <w:r>
        <w:t xml:space="preserve"> (</w:t>
      </w:r>
      <w:r w:rsidR="00A657FD">
        <w:t xml:space="preserve">mostly </w:t>
      </w:r>
      <w:r>
        <w:t>policy and legislation driven)</w:t>
      </w:r>
      <w:r w:rsidR="00470A30">
        <w:t>.</w:t>
      </w:r>
      <w:r>
        <w:t xml:space="preserve"> See also chapter 8, paragraph 8.1 (</w:t>
      </w:r>
      <w:r w:rsidR="00A657FD">
        <w:t>demonstration – innovation narrative).</w:t>
      </w:r>
    </w:p>
    <w:p w14:paraId="273FB5D1" w14:textId="77777777" w:rsidR="008701BA" w:rsidRPr="00470A30" w:rsidRDefault="008701BA" w:rsidP="00B5057A"/>
    <w:p w14:paraId="45E47858" w14:textId="77777777" w:rsidR="009A7003" w:rsidRPr="00634967" w:rsidRDefault="009A7003" w:rsidP="00F05B29">
      <w:pPr>
        <w:pStyle w:val="Heading2"/>
      </w:pPr>
      <w:bookmarkStart w:id="13" w:name="_Toc511905188"/>
      <w:bookmarkStart w:id="14" w:name="_Toc530147412"/>
      <w:r w:rsidRPr="00634967">
        <w:t>Sustainability challenges</w:t>
      </w:r>
      <w:bookmarkEnd w:id="12"/>
      <w:bookmarkEnd w:id="13"/>
      <w:bookmarkEnd w:id="14"/>
    </w:p>
    <w:p w14:paraId="4F7CF770" w14:textId="04C2CF21" w:rsidR="008701BA" w:rsidRPr="008701BA" w:rsidRDefault="008701BA" w:rsidP="008701BA">
      <w:pPr>
        <w:spacing w:after="60"/>
        <w:rPr>
          <w:rFonts w:cs="Arial"/>
          <w:szCs w:val="20"/>
          <w:lang w:val="en-US"/>
        </w:rPr>
      </w:pPr>
      <w:bookmarkStart w:id="15" w:name="_Toc508195336"/>
      <w:r w:rsidRPr="008701BA">
        <w:rPr>
          <w:rFonts w:cs="Arial"/>
          <w:szCs w:val="20"/>
          <w:lang w:val="en-US"/>
        </w:rPr>
        <w:t xml:space="preserve">Challenges that the main actors </w:t>
      </w:r>
      <w:r w:rsidR="00B40DD5">
        <w:rPr>
          <w:rFonts w:cs="Arial"/>
          <w:szCs w:val="20"/>
          <w:lang w:val="en-US"/>
        </w:rPr>
        <w:t xml:space="preserve">and society </w:t>
      </w:r>
      <w:r w:rsidRPr="008701BA">
        <w:rPr>
          <w:rFonts w:cs="Arial"/>
          <w:szCs w:val="20"/>
          <w:lang w:val="en-US"/>
        </w:rPr>
        <w:t>face</w:t>
      </w:r>
      <w:r w:rsidR="00B40DD5">
        <w:rPr>
          <w:rFonts w:cs="Arial"/>
          <w:szCs w:val="20"/>
          <w:lang w:val="en-US"/>
        </w:rPr>
        <w:t xml:space="preserve"> are</w:t>
      </w:r>
      <w:r w:rsidRPr="008701BA">
        <w:rPr>
          <w:rFonts w:cs="Arial"/>
          <w:szCs w:val="20"/>
          <w:lang w:val="en-US"/>
        </w:rPr>
        <w:t xml:space="preserve">: </w:t>
      </w:r>
    </w:p>
    <w:p w14:paraId="082D5CDB" w14:textId="51E645CA" w:rsidR="008701BA" w:rsidRPr="008701BA" w:rsidRDefault="00B40DD5" w:rsidP="001B5BA7">
      <w:pPr>
        <w:pStyle w:val="ListParagraph"/>
        <w:numPr>
          <w:ilvl w:val="0"/>
          <w:numId w:val="7"/>
        </w:numPr>
        <w:spacing w:after="160" w:line="259" w:lineRule="auto"/>
        <w:jc w:val="left"/>
        <w:rPr>
          <w:rFonts w:cs="Arial"/>
          <w:szCs w:val="20"/>
          <w:lang w:val="en-US"/>
        </w:rPr>
      </w:pPr>
      <w:r>
        <w:rPr>
          <w:rFonts w:cs="Arial"/>
          <w:szCs w:val="20"/>
          <w:lang w:val="en-US"/>
        </w:rPr>
        <w:t>F</w:t>
      </w:r>
      <w:r w:rsidR="008701BA" w:rsidRPr="008701BA">
        <w:rPr>
          <w:rFonts w:cs="Arial"/>
          <w:szCs w:val="20"/>
          <w:lang w:val="en-US"/>
        </w:rPr>
        <w:t xml:space="preserve">inding the balance between raising productivity on the one hand and maintaining the fertility of the field and </w:t>
      </w:r>
      <w:hyperlink r:id="rId45" w:history="1">
        <w:r w:rsidR="008701BA" w:rsidRPr="008701BA">
          <w:rPr>
            <w:rFonts w:cs="Arial"/>
            <w:szCs w:val="20"/>
            <w:lang w:val="en-US"/>
          </w:rPr>
          <w:t>protecting biodiversity</w:t>
        </w:r>
      </w:hyperlink>
      <w:r w:rsidR="008701BA" w:rsidRPr="008701BA">
        <w:rPr>
          <w:rFonts w:cs="Arial"/>
          <w:szCs w:val="20"/>
          <w:lang w:val="en-US"/>
        </w:rPr>
        <w:t xml:space="preserve"> by the responsible and correct use of crop protection products on the other hand: combining economic success with environmental and social responsibility</w:t>
      </w:r>
    </w:p>
    <w:p w14:paraId="4F4FF6E1" w14:textId="6C893474" w:rsidR="008701BA" w:rsidRPr="008701BA" w:rsidRDefault="00B40DD5" w:rsidP="001B5BA7">
      <w:pPr>
        <w:pStyle w:val="ListParagraph"/>
        <w:numPr>
          <w:ilvl w:val="0"/>
          <w:numId w:val="7"/>
        </w:numPr>
        <w:spacing w:after="160" w:line="259" w:lineRule="auto"/>
        <w:jc w:val="left"/>
        <w:rPr>
          <w:rFonts w:cs="Arial"/>
          <w:szCs w:val="20"/>
          <w:lang w:val="en-US"/>
        </w:rPr>
      </w:pPr>
      <w:r>
        <w:rPr>
          <w:rFonts w:cs="Arial"/>
          <w:szCs w:val="20"/>
          <w:lang w:val="en-US"/>
        </w:rPr>
        <w:t>S</w:t>
      </w:r>
      <w:r w:rsidR="008701BA" w:rsidRPr="008701BA">
        <w:rPr>
          <w:rFonts w:cs="Arial"/>
          <w:szCs w:val="20"/>
          <w:lang w:val="en-US"/>
        </w:rPr>
        <w:t>ocietal challenges (sustainable production of food)</w:t>
      </w:r>
    </w:p>
    <w:p w14:paraId="08C66EA3" w14:textId="36D9956F" w:rsidR="008701BA" w:rsidRPr="00C9285D" w:rsidRDefault="00B40DD5" w:rsidP="00B5057A">
      <w:pPr>
        <w:rPr>
          <w:b/>
          <w:lang w:val="en-US"/>
        </w:rPr>
      </w:pPr>
      <w:r>
        <w:rPr>
          <w:b/>
          <w:lang w:val="en-US"/>
        </w:rPr>
        <w:t>General e</w:t>
      </w:r>
      <w:r w:rsidR="00C9285D" w:rsidRPr="00C9285D">
        <w:rPr>
          <w:b/>
          <w:lang w:val="en-US"/>
        </w:rPr>
        <w:t xml:space="preserve">nvironmental </w:t>
      </w:r>
      <w:r>
        <w:rPr>
          <w:b/>
          <w:lang w:val="en-US"/>
        </w:rPr>
        <w:t xml:space="preserve">and economic </w:t>
      </w:r>
      <w:r w:rsidR="00C9285D" w:rsidRPr="00C9285D">
        <w:rPr>
          <w:b/>
          <w:lang w:val="en-US"/>
        </w:rPr>
        <w:t>challenges:</w:t>
      </w:r>
    </w:p>
    <w:p w14:paraId="3055E061" w14:textId="08DF3CD6" w:rsidR="00C9285D" w:rsidRDefault="00C9285D" w:rsidP="00C9285D">
      <w:pPr>
        <w:rPr>
          <w:lang w:val="en-US"/>
        </w:rPr>
      </w:pPr>
    </w:p>
    <w:p w14:paraId="42652E96" w14:textId="77777777" w:rsidR="00C9285D" w:rsidRPr="008701BA" w:rsidRDefault="00C9285D" w:rsidP="00C9285D">
      <w:pPr>
        <w:rPr>
          <w:rFonts w:cs="Arial"/>
          <w:szCs w:val="20"/>
          <w:lang w:val="en-US"/>
        </w:rPr>
      </w:pPr>
      <w:r w:rsidRPr="008701BA">
        <w:rPr>
          <w:rFonts w:cs="Arial"/>
          <w:szCs w:val="20"/>
          <w:lang w:val="en-US"/>
        </w:rPr>
        <w:t xml:space="preserve">Specific challenges within the subsector (silage maize cropping): </w:t>
      </w:r>
    </w:p>
    <w:p w14:paraId="3EB90B02" w14:textId="4C49C42C" w:rsidR="00C9285D" w:rsidRPr="008701BA" w:rsidRDefault="00FD5060" w:rsidP="001B5BA7">
      <w:pPr>
        <w:pStyle w:val="ListParagraph"/>
        <w:numPr>
          <w:ilvl w:val="0"/>
          <w:numId w:val="8"/>
        </w:numPr>
        <w:spacing w:after="160" w:line="259" w:lineRule="auto"/>
        <w:jc w:val="left"/>
        <w:rPr>
          <w:rFonts w:cs="Arial"/>
          <w:szCs w:val="20"/>
          <w:lang w:val="en-US"/>
        </w:rPr>
      </w:pPr>
      <w:r>
        <w:rPr>
          <w:rFonts w:cs="Arial"/>
          <w:color w:val="222222"/>
          <w:szCs w:val="20"/>
          <w:lang w:val="en"/>
        </w:rPr>
        <w:t>nutrient leaching</w:t>
      </w:r>
    </w:p>
    <w:p w14:paraId="5BE80F63" w14:textId="77777777" w:rsidR="00C9285D" w:rsidRPr="008701BA" w:rsidRDefault="00C9285D" w:rsidP="001B5BA7">
      <w:pPr>
        <w:pStyle w:val="ListParagraph"/>
        <w:numPr>
          <w:ilvl w:val="0"/>
          <w:numId w:val="8"/>
        </w:numPr>
        <w:spacing w:after="160" w:line="259" w:lineRule="auto"/>
        <w:jc w:val="left"/>
        <w:rPr>
          <w:rFonts w:cs="Arial"/>
          <w:szCs w:val="20"/>
          <w:lang w:val="en-US"/>
        </w:rPr>
      </w:pPr>
      <w:r w:rsidRPr="008701BA">
        <w:rPr>
          <w:rFonts w:cs="Arial"/>
          <w:color w:val="222222"/>
          <w:szCs w:val="20"/>
          <w:lang w:val="en"/>
        </w:rPr>
        <w:t>poor soil structure</w:t>
      </w:r>
    </w:p>
    <w:p w14:paraId="70A323A0" w14:textId="77777777" w:rsidR="00C9285D" w:rsidRPr="008701BA" w:rsidRDefault="00C9285D" w:rsidP="001B5BA7">
      <w:pPr>
        <w:pStyle w:val="ListParagraph"/>
        <w:numPr>
          <w:ilvl w:val="0"/>
          <w:numId w:val="8"/>
        </w:numPr>
        <w:spacing w:after="160" w:line="259" w:lineRule="auto"/>
        <w:jc w:val="left"/>
        <w:rPr>
          <w:rFonts w:cs="Arial"/>
          <w:szCs w:val="20"/>
          <w:lang w:val="en-US"/>
        </w:rPr>
      </w:pPr>
      <w:r w:rsidRPr="008701BA">
        <w:rPr>
          <w:rFonts w:cs="Arial"/>
          <w:color w:val="222222"/>
          <w:szCs w:val="20"/>
          <w:lang w:val="en"/>
        </w:rPr>
        <w:lastRenderedPageBreak/>
        <w:t>lower levels of organic matter</w:t>
      </w:r>
    </w:p>
    <w:p w14:paraId="3D9AA916" w14:textId="77777777" w:rsidR="00C9285D" w:rsidRPr="008701BA" w:rsidRDefault="00C9285D" w:rsidP="001B5BA7">
      <w:pPr>
        <w:pStyle w:val="ListParagraph"/>
        <w:numPr>
          <w:ilvl w:val="0"/>
          <w:numId w:val="8"/>
        </w:numPr>
        <w:spacing w:after="160" w:line="259" w:lineRule="auto"/>
        <w:jc w:val="left"/>
        <w:rPr>
          <w:rFonts w:cs="Arial"/>
          <w:szCs w:val="20"/>
          <w:lang w:val="en-US"/>
        </w:rPr>
      </w:pPr>
      <w:r w:rsidRPr="008701BA">
        <w:rPr>
          <w:rFonts w:cs="Arial"/>
          <w:color w:val="222222"/>
          <w:szCs w:val="20"/>
          <w:lang w:val="en"/>
        </w:rPr>
        <w:t>declining soil biodiversity</w:t>
      </w:r>
    </w:p>
    <w:p w14:paraId="7155837C" w14:textId="77777777" w:rsidR="00C9285D" w:rsidRPr="008701BA" w:rsidRDefault="00C9285D" w:rsidP="001B5BA7">
      <w:pPr>
        <w:pStyle w:val="ListParagraph"/>
        <w:numPr>
          <w:ilvl w:val="0"/>
          <w:numId w:val="8"/>
        </w:numPr>
        <w:spacing w:after="160" w:line="259" w:lineRule="auto"/>
        <w:jc w:val="left"/>
        <w:rPr>
          <w:rFonts w:cs="Arial"/>
          <w:szCs w:val="20"/>
          <w:lang w:val="en-US"/>
        </w:rPr>
      </w:pPr>
      <w:r w:rsidRPr="008701BA">
        <w:rPr>
          <w:rFonts w:cs="Arial"/>
          <w:color w:val="222222"/>
          <w:szCs w:val="20"/>
          <w:lang w:val="en"/>
        </w:rPr>
        <w:t>increasing pressure from diseases and pests</w:t>
      </w:r>
    </w:p>
    <w:p w14:paraId="78A22BB9" w14:textId="77777777" w:rsidR="00C9285D" w:rsidRPr="008701BA" w:rsidRDefault="00C9285D" w:rsidP="001B5BA7">
      <w:pPr>
        <w:pStyle w:val="ListParagraph"/>
        <w:numPr>
          <w:ilvl w:val="0"/>
          <w:numId w:val="8"/>
        </w:numPr>
        <w:spacing w:after="160" w:line="259" w:lineRule="auto"/>
        <w:jc w:val="left"/>
        <w:rPr>
          <w:rFonts w:cs="Arial"/>
          <w:szCs w:val="20"/>
          <w:lang w:val="en-US"/>
        </w:rPr>
      </w:pPr>
      <w:r w:rsidRPr="008701BA">
        <w:rPr>
          <w:rFonts w:cs="Arial"/>
          <w:color w:val="222222"/>
          <w:szCs w:val="20"/>
          <w:lang w:val="en"/>
        </w:rPr>
        <w:t>the production of greenhouse gases, such as nitrous oxide</w:t>
      </w:r>
    </w:p>
    <w:p w14:paraId="698DB942" w14:textId="688AE481" w:rsidR="00C9285D" w:rsidRDefault="00C9285D" w:rsidP="00C9285D">
      <w:pPr>
        <w:rPr>
          <w:lang w:val="en-US"/>
        </w:rPr>
      </w:pPr>
      <w:r>
        <w:rPr>
          <w:lang w:val="en-US"/>
        </w:rPr>
        <w:t>Much</w:t>
      </w:r>
      <w:r w:rsidRPr="00C9285D">
        <w:rPr>
          <w:lang w:val="en-US"/>
        </w:rPr>
        <w:t xml:space="preserve"> fertilizing substance and many herbicides are leaching in maize cropping, which has consequences for the water quality. Also maize farmers are not happy with this, because this indicates a poor use of raw materials and additives. The cultivation costs are then too high and the crop yields too low. In order to limit losses to the environment, the government has drawn up legislation with which the legal fertilization advice is lower than the agricultural advice. This means a loss in revenue for the farmers, because they are unable to gain the optimal yield.</w:t>
      </w:r>
    </w:p>
    <w:p w14:paraId="336D064D" w14:textId="77777777" w:rsidR="00C9285D" w:rsidRPr="00C9285D" w:rsidRDefault="00C9285D" w:rsidP="00C9285D">
      <w:pPr>
        <w:rPr>
          <w:lang w:val="en-US"/>
        </w:rPr>
      </w:pPr>
    </w:p>
    <w:p w14:paraId="610C4BE6" w14:textId="6AE0A433" w:rsidR="00C9285D" w:rsidRDefault="00C9285D" w:rsidP="00C9285D">
      <w:pPr>
        <w:rPr>
          <w:lang w:val="en-US"/>
        </w:rPr>
      </w:pPr>
      <w:r w:rsidRPr="00C9285D">
        <w:rPr>
          <w:lang w:val="en-US"/>
        </w:rPr>
        <w:t>Current maize cultivation also has a negative influence on soil quality because it is often carried out in continuous cultivation with little supply of organic matter and heavy machinery in adverse conditions.</w:t>
      </w:r>
      <w:r>
        <w:rPr>
          <w:lang w:val="en-US"/>
        </w:rPr>
        <w:t xml:space="preserve"> </w:t>
      </w:r>
      <w:r w:rsidRPr="00C9285D">
        <w:rPr>
          <w:lang w:val="en-US"/>
        </w:rPr>
        <w:t>Poor soil quality then causes various environmental problems (nutrient and herbicide leaching, drought, greenhouse gas emissions, reduction of biodiversity) and cultivation technical problems (late sowing, drought, formation of puddles, stress, diseases, poor utilization of nutrients). All this leads to yield and quality reduction and thus to lower economic returns. This will put the sustainability of the maize cultivation under further pressure.</w:t>
      </w:r>
    </w:p>
    <w:p w14:paraId="47082D7E" w14:textId="70FF8B09" w:rsidR="00C9285D" w:rsidRDefault="00C9285D" w:rsidP="00C9285D">
      <w:pPr>
        <w:rPr>
          <w:lang w:val="en-US"/>
        </w:rPr>
      </w:pPr>
    </w:p>
    <w:p w14:paraId="04CEDF6B" w14:textId="7723450D" w:rsidR="00147C58" w:rsidRPr="00147C58" w:rsidRDefault="00147C58" w:rsidP="00C9285D">
      <w:pPr>
        <w:rPr>
          <w:b/>
          <w:lang w:val="en-US"/>
        </w:rPr>
      </w:pPr>
      <w:r w:rsidRPr="00147C58">
        <w:rPr>
          <w:b/>
          <w:lang w:val="en-US"/>
        </w:rPr>
        <w:t>Specific challenges in maize cultivation and developments in the past 10 years</w:t>
      </w:r>
    </w:p>
    <w:p w14:paraId="1F1CED39" w14:textId="77777777" w:rsidR="00147C58" w:rsidRDefault="00147C58" w:rsidP="00C9285D">
      <w:pPr>
        <w:rPr>
          <w:lang w:val="en-US"/>
        </w:rPr>
      </w:pPr>
    </w:p>
    <w:p w14:paraId="50E0DFCD" w14:textId="24E2AAB3" w:rsidR="00147C58" w:rsidRPr="008D4582" w:rsidRDefault="008D4582" w:rsidP="00147C58">
      <w:pPr>
        <w:rPr>
          <w:i/>
        </w:rPr>
      </w:pPr>
      <w:r w:rsidRPr="008D4582">
        <w:rPr>
          <w:i/>
        </w:rPr>
        <w:t>Tightening of</w:t>
      </w:r>
      <w:r w:rsidR="00147C58" w:rsidRPr="008D4582">
        <w:rPr>
          <w:i/>
        </w:rPr>
        <w:t xml:space="preserve"> fertilization standards</w:t>
      </w:r>
      <w:r w:rsidR="00343AEB">
        <w:rPr>
          <w:i/>
        </w:rPr>
        <w:t xml:space="preserve"> and</w:t>
      </w:r>
      <w:r w:rsidR="00147C58" w:rsidRPr="008D4582">
        <w:rPr>
          <w:i/>
        </w:rPr>
        <w:t xml:space="preserve"> 'Phosphate qu</w:t>
      </w:r>
      <w:r w:rsidR="00343AEB">
        <w:rPr>
          <w:i/>
        </w:rPr>
        <w:t>ota</w:t>
      </w:r>
      <w:r w:rsidR="00147C58" w:rsidRPr="008D4582">
        <w:rPr>
          <w:i/>
        </w:rPr>
        <w:t>'</w:t>
      </w:r>
    </w:p>
    <w:p w14:paraId="5DF6A293" w14:textId="77777777" w:rsidR="00147C58" w:rsidRDefault="00147C58" w:rsidP="00147C58"/>
    <w:p w14:paraId="59C7B8D8" w14:textId="69CCC5B6" w:rsidR="00147C58" w:rsidRDefault="008D4582" w:rsidP="00147C58">
      <w:r>
        <w:t>In 2015 / 2016</w:t>
      </w:r>
      <w:r w:rsidR="00147C58">
        <w:t xml:space="preserve"> </w:t>
      </w:r>
      <w:r>
        <w:t xml:space="preserve">the Dutch </w:t>
      </w:r>
      <w:r w:rsidR="00147C58">
        <w:t>milk quota</w:t>
      </w:r>
      <w:r>
        <w:t xml:space="preserve"> regulation was abolished and </w:t>
      </w:r>
      <w:r w:rsidR="00147C58">
        <w:t xml:space="preserve">many dairy farmers </w:t>
      </w:r>
      <w:r>
        <w:t>thought that they could start producing milk unlimited</w:t>
      </w:r>
      <w:r w:rsidR="00CB690A">
        <w:t>ly</w:t>
      </w:r>
      <w:r>
        <w:t xml:space="preserve"> again. They invested in </w:t>
      </w:r>
      <w:r w:rsidR="00147C58">
        <w:t>more cows</w:t>
      </w:r>
      <w:r>
        <w:t xml:space="preserve"> and new (large) stables</w:t>
      </w:r>
      <w:r w:rsidR="00147C58">
        <w:t xml:space="preserve">. But </w:t>
      </w:r>
      <w:r>
        <w:t xml:space="preserve">then </w:t>
      </w:r>
      <w:r w:rsidR="00147C58">
        <w:t>the sector</w:t>
      </w:r>
      <w:r>
        <w:t xml:space="preserve"> had a new problem, new</w:t>
      </w:r>
      <w:r w:rsidR="00147C58">
        <w:t xml:space="preserve">  regulations </w:t>
      </w:r>
      <w:r>
        <w:t>were implemented concerning</w:t>
      </w:r>
      <w:r w:rsidR="00147C58">
        <w:t xml:space="preserve"> phosphate production. </w:t>
      </w:r>
      <w:r>
        <w:t>Dairy farmers had to go back to</w:t>
      </w:r>
      <w:r w:rsidR="00CB690A">
        <w:t xml:space="preserve"> the 2015-</w:t>
      </w:r>
      <w:r w:rsidR="00147C58">
        <w:t>situation in terms of phosphate</w:t>
      </w:r>
      <w:r>
        <w:t xml:space="preserve"> application</w:t>
      </w:r>
      <w:r w:rsidR="00915B6D">
        <w:t xml:space="preserve"> or b</w:t>
      </w:r>
      <w:r w:rsidR="00915B6D" w:rsidRPr="00915B6D">
        <w:t>uy</w:t>
      </w:r>
      <w:r w:rsidR="00915B6D">
        <w:t xml:space="preserve"> so called phosphate rights, which is </w:t>
      </w:r>
      <w:r w:rsidR="00915B6D" w:rsidRPr="00915B6D">
        <w:t>very expensive</w:t>
      </w:r>
      <w:r w:rsidR="00147C58">
        <w:t xml:space="preserve">. </w:t>
      </w:r>
      <w:r>
        <w:t>So basically</w:t>
      </w:r>
      <w:r w:rsidR="00CB690A">
        <w:t xml:space="preserve"> that meant: </w:t>
      </w:r>
      <w:r>
        <w:t>go</w:t>
      </w:r>
      <w:r w:rsidR="00147C58">
        <w:t xml:space="preserve"> back to </w:t>
      </w:r>
      <w:r>
        <w:t xml:space="preserve">the </w:t>
      </w:r>
      <w:r w:rsidR="00147C58">
        <w:t xml:space="preserve">number of cows of 2015. </w:t>
      </w:r>
      <w:r w:rsidR="00CB690A">
        <w:t>M</w:t>
      </w:r>
      <w:r w:rsidR="00147C58">
        <w:t xml:space="preserve">ost </w:t>
      </w:r>
      <w:r w:rsidR="00CB690A">
        <w:t>farms had</w:t>
      </w:r>
      <w:r w:rsidR="00147C58">
        <w:t xml:space="preserve"> </w:t>
      </w:r>
      <w:r w:rsidR="00CB690A">
        <w:t xml:space="preserve">already done huge investments </w:t>
      </w:r>
      <w:r w:rsidR="00147C58">
        <w:t xml:space="preserve">(in cows and </w:t>
      </w:r>
      <w:r w:rsidR="00CB690A">
        <w:t xml:space="preserve">large, </w:t>
      </w:r>
      <w:r w:rsidR="00147C58">
        <w:t xml:space="preserve">modern </w:t>
      </w:r>
      <w:r w:rsidR="00CB690A">
        <w:t>stables</w:t>
      </w:r>
      <w:r w:rsidR="00147C58">
        <w:t>)</w:t>
      </w:r>
      <w:r w:rsidR="00CB690A">
        <w:t xml:space="preserve"> and had significant financial obligations</w:t>
      </w:r>
      <w:r w:rsidR="00147C58">
        <w:t>, but</w:t>
      </w:r>
      <w:r w:rsidR="00CB690A">
        <w:t xml:space="preserve"> lower</w:t>
      </w:r>
      <w:r w:rsidR="00147C58">
        <w:t xml:space="preserve"> income</w:t>
      </w:r>
      <w:r w:rsidR="00CB690A">
        <w:t xml:space="preserve"> than expected (and stables were only half full)</w:t>
      </w:r>
      <w:r w:rsidR="00147C58">
        <w:t xml:space="preserve">. Many </w:t>
      </w:r>
      <w:r w:rsidR="00CB690A">
        <w:t>farmers</w:t>
      </w:r>
      <w:r w:rsidR="00147C58">
        <w:t xml:space="preserve"> are </w:t>
      </w:r>
      <w:r w:rsidR="00CB690A">
        <w:t xml:space="preserve">nowadays </w:t>
      </w:r>
      <w:r w:rsidR="00147C58">
        <w:t>in financial trouble. (this is something of the last 2 to 3 years).</w:t>
      </w:r>
    </w:p>
    <w:p w14:paraId="5E0B0F55" w14:textId="77777777" w:rsidR="00147C58" w:rsidRDefault="00147C58" w:rsidP="00147C58"/>
    <w:p w14:paraId="73EC4D52" w14:textId="172085B0" w:rsidR="00147C58" w:rsidRDefault="00147C58" w:rsidP="00147C58">
      <w:r>
        <w:t>Previously</w:t>
      </w:r>
      <w:r w:rsidR="00CB690A">
        <w:t>,</w:t>
      </w:r>
      <w:r>
        <w:t xml:space="preserve"> </w:t>
      </w:r>
      <w:r w:rsidR="00CB690A">
        <w:t>the</w:t>
      </w:r>
      <w:r>
        <w:t xml:space="preserve"> N-fertilization </w:t>
      </w:r>
      <w:r w:rsidR="00CB690A">
        <w:t xml:space="preserve">standards were tightened </w:t>
      </w:r>
      <w:r w:rsidR="00343AEB">
        <w:t xml:space="preserve">to reduce N-leaching </w:t>
      </w:r>
      <w:r w:rsidR="00CB690A">
        <w:t>(</w:t>
      </w:r>
      <w:r w:rsidR="00343AEB">
        <w:t xml:space="preserve">on farm level </w:t>
      </w:r>
      <w:r w:rsidR="00CB690A">
        <w:t>140 kg of</w:t>
      </w:r>
      <w:r>
        <w:t xml:space="preserve"> N </w:t>
      </w:r>
      <w:r w:rsidR="00CB690A">
        <w:t>-</w:t>
      </w:r>
      <w:r>
        <w:t>active substance</w:t>
      </w:r>
      <w:r w:rsidR="00CB690A">
        <w:t>-</w:t>
      </w:r>
      <w:r>
        <w:t xml:space="preserve"> </w:t>
      </w:r>
      <w:r w:rsidR="00CB690A">
        <w:t xml:space="preserve">per ha is </w:t>
      </w:r>
      <w:r>
        <w:t xml:space="preserve">allowed, </w:t>
      </w:r>
      <w:r w:rsidR="00CB690A">
        <w:t>but maize</w:t>
      </w:r>
      <w:r>
        <w:t xml:space="preserve"> does need</w:t>
      </w:r>
      <w:r w:rsidR="00CB690A">
        <w:t xml:space="preserve"> </w:t>
      </w:r>
      <w:r>
        <w:t>&gt; 200 kg</w:t>
      </w:r>
      <w:r w:rsidR="00CB690A">
        <w:t xml:space="preserve"> N/ha</w:t>
      </w:r>
      <w:r>
        <w:t>)</w:t>
      </w:r>
      <w:r w:rsidR="00CB690A">
        <w:t>.</w:t>
      </w:r>
      <w:r>
        <w:t xml:space="preserve"> Therefore </w:t>
      </w:r>
      <w:r w:rsidR="00343AEB">
        <w:t>new cultivation techniques are being applied and research institutes, like Wageningen University &amp; Research, started research on</w:t>
      </w:r>
      <w:r w:rsidR="00343AEB">
        <w:rPr>
          <w:lang w:val="en"/>
        </w:rPr>
        <w:t xml:space="preserve"> catch crops</w:t>
      </w:r>
      <w:r w:rsidR="00343AEB">
        <w:t xml:space="preserve"> and using </w:t>
      </w:r>
      <w:r>
        <w:t xml:space="preserve">row fertilization, </w:t>
      </w:r>
      <w:r w:rsidR="00343AEB">
        <w:t xml:space="preserve">which means </w:t>
      </w:r>
      <w:r>
        <w:t>making better use</w:t>
      </w:r>
      <w:r w:rsidR="00343AEB">
        <w:t xml:space="preserve"> of nitrogen</w:t>
      </w:r>
      <w:r>
        <w:t xml:space="preserve">. </w:t>
      </w:r>
      <w:r w:rsidR="00343AEB">
        <w:t xml:space="preserve">What is seen in practice is that although farms must comply with the legal standards, farmers find </w:t>
      </w:r>
      <w:r w:rsidR="00027188">
        <w:t>ways to circumvent these standards. (Some of them a</w:t>
      </w:r>
      <w:r w:rsidR="00343AEB">
        <w:t>pply more N-fertilizer on maize than on grassland</w:t>
      </w:r>
      <w:r w:rsidR="00027188">
        <w:t xml:space="preserve">, </w:t>
      </w:r>
      <w:r w:rsidR="00343AEB">
        <w:t>while on farm level, the net standard is met).</w:t>
      </w:r>
    </w:p>
    <w:p w14:paraId="1E217879" w14:textId="77777777" w:rsidR="00147C58" w:rsidRDefault="00147C58" w:rsidP="00147C58"/>
    <w:p w14:paraId="6F22DA1A" w14:textId="77777777" w:rsidR="00147C58" w:rsidRPr="00915B6D" w:rsidRDefault="00147C58" w:rsidP="00147C58">
      <w:pPr>
        <w:rPr>
          <w:i/>
        </w:rPr>
      </w:pPr>
      <w:r w:rsidRPr="00915B6D">
        <w:rPr>
          <w:i/>
        </w:rPr>
        <w:t>Derogation</w:t>
      </w:r>
    </w:p>
    <w:p w14:paraId="6FBC09F4" w14:textId="77777777" w:rsidR="00915B6D" w:rsidRDefault="00915B6D" w:rsidP="00147C58"/>
    <w:p w14:paraId="150C1343" w14:textId="6670B948" w:rsidR="00147C58" w:rsidRDefault="00B450CB" w:rsidP="00147C58">
      <w:r>
        <w:t xml:space="preserve">The past </w:t>
      </w:r>
      <w:r w:rsidR="00147C58">
        <w:t xml:space="preserve">2 to 3 years, </w:t>
      </w:r>
      <w:r>
        <w:t>farmers</w:t>
      </w:r>
      <w:r w:rsidR="00147C58">
        <w:t xml:space="preserve"> are allowed to </w:t>
      </w:r>
      <w:r>
        <w:t>apply</w:t>
      </w:r>
      <w:r w:rsidR="00147C58">
        <w:t xml:space="preserve"> more N</w:t>
      </w:r>
      <w:r>
        <w:t>-fertilizer</w:t>
      </w:r>
      <w:r w:rsidR="00147C58">
        <w:t xml:space="preserve"> fr</w:t>
      </w:r>
      <w:r>
        <w:t xml:space="preserve">om manure on grass if their farm consists of </w:t>
      </w:r>
      <w:r w:rsidR="00147C58">
        <w:t xml:space="preserve">80% grass </w:t>
      </w:r>
      <w:r>
        <w:t xml:space="preserve">land </w:t>
      </w:r>
      <w:r w:rsidR="00147C58">
        <w:t xml:space="preserve">(formerly </w:t>
      </w:r>
      <w:r>
        <w:t xml:space="preserve">the standard was </w:t>
      </w:r>
      <w:r w:rsidR="00147C58">
        <w:t>70% grass</w:t>
      </w:r>
      <w:r>
        <w:t xml:space="preserve"> land).</w:t>
      </w:r>
      <w:r w:rsidR="00147C58">
        <w:t xml:space="preserve">This means that </w:t>
      </w:r>
      <w:r>
        <w:t>in general farmers</w:t>
      </w:r>
      <w:r w:rsidR="00147C58">
        <w:t xml:space="preserve"> </w:t>
      </w:r>
      <w:r>
        <w:t>make sure that they have this 80% of grass land and</w:t>
      </w:r>
      <w:r w:rsidR="00147C58">
        <w:t xml:space="preserve"> 20% </w:t>
      </w:r>
      <w:r>
        <w:t xml:space="preserve">of </w:t>
      </w:r>
      <w:r w:rsidR="00147C58">
        <w:t xml:space="preserve">arable land. </w:t>
      </w:r>
      <w:r>
        <w:t xml:space="preserve">This means a decline of 10 % of </w:t>
      </w:r>
      <w:r w:rsidR="00147C58">
        <w:t>arable land. A lot of grass has</w:t>
      </w:r>
      <w:r>
        <w:t xml:space="preserve"> been produced in recent years and les</w:t>
      </w:r>
      <w:r w:rsidR="00147C58">
        <w:t xml:space="preserve">s </w:t>
      </w:r>
      <w:r>
        <w:t xml:space="preserve">maize. </w:t>
      </w:r>
      <w:r w:rsidR="00147C58">
        <w:t xml:space="preserve">There are </w:t>
      </w:r>
      <w:r>
        <w:t>some</w:t>
      </w:r>
      <w:r w:rsidR="00147C58">
        <w:t xml:space="preserve"> </w:t>
      </w:r>
      <w:r>
        <w:t xml:space="preserve">agricultural </w:t>
      </w:r>
      <w:r w:rsidR="00147C58">
        <w:t>contract</w:t>
      </w:r>
      <w:r>
        <w:t>ing</w:t>
      </w:r>
      <w:r w:rsidR="00147C58">
        <w:t xml:space="preserve"> </w:t>
      </w:r>
      <w:r>
        <w:t>firms</w:t>
      </w:r>
      <w:r w:rsidR="00147C58">
        <w:t xml:space="preserve"> who have responded to this derogation by </w:t>
      </w:r>
      <w:r>
        <w:t>cultivating more maize</w:t>
      </w:r>
      <w:r w:rsidR="00147C58">
        <w:t>.</w:t>
      </w:r>
    </w:p>
    <w:p w14:paraId="0B4BB155" w14:textId="77777777" w:rsidR="00147C58" w:rsidRDefault="00147C58" w:rsidP="00147C58"/>
    <w:p w14:paraId="5BBDA616" w14:textId="77777777" w:rsidR="005873ED" w:rsidRDefault="005873ED" w:rsidP="00147C58">
      <w:pPr>
        <w:rPr>
          <w:b/>
          <w:lang w:val="en-US"/>
        </w:rPr>
      </w:pPr>
    </w:p>
    <w:p w14:paraId="2967FE14" w14:textId="77777777" w:rsidR="005873ED" w:rsidRDefault="005873ED" w:rsidP="00147C58">
      <w:pPr>
        <w:rPr>
          <w:b/>
          <w:lang w:val="en-US"/>
        </w:rPr>
      </w:pPr>
    </w:p>
    <w:p w14:paraId="42F58EF1" w14:textId="77777777" w:rsidR="005873ED" w:rsidRDefault="005873ED" w:rsidP="00147C58">
      <w:pPr>
        <w:rPr>
          <w:b/>
          <w:lang w:val="en-US"/>
        </w:rPr>
      </w:pPr>
    </w:p>
    <w:p w14:paraId="6FFFF3F1" w14:textId="0129FDAD" w:rsidR="00147C58" w:rsidRPr="00B40DD5" w:rsidRDefault="00147C58" w:rsidP="00147C58">
      <w:pPr>
        <w:rPr>
          <w:b/>
          <w:lang w:val="en-US"/>
        </w:rPr>
      </w:pPr>
      <w:r>
        <w:rPr>
          <w:b/>
          <w:lang w:val="en-US"/>
        </w:rPr>
        <w:t>Solutions to environmental and economic c</w:t>
      </w:r>
      <w:r w:rsidRPr="00B40DD5">
        <w:rPr>
          <w:b/>
          <w:lang w:val="en-US"/>
        </w:rPr>
        <w:t>hallenges of silage maize cultivation on Dutch sandy soils</w:t>
      </w:r>
    </w:p>
    <w:p w14:paraId="493E517F" w14:textId="77777777" w:rsidR="00147C58" w:rsidRDefault="00147C58" w:rsidP="00147C58">
      <w:pPr>
        <w:rPr>
          <w:lang w:val="en-US"/>
        </w:rPr>
      </w:pPr>
    </w:p>
    <w:p w14:paraId="76C9532B" w14:textId="48BB11C6" w:rsidR="00147C58" w:rsidRDefault="00147C58" w:rsidP="00147C58">
      <w:pPr>
        <w:rPr>
          <w:lang w:val="en-US"/>
        </w:rPr>
      </w:pPr>
      <w:r>
        <w:rPr>
          <w:lang w:val="en-US"/>
        </w:rPr>
        <w:t>The above mentioned challenges are the</w:t>
      </w:r>
      <w:r w:rsidRPr="00C9285D">
        <w:rPr>
          <w:lang w:val="en-US"/>
        </w:rPr>
        <w:t xml:space="preserve"> reason</w:t>
      </w:r>
      <w:r>
        <w:rPr>
          <w:lang w:val="en-US"/>
        </w:rPr>
        <w:t>s</w:t>
      </w:r>
      <w:r w:rsidRPr="00C9285D">
        <w:rPr>
          <w:lang w:val="en-US"/>
        </w:rPr>
        <w:t xml:space="preserve"> why experts from research institutes, advice organizations and stakeholders within the maize sector have been looking into the possibilities of sustainable maize cultivation. It was concluded in 2010 that an integral sustainable cultivation of maize on sandy soils is very well possible. </w:t>
      </w:r>
    </w:p>
    <w:p w14:paraId="24889740" w14:textId="77777777" w:rsidR="00147C58" w:rsidRDefault="00147C58" w:rsidP="00147C58">
      <w:pPr>
        <w:rPr>
          <w:lang w:val="en-US"/>
        </w:rPr>
      </w:pPr>
    </w:p>
    <w:p w14:paraId="271F4B31" w14:textId="77777777" w:rsidR="00147C58" w:rsidRDefault="00147C58" w:rsidP="00147C58">
      <w:pPr>
        <w:rPr>
          <w:lang w:val="en-US"/>
        </w:rPr>
      </w:pPr>
      <w:r w:rsidRPr="00C9285D">
        <w:rPr>
          <w:lang w:val="en-US"/>
        </w:rPr>
        <w:t xml:space="preserve">Good soil management has been identified as one of the leading improvement routes. In concrete terms, the introduction of crop rotation and / or the use of catch crops following an early maize crop is </w:t>
      </w:r>
      <w:r>
        <w:rPr>
          <w:lang w:val="en-US"/>
        </w:rPr>
        <w:t>highlighted</w:t>
      </w:r>
      <w:r w:rsidRPr="00C9285D">
        <w:rPr>
          <w:lang w:val="en-US"/>
        </w:rPr>
        <w:t>. Crop rotation with, for example, grass, or under-sowing</w:t>
      </w:r>
      <w:r>
        <w:rPr>
          <w:lang w:val="en-US"/>
        </w:rPr>
        <w:t xml:space="preserve"> maize with grass</w:t>
      </w:r>
      <w:r w:rsidRPr="00C9285D">
        <w:rPr>
          <w:lang w:val="en-US"/>
        </w:rPr>
        <w:t>, and the fitting in of catch crops</w:t>
      </w:r>
      <w:r>
        <w:rPr>
          <w:lang w:val="en-US"/>
        </w:rPr>
        <w:t>,</w:t>
      </w:r>
      <w:r w:rsidRPr="00C9285D">
        <w:rPr>
          <w:lang w:val="en-US"/>
        </w:rPr>
        <w:t xml:space="preserve"> increases the supply of organic matter and this stimulates soil life, soil fertility and soil quality. The use of catch crops requires maize-adapted maize cultivation with specific varieties and an adapted (reduced) soil tillage. This offers opportunities to produce sufficient and high-quality maize</w:t>
      </w:r>
      <w:r>
        <w:rPr>
          <w:lang w:val="en-US"/>
        </w:rPr>
        <w:t>,</w:t>
      </w:r>
      <w:r w:rsidRPr="00C9285D">
        <w:rPr>
          <w:lang w:val="en-US"/>
        </w:rPr>
        <w:t xml:space="preserve"> even at stricter legal </w:t>
      </w:r>
      <w:r>
        <w:rPr>
          <w:lang w:val="en-US"/>
        </w:rPr>
        <w:t xml:space="preserve">fertilizer </w:t>
      </w:r>
      <w:r w:rsidRPr="00C9285D">
        <w:rPr>
          <w:lang w:val="en-US"/>
        </w:rPr>
        <w:t>(N and P) application standards.</w:t>
      </w:r>
    </w:p>
    <w:p w14:paraId="76946194" w14:textId="77777777" w:rsidR="00147C58" w:rsidRPr="00C9285D" w:rsidRDefault="00147C58" w:rsidP="00147C58">
      <w:pPr>
        <w:rPr>
          <w:lang w:val="en-US"/>
        </w:rPr>
      </w:pPr>
    </w:p>
    <w:p w14:paraId="35704F3F" w14:textId="77777777" w:rsidR="00147C58" w:rsidRDefault="00147C58" w:rsidP="00147C58">
      <w:pPr>
        <w:rPr>
          <w:lang w:val="en-US"/>
        </w:rPr>
      </w:pPr>
      <w:r w:rsidRPr="00C9285D">
        <w:rPr>
          <w:lang w:val="en-US"/>
        </w:rPr>
        <w:t>The knowledge about sustainable Dutch maize cultivation has been developed to a level that new production systems can be fully demonstrated in practice and adapted to local conditions and according to local requirements. Subsequently such a system can be implemented in practice.</w:t>
      </w:r>
      <w:r>
        <w:rPr>
          <w:lang w:val="en-US"/>
        </w:rPr>
        <w:t xml:space="preserve"> </w:t>
      </w:r>
    </w:p>
    <w:p w14:paraId="309CEDB1" w14:textId="77777777" w:rsidR="00147C58" w:rsidRDefault="00147C58" w:rsidP="00147C58">
      <w:pPr>
        <w:rPr>
          <w:lang w:val="en-US"/>
        </w:rPr>
      </w:pPr>
    </w:p>
    <w:p w14:paraId="0F5775EC" w14:textId="5FDD2F13" w:rsidR="00147C58" w:rsidRDefault="00147C58" w:rsidP="00147C58">
      <w:pPr>
        <w:rPr>
          <w:lang w:val="en-US"/>
        </w:rPr>
      </w:pPr>
      <w:r>
        <w:rPr>
          <w:lang w:val="en-US"/>
        </w:rPr>
        <w:t xml:space="preserve">The demo </w:t>
      </w:r>
      <w:r w:rsidRPr="009973BA">
        <w:rPr>
          <w:lang w:val="en-US"/>
        </w:rPr>
        <w:t>‘</w:t>
      </w:r>
      <w:proofErr w:type="spellStart"/>
      <w:r w:rsidRPr="009973BA">
        <w:rPr>
          <w:lang w:val="en-US"/>
        </w:rPr>
        <w:t>undersowing</w:t>
      </w:r>
      <w:proofErr w:type="spellEnd"/>
      <w:r w:rsidRPr="009973BA">
        <w:rPr>
          <w:lang w:val="en-US"/>
        </w:rPr>
        <w:t xml:space="preserve"> maize with grass’</w:t>
      </w:r>
      <w:r>
        <w:rPr>
          <w:lang w:val="en-US"/>
        </w:rPr>
        <w:t xml:space="preserve"> within the Grounded Maize Cropping project is a consequence of the integral sustainable cultivation policy. As satellite farmer</w:t>
      </w:r>
      <w:r w:rsidR="00287155">
        <w:rPr>
          <w:lang w:val="en-US"/>
        </w:rPr>
        <w:t>s</w:t>
      </w:r>
      <w:r>
        <w:rPr>
          <w:lang w:val="en-US"/>
        </w:rPr>
        <w:t xml:space="preserve"> have been experimenting with t</w:t>
      </w:r>
      <w:r w:rsidRPr="00C9285D">
        <w:rPr>
          <w:lang w:val="en-US"/>
        </w:rPr>
        <w:t>he use of catch crops</w:t>
      </w:r>
      <w:r>
        <w:rPr>
          <w:lang w:val="en-US"/>
        </w:rPr>
        <w:t xml:space="preserve"> and the under-sowing of maize with grass varieties for the past </w:t>
      </w:r>
      <w:r w:rsidR="00027188">
        <w:rPr>
          <w:lang w:val="en-US"/>
        </w:rPr>
        <w:t>8</w:t>
      </w:r>
      <w:r>
        <w:rPr>
          <w:lang w:val="en-US"/>
        </w:rPr>
        <w:t xml:space="preserve"> years, it is now (2018) time for all farmers to adopt and implement the best practices.</w:t>
      </w:r>
    </w:p>
    <w:p w14:paraId="3D03A611" w14:textId="77777777" w:rsidR="00147C58" w:rsidRDefault="00147C58" w:rsidP="00B5057A"/>
    <w:p w14:paraId="3C58334A" w14:textId="77777777" w:rsidR="001B1811" w:rsidRDefault="001B1811">
      <w:pPr>
        <w:spacing w:after="160" w:line="259" w:lineRule="auto"/>
        <w:jc w:val="left"/>
        <w:rPr>
          <w:rFonts w:eastAsiaTheme="majorEastAsia" w:cstheme="majorBidi"/>
          <w:b/>
          <w:color w:val="4A782E"/>
          <w:sz w:val="32"/>
          <w:szCs w:val="32"/>
        </w:rPr>
      </w:pPr>
      <w:bookmarkStart w:id="16" w:name="_Toc511905189"/>
      <w:r>
        <w:br w:type="page"/>
      </w:r>
    </w:p>
    <w:p w14:paraId="5290224D" w14:textId="13EE69A9" w:rsidR="009A7003" w:rsidRPr="00634967" w:rsidRDefault="00F008E5" w:rsidP="009A7003">
      <w:pPr>
        <w:pStyle w:val="Heading1"/>
        <w:spacing w:after="0"/>
        <w:jc w:val="left"/>
        <w:rPr>
          <w:lang w:val="en-GB"/>
        </w:rPr>
      </w:pPr>
      <w:bookmarkStart w:id="17" w:name="_Toc530147413"/>
      <w:r>
        <w:rPr>
          <w:lang w:val="en-GB"/>
        </w:rPr>
        <w:lastRenderedPageBreak/>
        <w:t>Demo</w:t>
      </w:r>
      <w:r w:rsidR="000D2E3D">
        <w:rPr>
          <w:lang w:val="en-GB"/>
        </w:rPr>
        <w:t>nstration</w:t>
      </w:r>
      <w:r>
        <w:rPr>
          <w:lang w:val="en-GB"/>
        </w:rPr>
        <w:t xml:space="preserve"> summary</w:t>
      </w:r>
      <w:bookmarkEnd w:id="15"/>
      <w:bookmarkEnd w:id="16"/>
      <w:bookmarkEnd w:id="17"/>
    </w:p>
    <w:p w14:paraId="36C02FDF" w14:textId="77777777" w:rsidR="00B62640" w:rsidRDefault="00B62640" w:rsidP="00C9285D">
      <w:pPr>
        <w:pStyle w:val="Bullet-1"/>
        <w:numPr>
          <w:ilvl w:val="0"/>
          <w:numId w:val="0"/>
        </w:numPr>
      </w:pPr>
      <w:bookmarkStart w:id="18" w:name="_Toc508195337"/>
    </w:p>
    <w:p w14:paraId="64A505B2" w14:textId="3BA4A7A5" w:rsidR="00C9285D" w:rsidRPr="00B62640" w:rsidRDefault="00B62640" w:rsidP="00C9285D">
      <w:pPr>
        <w:pStyle w:val="Bullet-1"/>
        <w:numPr>
          <w:ilvl w:val="0"/>
          <w:numId w:val="0"/>
        </w:numPr>
      </w:pPr>
      <w:r w:rsidRPr="00B62640">
        <w:t xml:space="preserve">Demo </w:t>
      </w:r>
      <w:proofErr w:type="spellStart"/>
      <w:r w:rsidRPr="00B62640">
        <w:t>titel</w:t>
      </w:r>
      <w:proofErr w:type="spellEnd"/>
      <w:r w:rsidRPr="00B62640">
        <w:t>: ‘</w:t>
      </w:r>
      <w:proofErr w:type="spellStart"/>
      <w:r>
        <w:t>U</w:t>
      </w:r>
      <w:r w:rsidRPr="00B62640">
        <w:t>ndersowing</w:t>
      </w:r>
      <w:proofErr w:type="spellEnd"/>
      <w:r w:rsidRPr="00B62640">
        <w:t xml:space="preserve"> maize with grass’</w:t>
      </w:r>
    </w:p>
    <w:p w14:paraId="4A476B25" w14:textId="77777777" w:rsidR="00B62640" w:rsidRDefault="00B62640" w:rsidP="00C9285D">
      <w:pPr>
        <w:pStyle w:val="Bullet-1"/>
        <w:numPr>
          <w:ilvl w:val="0"/>
          <w:numId w:val="0"/>
        </w:numPr>
      </w:pPr>
    </w:p>
    <w:p w14:paraId="077F126A" w14:textId="37CFAB96" w:rsidR="0084118E" w:rsidRPr="0084118E" w:rsidRDefault="00AF6E02" w:rsidP="0084118E">
      <w:pPr>
        <w:rPr>
          <w:szCs w:val="20"/>
        </w:rPr>
      </w:pPr>
      <w:r>
        <w:rPr>
          <w:szCs w:val="20"/>
        </w:rPr>
        <w:t>Objective</w:t>
      </w:r>
      <w:r w:rsidR="0084118E" w:rsidRPr="0084118E">
        <w:rPr>
          <w:szCs w:val="20"/>
        </w:rPr>
        <w:t xml:space="preserve"> of the demo</w:t>
      </w:r>
      <w:r w:rsidR="00F241D9">
        <w:rPr>
          <w:szCs w:val="20"/>
        </w:rPr>
        <w:t xml:space="preserve"> according to the organising team</w:t>
      </w:r>
      <w:r w:rsidR="0084118E" w:rsidRPr="0084118E">
        <w:rPr>
          <w:szCs w:val="20"/>
        </w:rPr>
        <w:t>:</w:t>
      </w:r>
    </w:p>
    <w:p w14:paraId="30F20FBA" w14:textId="6174A607" w:rsidR="0084118E" w:rsidRDefault="00AF6E02" w:rsidP="001B5BA7">
      <w:pPr>
        <w:pStyle w:val="ListParagraph"/>
        <w:numPr>
          <w:ilvl w:val="0"/>
          <w:numId w:val="9"/>
        </w:numPr>
        <w:tabs>
          <w:tab w:val="left" w:pos="284"/>
        </w:tabs>
        <w:jc w:val="left"/>
        <w:rPr>
          <w:szCs w:val="20"/>
        </w:rPr>
      </w:pPr>
      <w:r>
        <w:rPr>
          <w:szCs w:val="20"/>
        </w:rPr>
        <w:t>To</w:t>
      </w:r>
      <w:r w:rsidR="000A736B">
        <w:rPr>
          <w:szCs w:val="20"/>
        </w:rPr>
        <w:t xml:space="preserve"> draw attention to </w:t>
      </w:r>
      <w:r>
        <w:rPr>
          <w:szCs w:val="20"/>
        </w:rPr>
        <w:t xml:space="preserve">the option of </w:t>
      </w:r>
      <w:proofErr w:type="spellStart"/>
      <w:r>
        <w:rPr>
          <w:szCs w:val="20"/>
        </w:rPr>
        <w:t>undersowing</w:t>
      </w:r>
      <w:proofErr w:type="spellEnd"/>
      <w:r>
        <w:rPr>
          <w:szCs w:val="20"/>
        </w:rPr>
        <w:t xml:space="preserve"> maize with grass as a means to comply to the new Dutch laws &amp; regulations (under the </w:t>
      </w:r>
      <w:r>
        <w:t>Dutch Fertilization Act</w:t>
      </w:r>
      <w:r>
        <w:rPr>
          <w:szCs w:val="20"/>
        </w:rPr>
        <w:t>)</w:t>
      </w:r>
      <w:r w:rsidR="000A736B">
        <w:rPr>
          <w:szCs w:val="20"/>
        </w:rPr>
        <w:t xml:space="preserve"> to as many farmers (maize growers)</w:t>
      </w:r>
      <w:r w:rsidR="0007735E">
        <w:rPr>
          <w:szCs w:val="20"/>
        </w:rPr>
        <w:t xml:space="preserve"> in Drenthe</w:t>
      </w:r>
      <w:r w:rsidR="000A736B">
        <w:rPr>
          <w:szCs w:val="20"/>
        </w:rPr>
        <w:t xml:space="preserve"> as possible</w:t>
      </w:r>
      <w:r>
        <w:rPr>
          <w:szCs w:val="20"/>
        </w:rPr>
        <w:t>. (B</w:t>
      </w:r>
      <w:r w:rsidR="0084118E" w:rsidRPr="00AF6E02">
        <w:rPr>
          <w:szCs w:val="20"/>
        </w:rPr>
        <w:t>y 2019 a catch crop has to be sown by 1 October at the latest. That can b</w:t>
      </w:r>
      <w:r>
        <w:rPr>
          <w:szCs w:val="20"/>
        </w:rPr>
        <w:t xml:space="preserve">e done in </w:t>
      </w:r>
      <w:r w:rsidR="0007735E">
        <w:rPr>
          <w:szCs w:val="20"/>
        </w:rPr>
        <w:t xml:space="preserve">several ways: before, via </w:t>
      </w:r>
      <w:proofErr w:type="spellStart"/>
      <w:r w:rsidR="0007735E">
        <w:rPr>
          <w:szCs w:val="20"/>
        </w:rPr>
        <w:t>under</w:t>
      </w:r>
      <w:r>
        <w:rPr>
          <w:szCs w:val="20"/>
        </w:rPr>
        <w:t>sowing</w:t>
      </w:r>
      <w:proofErr w:type="spellEnd"/>
      <w:r>
        <w:rPr>
          <w:szCs w:val="20"/>
        </w:rPr>
        <w:t xml:space="preserve">, </w:t>
      </w:r>
      <w:r w:rsidR="0084118E" w:rsidRPr="00AF6E02">
        <w:rPr>
          <w:szCs w:val="20"/>
        </w:rPr>
        <w:t>or after harvest</w:t>
      </w:r>
      <w:r>
        <w:rPr>
          <w:szCs w:val="20"/>
        </w:rPr>
        <w:t xml:space="preserve">, </w:t>
      </w:r>
      <w:r w:rsidR="00027188" w:rsidRPr="00AF6E02">
        <w:rPr>
          <w:szCs w:val="20"/>
        </w:rPr>
        <w:t>in combination with an</w:t>
      </w:r>
      <w:r w:rsidR="0084118E" w:rsidRPr="00AF6E02">
        <w:rPr>
          <w:szCs w:val="20"/>
        </w:rPr>
        <w:t xml:space="preserve"> early maize variety</w:t>
      </w:r>
      <w:r w:rsidR="0007735E">
        <w:rPr>
          <w:szCs w:val="20"/>
        </w:rPr>
        <w:t xml:space="preserve">. This demo focused on </w:t>
      </w:r>
      <w:proofErr w:type="spellStart"/>
      <w:r w:rsidR="0007735E">
        <w:rPr>
          <w:szCs w:val="20"/>
        </w:rPr>
        <w:t>undersowing</w:t>
      </w:r>
      <w:proofErr w:type="spellEnd"/>
      <w:r w:rsidR="0007735E">
        <w:rPr>
          <w:szCs w:val="20"/>
        </w:rPr>
        <w:t xml:space="preserve"> only</w:t>
      </w:r>
      <w:r w:rsidR="0084118E" w:rsidRPr="00AF6E02">
        <w:rPr>
          <w:szCs w:val="20"/>
        </w:rPr>
        <w:t>)</w:t>
      </w:r>
      <w:r w:rsidR="0007735E">
        <w:rPr>
          <w:szCs w:val="20"/>
        </w:rPr>
        <w:t>.</w:t>
      </w:r>
      <w:r w:rsidR="0084118E" w:rsidRPr="00AF6E02">
        <w:rPr>
          <w:szCs w:val="20"/>
        </w:rPr>
        <w:t xml:space="preserve"> </w:t>
      </w:r>
    </w:p>
    <w:p w14:paraId="26A7DA2B" w14:textId="4B18EC3B" w:rsidR="00AF6E02" w:rsidRDefault="00AF6E02" w:rsidP="00AF6E02">
      <w:pPr>
        <w:tabs>
          <w:tab w:val="left" w:pos="284"/>
        </w:tabs>
        <w:jc w:val="left"/>
        <w:rPr>
          <w:szCs w:val="20"/>
        </w:rPr>
      </w:pPr>
    </w:p>
    <w:p w14:paraId="162B687B" w14:textId="76B4FD4F" w:rsidR="00AF6E02" w:rsidRPr="00AF6E02" w:rsidRDefault="00AF6E02" w:rsidP="00AF6E02">
      <w:pPr>
        <w:tabs>
          <w:tab w:val="left" w:pos="284"/>
        </w:tabs>
        <w:jc w:val="left"/>
        <w:rPr>
          <w:szCs w:val="20"/>
        </w:rPr>
      </w:pPr>
      <w:r>
        <w:rPr>
          <w:szCs w:val="20"/>
        </w:rPr>
        <w:t>Overarching objective:</w:t>
      </w:r>
    </w:p>
    <w:p w14:paraId="51521448" w14:textId="038FDC42" w:rsidR="0084118E" w:rsidRPr="0084118E" w:rsidRDefault="00027188" w:rsidP="001B5BA7">
      <w:pPr>
        <w:pStyle w:val="ListParagraph"/>
        <w:numPr>
          <w:ilvl w:val="0"/>
          <w:numId w:val="9"/>
        </w:numPr>
        <w:jc w:val="left"/>
        <w:rPr>
          <w:szCs w:val="20"/>
        </w:rPr>
      </w:pPr>
      <w:r>
        <w:rPr>
          <w:szCs w:val="20"/>
        </w:rPr>
        <w:t>T</w:t>
      </w:r>
      <w:r w:rsidR="00AF6E02">
        <w:rPr>
          <w:szCs w:val="20"/>
        </w:rPr>
        <w:t xml:space="preserve">o </w:t>
      </w:r>
      <w:r w:rsidR="0007735E">
        <w:rPr>
          <w:szCs w:val="20"/>
        </w:rPr>
        <w:t>raise awareness</w:t>
      </w:r>
      <w:r w:rsidR="00AF6E02">
        <w:rPr>
          <w:szCs w:val="20"/>
        </w:rPr>
        <w:t xml:space="preserve"> about sustainable maize crop cultivation </w:t>
      </w:r>
      <w:r w:rsidR="0084118E" w:rsidRPr="0084118E">
        <w:rPr>
          <w:szCs w:val="20"/>
        </w:rPr>
        <w:t>techniques</w:t>
      </w:r>
      <w:r w:rsidR="00921FC3">
        <w:rPr>
          <w:szCs w:val="20"/>
        </w:rPr>
        <w:t xml:space="preserve"> (related to the application of a catch crop)</w:t>
      </w:r>
      <w:r w:rsidR="0084118E" w:rsidRPr="0084118E">
        <w:rPr>
          <w:szCs w:val="20"/>
        </w:rPr>
        <w:t xml:space="preserve"> that farmers can adopt</w:t>
      </w:r>
      <w:r w:rsidR="000A736B">
        <w:rPr>
          <w:szCs w:val="20"/>
        </w:rPr>
        <w:t xml:space="preserve"> in their farm management</w:t>
      </w:r>
      <w:r w:rsidR="00AF6E02">
        <w:rPr>
          <w:szCs w:val="20"/>
        </w:rPr>
        <w:t>.</w:t>
      </w:r>
      <w:r w:rsidR="000A736B">
        <w:rPr>
          <w:szCs w:val="20"/>
        </w:rPr>
        <w:t xml:space="preserve"> </w:t>
      </w:r>
    </w:p>
    <w:p w14:paraId="54E0F375" w14:textId="77777777" w:rsidR="0084118E" w:rsidRPr="0084118E" w:rsidRDefault="0084118E" w:rsidP="0084118E">
      <w:pPr>
        <w:rPr>
          <w:szCs w:val="20"/>
        </w:rPr>
      </w:pPr>
    </w:p>
    <w:p w14:paraId="54E8BF85" w14:textId="77777777" w:rsidR="0084118E" w:rsidRPr="0084118E" w:rsidRDefault="0084118E" w:rsidP="0084118E">
      <w:pPr>
        <w:rPr>
          <w:szCs w:val="20"/>
        </w:rPr>
      </w:pPr>
      <w:r w:rsidRPr="0084118E">
        <w:rPr>
          <w:szCs w:val="20"/>
        </w:rPr>
        <w:t>Motivations:</w:t>
      </w:r>
    </w:p>
    <w:p w14:paraId="0008405D" w14:textId="6E77A263" w:rsidR="0084118E" w:rsidRPr="0084118E" w:rsidRDefault="00B34846" w:rsidP="001B5BA7">
      <w:pPr>
        <w:pStyle w:val="ListParagraph"/>
        <w:numPr>
          <w:ilvl w:val="0"/>
          <w:numId w:val="10"/>
        </w:numPr>
        <w:jc w:val="left"/>
        <w:rPr>
          <w:szCs w:val="20"/>
        </w:rPr>
      </w:pPr>
      <w:r>
        <w:rPr>
          <w:szCs w:val="20"/>
        </w:rPr>
        <w:t xml:space="preserve">Showing </w:t>
      </w:r>
      <w:r w:rsidR="0007735E">
        <w:rPr>
          <w:szCs w:val="20"/>
        </w:rPr>
        <w:t xml:space="preserve">farmers </w:t>
      </w:r>
      <w:r>
        <w:rPr>
          <w:szCs w:val="20"/>
        </w:rPr>
        <w:t>who</w:t>
      </w:r>
      <w:r w:rsidR="0007735E">
        <w:rPr>
          <w:szCs w:val="20"/>
        </w:rPr>
        <w:t xml:space="preserve"> </w:t>
      </w:r>
      <w:r>
        <w:rPr>
          <w:szCs w:val="20"/>
        </w:rPr>
        <w:t xml:space="preserve">grow maize that </w:t>
      </w:r>
      <w:proofErr w:type="spellStart"/>
      <w:r>
        <w:rPr>
          <w:szCs w:val="20"/>
        </w:rPr>
        <w:t>undersowing</w:t>
      </w:r>
      <w:proofErr w:type="spellEnd"/>
      <w:r>
        <w:rPr>
          <w:szCs w:val="20"/>
        </w:rPr>
        <w:t xml:space="preserve"> can </w:t>
      </w:r>
      <w:proofErr w:type="spellStart"/>
      <w:r>
        <w:rPr>
          <w:szCs w:val="20"/>
        </w:rPr>
        <w:t>actally</w:t>
      </w:r>
      <w:proofErr w:type="spellEnd"/>
      <w:r>
        <w:rPr>
          <w:szCs w:val="20"/>
        </w:rPr>
        <w:t xml:space="preserve"> work and that it </w:t>
      </w:r>
      <w:r w:rsidR="0007735E">
        <w:rPr>
          <w:szCs w:val="20"/>
        </w:rPr>
        <w:t>is a feasible option in order to comply with the new</w:t>
      </w:r>
      <w:r w:rsidR="0084118E" w:rsidRPr="0084118E">
        <w:rPr>
          <w:szCs w:val="20"/>
        </w:rPr>
        <w:t xml:space="preserve"> laws</w:t>
      </w:r>
      <w:r w:rsidR="00027188">
        <w:rPr>
          <w:szCs w:val="20"/>
        </w:rPr>
        <w:t xml:space="preserve"> </w:t>
      </w:r>
      <w:r w:rsidR="0084118E" w:rsidRPr="0084118E">
        <w:rPr>
          <w:szCs w:val="20"/>
        </w:rPr>
        <w:t>&amp;</w:t>
      </w:r>
      <w:r w:rsidR="00027188">
        <w:rPr>
          <w:szCs w:val="20"/>
        </w:rPr>
        <w:t xml:space="preserve"> </w:t>
      </w:r>
      <w:r w:rsidR="0084118E" w:rsidRPr="0084118E">
        <w:rPr>
          <w:szCs w:val="20"/>
        </w:rPr>
        <w:t>regulations (</w:t>
      </w:r>
      <w:r w:rsidR="0007735E">
        <w:rPr>
          <w:szCs w:val="20"/>
        </w:rPr>
        <w:t xml:space="preserve">which has been drawn up with regard </w:t>
      </w:r>
      <w:r w:rsidR="0084118E" w:rsidRPr="0084118E">
        <w:rPr>
          <w:szCs w:val="20"/>
        </w:rPr>
        <w:t>to nutrient and herbicide leaching problems</w:t>
      </w:r>
      <w:r w:rsidR="0007735E">
        <w:rPr>
          <w:szCs w:val="20"/>
        </w:rPr>
        <w:t xml:space="preserve"> on Dutch sandy soils</w:t>
      </w:r>
      <w:r w:rsidR="0084118E" w:rsidRPr="0084118E">
        <w:rPr>
          <w:szCs w:val="20"/>
        </w:rPr>
        <w:t>)</w:t>
      </w:r>
      <w:r w:rsidR="002B5E78">
        <w:rPr>
          <w:szCs w:val="20"/>
        </w:rPr>
        <w:t>.</w:t>
      </w:r>
    </w:p>
    <w:p w14:paraId="46CA0657" w14:textId="77777777" w:rsidR="0084118E" w:rsidRPr="0084118E" w:rsidRDefault="0084118E" w:rsidP="0084118E">
      <w:pPr>
        <w:rPr>
          <w:szCs w:val="20"/>
        </w:rPr>
      </w:pPr>
    </w:p>
    <w:p w14:paraId="4F620A67" w14:textId="3FF45B96" w:rsidR="0084118E" w:rsidRPr="0084118E" w:rsidRDefault="0084118E" w:rsidP="0084118E">
      <w:pPr>
        <w:rPr>
          <w:szCs w:val="20"/>
        </w:rPr>
      </w:pPr>
      <w:r w:rsidRPr="0084118E">
        <w:rPr>
          <w:szCs w:val="20"/>
        </w:rPr>
        <w:t>Demo topic and program:</w:t>
      </w:r>
    </w:p>
    <w:p w14:paraId="7F35E03D" w14:textId="31EC939F" w:rsidR="0084118E" w:rsidRPr="00027188" w:rsidRDefault="0007735E" w:rsidP="001B5BA7">
      <w:pPr>
        <w:pStyle w:val="ListParagraph"/>
        <w:numPr>
          <w:ilvl w:val="0"/>
          <w:numId w:val="12"/>
        </w:numPr>
        <w:jc w:val="left"/>
        <w:rPr>
          <w:szCs w:val="20"/>
        </w:rPr>
      </w:pPr>
      <w:r>
        <w:rPr>
          <w:szCs w:val="20"/>
        </w:rPr>
        <w:t xml:space="preserve">Presenting the do’s and don’ts with regard to </w:t>
      </w:r>
      <w:proofErr w:type="spellStart"/>
      <w:r>
        <w:rPr>
          <w:szCs w:val="20"/>
        </w:rPr>
        <w:t>under</w:t>
      </w:r>
      <w:r w:rsidR="0084118E" w:rsidRPr="00027188">
        <w:rPr>
          <w:szCs w:val="20"/>
        </w:rPr>
        <w:t>sowing</w:t>
      </w:r>
      <w:proofErr w:type="spellEnd"/>
      <w:r w:rsidR="0084118E" w:rsidRPr="00027188">
        <w:rPr>
          <w:szCs w:val="20"/>
        </w:rPr>
        <w:t xml:space="preserve"> maize with grass, </w:t>
      </w:r>
      <w:r>
        <w:rPr>
          <w:szCs w:val="20"/>
        </w:rPr>
        <w:t xml:space="preserve">and demonstrating </w:t>
      </w:r>
      <w:r w:rsidR="002B5E78">
        <w:rPr>
          <w:szCs w:val="20"/>
        </w:rPr>
        <w:t xml:space="preserve">the actual </w:t>
      </w:r>
      <w:proofErr w:type="spellStart"/>
      <w:r>
        <w:rPr>
          <w:szCs w:val="20"/>
        </w:rPr>
        <w:t>undersowing</w:t>
      </w:r>
      <w:proofErr w:type="spellEnd"/>
      <w:r w:rsidR="0084118E" w:rsidRPr="00027188">
        <w:rPr>
          <w:szCs w:val="20"/>
          <w:lang w:val="en-US"/>
        </w:rPr>
        <w:t xml:space="preserve"> </w:t>
      </w:r>
      <w:r w:rsidR="002B5E78">
        <w:rPr>
          <w:szCs w:val="20"/>
          <w:lang w:val="en-US"/>
        </w:rPr>
        <w:t>in a maize field (with maize that has already grown at knee-</w:t>
      </w:r>
      <w:proofErr w:type="spellStart"/>
      <w:r w:rsidR="002B5E78">
        <w:rPr>
          <w:szCs w:val="20"/>
          <w:lang w:val="en-US"/>
        </w:rPr>
        <w:t>heigth</w:t>
      </w:r>
      <w:proofErr w:type="spellEnd"/>
      <w:r w:rsidR="002B5E78">
        <w:rPr>
          <w:szCs w:val="20"/>
          <w:lang w:val="en-US"/>
        </w:rPr>
        <w:t xml:space="preserve">) with different (6) </w:t>
      </w:r>
      <w:proofErr w:type="spellStart"/>
      <w:r w:rsidR="002B5E78">
        <w:rPr>
          <w:szCs w:val="20"/>
          <w:lang w:val="en-US"/>
        </w:rPr>
        <w:t>under</w:t>
      </w:r>
      <w:r w:rsidR="0084118E" w:rsidRPr="00027188">
        <w:rPr>
          <w:szCs w:val="20"/>
          <w:lang w:val="en-US"/>
        </w:rPr>
        <w:t>sowing</w:t>
      </w:r>
      <w:proofErr w:type="spellEnd"/>
      <w:r w:rsidR="0084118E" w:rsidRPr="00027188">
        <w:rPr>
          <w:szCs w:val="20"/>
          <w:lang w:val="en-US"/>
        </w:rPr>
        <w:t xml:space="preserve"> machines</w:t>
      </w:r>
      <w:r w:rsidR="002B5E78">
        <w:rPr>
          <w:szCs w:val="20"/>
          <w:lang w:val="en-US"/>
        </w:rPr>
        <w:t>.</w:t>
      </w:r>
    </w:p>
    <w:p w14:paraId="50E887A9" w14:textId="28044E45" w:rsidR="0084118E" w:rsidRPr="00027188" w:rsidRDefault="0084118E" w:rsidP="001B5BA7">
      <w:pPr>
        <w:pStyle w:val="ListParagraph"/>
        <w:numPr>
          <w:ilvl w:val="0"/>
          <w:numId w:val="12"/>
        </w:numPr>
        <w:jc w:val="left"/>
        <w:rPr>
          <w:b/>
          <w:szCs w:val="20"/>
        </w:rPr>
      </w:pPr>
      <w:r w:rsidRPr="00027188">
        <w:rPr>
          <w:szCs w:val="20"/>
        </w:rPr>
        <w:t xml:space="preserve">The program </w:t>
      </w:r>
      <w:r w:rsidR="00027188">
        <w:rPr>
          <w:szCs w:val="20"/>
        </w:rPr>
        <w:t>consisted off</w:t>
      </w:r>
      <w:r w:rsidRPr="00027188">
        <w:rPr>
          <w:szCs w:val="20"/>
        </w:rPr>
        <w:t xml:space="preserve"> an introduction lecture, demos in the field with (6) different under-sowing machines and a closure with a group discussion; the people learned by seeing, hearing and group / colleague discussions</w:t>
      </w:r>
      <w:r w:rsidR="00A657FD">
        <w:rPr>
          <w:szCs w:val="20"/>
        </w:rPr>
        <w:t>.</w:t>
      </w:r>
    </w:p>
    <w:p w14:paraId="1BEE227E" w14:textId="016C5C64" w:rsidR="00C9285D" w:rsidRDefault="00C9285D" w:rsidP="00C9285D">
      <w:pPr>
        <w:pStyle w:val="Bullet-1"/>
        <w:numPr>
          <w:ilvl w:val="0"/>
          <w:numId w:val="0"/>
        </w:numPr>
      </w:pPr>
    </w:p>
    <w:p w14:paraId="35210D32" w14:textId="267A3918" w:rsidR="0084118E" w:rsidRPr="00A657FD" w:rsidRDefault="00EB496E" w:rsidP="00C9285D">
      <w:pPr>
        <w:pStyle w:val="Bullet-1"/>
        <w:numPr>
          <w:ilvl w:val="0"/>
          <w:numId w:val="0"/>
        </w:numPr>
      </w:pPr>
      <w:r w:rsidRPr="00A657FD">
        <w:t xml:space="preserve">See: </w:t>
      </w:r>
      <w:hyperlink r:id="rId46" w:history="1">
        <w:r w:rsidRPr="006D0B6D">
          <w:rPr>
            <w:rStyle w:val="Hyperlink"/>
            <w:color w:val="auto"/>
            <w:bdr w:val="none" w:sz="0" w:space="0" w:color="auto"/>
          </w:rPr>
          <w:t>www.grondigboerenmetmais.nl/category/bijeenkomsten</w:t>
        </w:r>
      </w:hyperlink>
      <w:r w:rsidRPr="006D0B6D">
        <w:t xml:space="preserve"> </w:t>
      </w:r>
    </w:p>
    <w:p w14:paraId="027F6B16" w14:textId="77777777" w:rsidR="001B1811" w:rsidRDefault="001B1811">
      <w:pPr>
        <w:spacing w:after="160" w:line="259" w:lineRule="auto"/>
        <w:jc w:val="left"/>
        <w:rPr>
          <w:rFonts w:eastAsiaTheme="majorEastAsia" w:cstheme="majorBidi"/>
          <w:b/>
          <w:color w:val="4A782E"/>
          <w:sz w:val="32"/>
          <w:szCs w:val="32"/>
        </w:rPr>
      </w:pPr>
      <w:bookmarkStart w:id="19" w:name="_Toc511905190"/>
      <w:r>
        <w:br w:type="page"/>
      </w:r>
    </w:p>
    <w:p w14:paraId="60D02A94" w14:textId="335FEFCD" w:rsidR="009A7003" w:rsidRPr="00634967" w:rsidRDefault="000D2E3D" w:rsidP="009A7003">
      <w:pPr>
        <w:pStyle w:val="Heading1"/>
        <w:spacing w:after="0"/>
        <w:jc w:val="left"/>
        <w:rPr>
          <w:lang w:val="en-GB"/>
        </w:rPr>
      </w:pPr>
      <w:bookmarkStart w:id="20" w:name="_Toc530147414"/>
      <w:r>
        <w:rPr>
          <w:lang w:val="en-GB"/>
        </w:rPr>
        <w:lastRenderedPageBreak/>
        <w:t xml:space="preserve">Governance: </w:t>
      </w:r>
      <w:r w:rsidR="009A7003" w:rsidRPr="00634967">
        <w:rPr>
          <w:lang w:val="en-GB"/>
        </w:rPr>
        <w:t>set up</w:t>
      </w:r>
      <w:r>
        <w:rPr>
          <w:lang w:val="en-GB"/>
        </w:rPr>
        <w:t xml:space="preserve"> and</w:t>
      </w:r>
      <w:r w:rsidR="009A7003" w:rsidRPr="00634967">
        <w:rPr>
          <w:lang w:val="en-GB"/>
        </w:rPr>
        <w:t xml:space="preserve"> organisation</w:t>
      </w:r>
      <w:bookmarkEnd w:id="18"/>
      <w:bookmarkEnd w:id="19"/>
      <w:bookmarkEnd w:id="20"/>
    </w:p>
    <w:p w14:paraId="64A39E44" w14:textId="3FB97B25" w:rsidR="009A7003" w:rsidRPr="00634967" w:rsidRDefault="00F008E5" w:rsidP="00F008E5">
      <w:pPr>
        <w:pStyle w:val="Heading2"/>
      </w:pPr>
      <w:bookmarkStart w:id="21" w:name="_Toc508195338"/>
      <w:bookmarkStart w:id="22" w:name="_Toc511905191"/>
      <w:bookmarkStart w:id="23" w:name="_Toc530147415"/>
      <w:r w:rsidRPr="00F008E5">
        <w:t>O</w:t>
      </w:r>
      <w:r w:rsidR="009A7003" w:rsidRPr="00F008E5">
        <w:t>rganiser</w:t>
      </w:r>
      <w:r w:rsidR="009A7003" w:rsidRPr="00634967">
        <w:t>s</w:t>
      </w:r>
      <w:bookmarkEnd w:id="21"/>
      <w:r w:rsidR="00B95135">
        <w:t xml:space="preserve"> and history</w:t>
      </w:r>
      <w:bookmarkEnd w:id="22"/>
      <w:bookmarkEnd w:id="23"/>
    </w:p>
    <w:p w14:paraId="3444B9F8" w14:textId="60BBEE84" w:rsidR="00B93551" w:rsidRPr="00B93551" w:rsidRDefault="00B93551" w:rsidP="00811103">
      <w:pPr>
        <w:rPr>
          <w:b/>
        </w:rPr>
      </w:pPr>
      <w:bookmarkStart w:id="24" w:name="_Toc508195339"/>
      <w:r w:rsidRPr="00B93551">
        <w:rPr>
          <w:b/>
        </w:rPr>
        <w:t>The Grounded Maize Cropping project</w:t>
      </w:r>
      <w:r>
        <w:rPr>
          <w:b/>
        </w:rPr>
        <w:t xml:space="preserve"> – organisation and history</w:t>
      </w:r>
    </w:p>
    <w:p w14:paraId="7BEBF310" w14:textId="77777777" w:rsidR="00B93551" w:rsidRDefault="00B93551" w:rsidP="00811103"/>
    <w:p w14:paraId="66BF8067" w14:textId="082610D0" w:rsidR="00811103" w:rsidRDefault="00057E7E" w:rsidP="00811103">
      <w:r w:rsidRPr="00057E7E">
        <w:t>The Grounded Maize Cropping project</w:t>
      </w:r>
      <w:r w:rsidR="00A657FD">
        <w:t xml:space="preserve"> (2017 – 2019)</w:t>
      </w:r>
      <w:r w:rsidRPr="00057E7E">
        <w:t xml:space="preserve">, </w:t>
      </w:r>
      <w:r>
        <w:t>within which the demo takes place,</w:t>
      </w:r>
      <w:r w:rsidRPr="00057E7E">
        <w:t xml:space="preserve"> is a collaboration between Wageningen University &amp; Research</w:t>
      </w:r>
      <w:r w:rsidR="00811103">
        <w:t xml:space="preserve"> (WUR)</w:t>
      </w:r>
      <w:r>
        <w:t xml:space="preserve"> and </w:t>
      </w:r>
      <w:proofErr w:type="spellStart"/>
      <w:r w:rsidRPr="00057E7E">
        <w:t>Agrifirm</w:t>
      </w:r>
      <w:proofErr w:type="spellEnd"/>
      <w:r>
        <w:t>, supplemented with the</w:t>
      </w:r>
      <w:r w:rsidRPr="00057E7E">
        <w:t xml:space="preserve"> </w:t>
      </w:r>
      <w:r>
        <w:t xml:space="preserve">Province of Drenthe, Water board </w:t>
      </w:r>
      <w:proofErr w:type="spellStart"/>
      <w:r>
        <w:t>Hunze</w:t>
      </w:r>
      <w:proofErr w:type="spellEnd"/>
      <w:r>
        <w:t xml:space="preserve"> &amp; </w:t>
      </w:r>
      <w:proofErr w:type="spellStart"/>
      <w:r>
        <w:t>Aa’s</w:t>
      </w:r>
      <w:proofErr w:type="spellEnd"/>
      <w:r>
        <w:t xml:space="preserve">, Water board </w:t>
      </w:r>
      <w:proofErr w:type="spellStart"/>
      <w:r>
        <w:t>Vechtstromen</w:t>
      </w:r>
      <w:proofErr w:type="spellEnd"/>
      <w:r>
        <w:t xml:space="preserve">, Water board </w:t>
      </w:r>
      <w:proofErr w:type="spellStart"/>
      <w:r>
        <w:t>Noorderzijlvest</w:t>
      </w:r>
      <w:proofErr w:type="spellEnd"/>
      <w:r>
        <w:t xml:space="preserve">, Water board </w:t>
      </w:r>
      <w:proofErr w:type="spellStart"/>
      <w:r>
        <w:t>Drents</w:t>
      </w:r>
      <w:proofErr w:type="spellEnd"/>
      <w:r>
        <w:t xml:space="preserve"> </w:t>
      </w:r>
      <w:proofErr w:type="spellStart"/>
      <w:r>
        <w:t>Overijsselse</w:t>
      </w:r>
      <w:proofErr w:type="spellEnd"/>
      <w:r>
        <w:t xml:space="preserve"> Delta. </w:t>
      </w:r>
      <w:proofErr w:type="spellStart"/>
      <w:r w:rsidR="00811103">
        <w:t>Agrifirm</w:t>
      </w:r>
      <w:proofErr w:type="spellEnd"/>
      <w:r w:rsidR="00811103">
        <w:t xml:space="preserve"> and WUR are forming the implementing project team. </w:t>
      </w:r>
      <w:proofErr w:type="spellStart"/>
      <w:r w:rsidR="00BA0F36">
        <w:t>Agrifirm</w:t>
      </w:r>
      <w:proofErr w:type="spellEnd"/>
      <w:r w:rsidR="00BA0F36">
        <w:t xml:space="preserve"> is a commercial cooperative organisation of Dutch dairy farmers</w:t>
      </w:r>
      <w:r w:rsidR="00E73AE3">
        <w:t>; it has</w:t>
      </w:r>
      <w:r w:rsidR="00BA0F36">
        <w:t xml:space="preserve"> </w:t>
      </w:r>
      <w:r w:rsidR="00E73AE3">
        <w:t>among others its own advice branch, trial fields and is a supplier of a diversity of seeds.</w:t>
      </w:r>
      <w:r w:rsidR="00BA0F36">
        <w:t xml:space="preserve"> </w:t>
      </w:r>
      <w:r w:rsidR="00E73AE3">
        <w:t>The Grounded Maize Cropping project</w:t>
      </w:r>
      <w:r w:rsidR="00811103">
        <w:t xml:space="preserve"> is a collaboration between companies and a knowledge institution, in which </w:t>
      </w:r>
      <w:proofErr w:type="spellStart"/>
      <w:r w:rsidR="00811103">
        <w:t>Agrifirm</w:t>
      </w:r>
      <w:proofErr w:type="spellEnd"/>
      <w:r w:rsidR="00811103">
        <w:t xml:space="preserve"> secures the involvement of maize growers/farmers. Through the involvement of the farms, the innovation can also be rolled out further in the sector after the project has ended.</w:t>
      </w:r>
    </w:p>
    <w:p w14:paraId="5BADD8D7" w14:textId="77777777" w:rsidR="00811103" w:rsidRDefault="00811103" w:rsidP="00811103"/>
    <w:p w14:paraId="01F9B238" w14:textId="16778441" w:rsidR="00057E7E" w:rsidRPr="00057E7E" w:rsidRDefault="00811103" w:rsidP="00811103">
      <w:r>
        <w:t xml:space="preserve">The project team is assisted by an advisory board consisting of a number of progressive maize growers and agricultural contracting firms. Also the satellite farms take part in the advisory board. The advisory board has the task of sparring with the project team about operational decisions in the project. Twice a year, the project team consults a steering committee with representatives from the government (province of Drenthe) and </w:t>
      </w:r>
      <w:r w:rsidR="00B9203C">
        <w:t xml:space="preserve">maize </w:t>
      </w:r>
      <w:r w:rsidR="00287155">
        <w:t>trade sector</w:t>
      </w:r>
      <w:r w:rsidR="00B9203C">
        <w:t>/companies</w:t>
      </w:r>
      <w:r>
        <w:t xml:space="preserve"> (LTO Noord, representative on behalf of the farmers</w:t>
      </w:r>
      <w:r w:rsidR="00287155">
        <w:t xml:space="preserve"> and contracting firms</w:t>
      </w:r>
      <w:r>
        <w:t xml:space="preserve"> and water boards). </w:t>
      </w:r>
    </w:p>
    <w:p w14:paraId="339ABA38" w14:textId="77777777" w:rsidR="00287155" w:rsidRDefault="00287155" w:rsidP="00287155"/>
    <w:p w14:paraId="453F364D" w14:textId="6AB2AF36" w:rsidR="00B62640" w:rsidRDefault="00B62640" w:rsidP="00B62640">
      <w:r>
        <w:t>Basically the same structure is maintained as in the first project period (2012-2017), although a few changes were made:</w:t>
      </w:r>
    </w:p>
    <w:p w14:paraId="2A0B6183" w14:textId="40B6E2CE" w:rsidR="00B62640" w:rsidRDefault="00B62640" w:rsidP="001B5BA7">
      <w:pPr>
        <w:pStyle w:val="ListParagraph"/>
        <w:numPr>
          <w:ilvl w:val="0"/>
          <w:numId w:val="13"/>
        </w:numPr>
      </w:pPr>
      <w:r>
        <w:t xml:space="preserve">Satellite </w:t>
      </w:r>
      <w:r w:rsidR="002219D6">
        <w:t>farms</w:t>
      </w:r>
      <w:r>
        <w:t xml:space="preserve"> now play a central role in the project. </w:t>
      </w:r>
      <w:r w:rsidRPr="00B62640">
        <w:t>They are the ambassadors in the region and these farms are the physical locations where maize growers come together to gain knowledge on how to optimize maize cultivation. The satellite companies receive guidance from the project to realize aspects of the optimization of maize cultivation.</w:t>
      </w:r>
    </w:p>
    <w:p w14:paraId="67A91E2B" w14:textId="557AFF17" w:rsidR="00B62640" w:rsidRDefault="00B62640" w:rsidP="001B5BA7">
      <w:pPr>
        <w:pStyle w:val="ListParagraph"/>
        <w:numPr>
          <w:ilvl w:val="0"/>
          <w:numId w:val="13"/>
        </w:numPr>
      </w:pPr>
      <w:r>
        <w:t xml:space="preserve">The number of large demo locations will be brought back to one (Wageningen University &amp; Research, field trial location </w:t>
      </w:r>
      <w:proofErr w:type="spellStart"/>
      <w:r>
        <w:t>Kooijenburg</w:t>
      </w:r>
      <w:proofErr w:type="spellEnd"/>
      <w:r>
        <w:t xml:space="preserve">). Supplemented with meetings/small demo’s at the satellite farms in the spring and summer.  </w:t>
      </w:r>
    </w:p>
    <w:p w14:paraId="1E12874B" w14:textId="77777777" w:rsidR="00F67FBA" w:rsidRDefault="00F67FBA" w:rsidP="00B62640"/>
    <w:p w14:paraId="43AB4713" w14:textId="24693522" w:rsidR="00B62640" w:rsidRDefault="00B62640" w:rsidP="00B62640">
      <w:r>
        <w:t xml:space="preserve">The project team </w:t>
      </w:r>
      <w:r w:rsidR="00824EE0">
        <w:t>implements</w:t>
      </w:r>
      <w:r>
        <w:t xml:space="preserve"> the demonstrations </w:t>
      </w:r>
      <w:r w:rsidR="00824EE0">
        <w:t>that</w:t>
      </w:r>
      <w:r>
        <w:t xml:space="preserve"> serve as a vehicle for the interaction with the farmers that ultimately have to adopt the innovative maize cultivation techniques. </w:t>
      </w:r>
      <w:r w:rsidR="00824EE0">
        <w:t>Meetings are be</w:t>
      </w:r>
      <w:r w:rsidR="00A10FB3">
        <w:t>ing</w:t>
      </w:r>
      <w:r w:rsidR="00824EE0">
        <w:t xml:space="preserve"> organised annually before</w:t>
      </w:r>
      <w:r>
        <w:t xml:space="preserve"> the summer and after the summer </w:t>
      </w:r>
      <w:r w:rsidR="00824EE0">
        <w:t>(the so called ‘Grass en maize</w:t>
      </w:r>
      <w:r>
        <w:t xml:space="preserve"> manifestation</w:t>
      </w:r>
      <w:r w:rsidR="00824EE0">
        <w:t>’)</w:t>
      </w:r>
      <w:r>
        <w:t xml:space="preserve">. Both are aimed at transferring experience gained (in the demos) and to distil important issues from the discussions. In a number of local winter meetings, the project team of </w:t>
      </w:r>
      <w:r w:rsidR="00824EE0">
        <w:t>farmers</w:t>
      </w:r>
      <w:r>
        <w:t xml:space="preserve"> and </w:t>
      </w:r>
      <w:r w:rsidR="00824EE0">
        <w:t xml:space="preserve">agricultural </w:t>
      </w:r>
      <w:r>
        <w:t>contract</w:t>
      </w:r>
      <w:r w:rsidR="00824EE0">
        <w:t>ing firms are asked</w:t>
      </w:r>
      <w:r>
        <w:t xml:space="preserve"> for feedback on the obtained insights and at the same time </w:t>
      </w:r>
      <w:r w:rsidR="00824EE0">
        <w:t xml:space="preserve">this will </w:t>
      </w:r>
      <w:r>
        <w:t xml:space="preserve">support the learning process </w:t>
      </w:r>
      <w:r w:rsidR="00824EE0">
        <w:t>of farmers</w:t>
      </w:r>
      <w:r>
        <w:t xml:space="preserve">. These summer and winter meetings are important </w:t>
      </w:r>
      <w:r w:rsidR="00824EE0">
        <w:t xml:space="preserve">communication </w:t>
      </w:r>
      <w:r w:rsidR="00845192">
        <w:t>moments</w:t>
      </w:r>
      <w:r>
        <w:t xml:space="preserve"> between </w:t>
      </w:r>
      <w:r w:rsidR="00824EE0">
        <w:t>farmers</w:t>
      </w:r>
      <w:r>
        <w:t xml:space="preserve"> and </w:t>
      </w:r>
      <w:r w:rsidR="00824EE0">
        <w:t xml:space="preserve">the </w:t>
      </w:r>
      <w:r>
        <w:t>project</w:t>
      </w:r>
      <w:r w:rsidR="00845192">
        <w:t xml:space="preserve"> team</w:t>
      </w:r>
      <w:r>
        <w:t>.</w:t>
      </w:r>
      <w:r w:rsidR="00845192">
        <w:t xml:space="preserve"> </w:t>
      </w:r>
    </w:p>
    <w:p w14:paraId="73282A7F" w14:textId="5A13AA67" w:rsidR="00F67FBA" w:rsidRDefault="00F67FBA" w:rsidP="00B62640"/>
    <w:p w14:paraId="3F7D25EF" w14:textId="27451B6F" w:rsidR="00F67FBA" w:rsidRDefault="00F67FBA" w:rsidP="00F67FBA">
      <w:r>
        <w:t>In other provinces of The Netherlands (Province of Brabant and Province of Limburg) also Grounded Maize Cropping projects are being implemented. The projects started this year (2018). As part of the project, a similar demo ‘</w:t>
      </w:r>
      <w:proofErr w:type="spellStart"/>
      <w:r>
        <w:t>undersowing</w:t>
      </w:r>
      <w:proofErr w:type="spellEnd"/>
      <w:r>
        <w:t xml:space="preserve"> maize with grass’ was held in June 2018 in the province of Limburg.</w:t>
      </w:r>
    </w:p>
    <w:p w14:paraId="5C1C78EB" w14:textId="77777777" w:rsidR="00F67FBA" w:rsidRDefault="00F67FBA" w:rsidP="00F67FBA"/>
    <w:p w14:paraId="6C8DF28F" w14:textId="0AFE53AD" w:rsidR="00845192" w:rsidRDefault="00845192" w:rsidP="00B62640"/>
    <w:p w14:paraId="59DCB783" w14:textId="700B98BA" w:rsidR="00B93551" w:rsidRPr="00B93551" w:rsidRDefault="00B93551" w:rsidP="00B62640">
      <w:pPr>
        <w:rPr>
          <w:b/>
        </w:rPr>
      </w:pPr>
      <w:r w:rsidRPr="00B93551">
        <w:rPr>
          <w:b/>
        </w:rPr>
        <w:lastRenderedPageBreak/>
        <w:t>The demo ‘</w:t>
      </w:r>
      <w:proofErr w:type="spellStart"/>
      <w:r w:rsidRPr="00B93551">
        <w:rPr>
          <w:b/>
        </w:rPr>
        <w:t>Undersowing</w:t>
      </w:r>
      <w:proofErr w:type="spellEnd"/>
      <w:r w:rsidRPr="00B93551">
        <w:rPr>
          <w:b/>
        </w:rPr>
        <w:t xml:space="preserve"> maize with grass’</w:t>
      </w:r>
      <w:r>
        <w:rPr>
          <w:b/>
        </w:rPr>
        <w:t xml:space="preserve"> – organisation and history</w:t>
      </w:r>
    </w:p>
    <w:p w14:paraId="11104E27" w14:textId="75B039C3" w:rsidR="00B93551" w:rsidRDefault="00B93551" w:rsidP="00B62640"/>
    <w:p w14:paraId="04A4ECD9" w14:textId="51C6D062" w:rsidR="00B93551" w:rsidRPr="00B93551" w:rsidRDefault="00B93551" w:rsidP="00B62640">
      <w:pPr>
        <w:rPr>
          <w:i/>
        </w:rPr>
      </w:pPr>
      <w:r w:rsidRPr="00B93551">
        <w:rPr>
          <w:i/>
        </w:rPr>
        <w:t>Organisation</w:t>
      </w:r>
    </w:p>
    <w:p w14:paraId="6E5422B0" w14:textId="77777777" w:rsidR="00B93551" w:rsidRDefault="00B93551" w:rsidP="00B93551"/>
    <w:p w14:paraId="696D23FB" w14:textId="21F2E765" w:rsidR="00B93551" w:rsidRDefault="00B93551" w:rsidP="00B93551">
      <w:r>
        <w:t xml:space="preserve">Prior to the demo, information was exchanged between the organizers of </w:t>
      </w:r>
      <w:r w:rsidR="000F551D">
        <w:t>Wageningen</w:t>
      </w:r>
      <w:r>
        <w:t xml:space="preserve"> University &amp; Research (WUR) and </w:t>
      </w:r>
      <w:proofErr w:type="spellStart"/>
      <w:r>
        <w:t>Agrifirm</w:t>
      </w:r>
      <w:proofErr w:type="spellEnd"/>
      <w:r>
        <w:t xml:space="preserve">. </w:t>
      </w:r>
      <w:proofErr w:type="spellStart"/>
      <w:r>
        <w:t>Agrifirm</w:t>
      </w:r>
      <w:proofErr w:type="spellEnd"/>
      <w:r>
        <w:t xml:space="preserve"> wanted to do the introductory presentation. There had been a brief discussion between the two organisation about the content of the presentation. A leaflet that was produced by </w:t>
      </w:r>
      <w:proofErr w:type="spellStart"/>
      <w:r>
        <w:t>Agrifirm</w:t>
      </w:r>
      <w:proofErr w:type="spellEnd"/>
      <w:r>
        <w:t xml:space="preserve"> was the basis of the introductory presentation. (Applied research and demonstration outcomes of field trial</w:t>
      </w:r>
      <w:r w:rsidR="000120F8">
        <w:t>s from within the Grounded Maize Cropping project</w:t>
      </w:r>
      <w:r>
        <w:t xml:space="preserve"> were used for the leaflet, although the Grounded Maize Cropping project was not specifically mentioned in the brochure).</w:t>
      </w:r>
    </w:p>
    <w:p w14:paraId="1B0A49F9" w14:textId="77777777" w:rsidR="00B93551" w:rsidRDefault="00B93551" w:rsidP="00B93551"/>
    <w:p w14:paraId="323FC35C" w14:textId="77777777" w:rsidR="00BA0F36" w:rsidRDefault="00B93551" w:rsidP="00B93551">
      <w:proofErr w:type="spellStart"/>
      <w:r>
        <w:t>Agrifirm</w:t>
      </w:r>
      <w:proofErr w:type="spellEnd"/>
      <w:r>
        <w:t xml:space="preserve"> and WUR </w:t>
      </w:r>
      <w:r w:rsidR="00BA0F36">
        <w:t>had a similar demo overall goal</w:t>
      </w:r>
      <w:r>
        <w:t xml:space="preserve"> </w:t>
      </w:r>
      <w:r w:rsidR="00BA0F36">
        <w:t xml:space="preserve">but both organisations also had their secondary goal. The overall goal of the demo was to draw attention to </w:t>
      </w:r>
      <w:proofErr w:type="spellStart"/>
      <w:r w:rsidR="00BA0F36">
        <w:t>undersowing</w:t>
      </w:r>
      <w:proofErr w:type="spellEnd"/>
      <w:r w:rsidR="00BA0F36">
        <w:t xml:space="preserve"> maize with grass. </w:t>
      </w:r>
    </w:p>
    <w:p w14:paraId="74C49D9C" w14:textId="304567D5" w:rsidR="00B93551" w:rsidRDefault="00B93551" w:rsidP="00B93551">
      <w:r>
        <w:t xml:space="preserve">WUR </w:t>
      </w:r>
      <w:r w:rsidR="00BA0F36">
        <w:t xml:space="preserve">had the secondary goal to position itself with the Grounded Maize Cropping project. </w:t>
      </w:r>
      <w:proofErr w:type="spellStart"/>
      <w:r>
        <w:t>Agrifirm</w:t>
      </w:r>
      <w:proofErr w:type="spellEnd"/>
      <w:r>
        <w:t xml:space="preserve"> </w:t>
      </w:r>
      <w:r w:rsidR="00BA0F36">
        <w:t xml:space="preserve">also had </w:t>
      </w:r>
      <w:r>
        <w:t xml:space="preserve">a secondary goal: to </w:t>
      </w:r>
      <w:r w:rsidR="00E73AE3">
        <w:t>demonstrate</w:t>
      </w:r>
      <w:r>
        <w:t xml:space="preserve"> that they have knowledge </w:t>
      </w:r>
      <w:r w:rsidR="00E73AE3">
        <w:t xml:space="preserve">about </w:t>
      </w:r>
      <w:proofErr w:type="spellStart"/>
      <w:r w:rsidR="00E73AE3">
        <w:t>undersowing</w:t>
      </w:r>
      <w:proofErr w:type="spellEnd"/>
      <w:r w:rsidR="00E73AE3">
        <w:t xml:space="preserve"> and grass seed varieties, </w:t>
      </w:r>
      <w:r>
        <w:t xml:space="preserve">so that they can </w:t>
      </w:r>
      <w:r w:rsidR="00E73AE3">
        <w:t>attract</w:t>
      </w:r>
      <w:r>
        <w:t xml:space="preserve"> more customers. </w:t>
      </w:r>
    </w:p>
    <w:p w14:paraId="35DF66CE" w14:textId="77777777" w:rsidR="00B93551" w:rsidRDefault="00B93551" w:rsidP="00B93551"/>
    <w:p w14:paraId="4A50F3D4" w14:textId="11D29D02" w:rsidR="00B93551" w:rsidRDefault="000120F8" w:rsidP="00B93551">
      <w:r>
        <w:t>The fact that</w:t>
      </w:r>
      <w:r w:rsidR="00B93551">
        <w:t xml:space="preserve"> </w:t>
      </w:r>
      <w:proofErr w:type="spellStart"/>
      <w:r w:rsidR="00B93551">
        <w:t>Agrifirm</w:t>
      </w:r>
      <w:proofErr w:type="spellEnd"/>
      <w:r w:rsidR="00B93551">
        <w:t xml:space="preserve"> </w:t>
      </w:r>
      <w:r>
        <w:t xml:space="preserve">did </w:t>
      </w:r>
      <w:r w:rsidR="00B93551">
        <w:t xml:space="preserve">the </w:t>
      </w:r>
      <w:r w:rsidR="00E73AE3">
        <w:t>introductory presentation mean</w:t>
      </w:r>
      <w:r>
        <w:t>t</w:t>
      </w:r>
      <w:r w:rsidR="00E73AE3">
        <w:t xml:space="preserve"> that it was </w:t>
      </w:r>
      <w:r>
        <w:t xml:space="preserve">somehow </w:t>
      </w:r>
      <w:r w:rsidR="00E73AE3">
        <w:t>a</w:t>
      </w:r>
      <w:r w:rsidR="00B93551">
        <w:t xml:space="preserve"> </w:t>
      </w:r>
      <w:r>
        <w:t xml:space="preserve">coloured </w:t>
      </w:r>
      <w:r w:rsidR="00E73AE3">
        <w:t>presentation</w:t>
      </w:r>
      <w:r>
        <w:t xml:space="preserve"> (commercially driven)</w:t>
      </w:r>
      <w:r w:rsidR="00B93551">
        <w:t xml:space="preserve">. </w:t>
      </w:r>
      <w:r w:rsidR="00E73AE3">
        <w:t>But i</w:t>
      </w:r>
      <w:r w:rsidR="00B93551">
        <w:t>t also ha</w:t>
      </w:r>
      <w:r w:rsidR="00E73AE3">
        <w:t>d</w:t>
      </w:r>
      <w:r w:rsidR="00B93551">
        <w:t xml:space="preserve"> a positive side: even if the </w:t>
      </w:r>
      <w:r w:rsidR="00E73AE3">
        <w:t>Grounded Maize Cropping</w:t>
      </w:r>
      <w:r w:rsidR="00B93551">
        <w:t xml:space="preserve"> project no longer exists, </w:t>
      </w:r>
      <w:proofErr w:type="spellStart"/>
      <w:r w:rsidR="00B93551">
        <w:t>Agrifirm</w:t>
      </w:r>
      <w:proofErr w:type="spellEnd"/>
      <w:r w:rsidR="00B93551">
        <w:t xml:space="preserve"> will </w:t>
      </w:r>
      <w:r w:rsidR="00E73AE3">
        <w:t xml:space="preserve">ensure that </w:t>
      </w:r>
      <w:proofErr w:type="spellStart"/>
      <w:r w:rsidR="00E73AE3">
        <w:t>undersowing</w:t>
      </w:r>
      <w:proofErr w:type="spellEnd"/>
      <w:r w:rsidR="00E73AE3">
        <w:t xml:space="preserve"> activities (and promotion) will </w:t>
      </w:r>
      <w:r w:rsidR="009E6957">
        <w:t xml:space="preserve">continue. </w:t>
      </w:r>
      <w:r w:rsidR="00B93551">
        <w:t xml:space="preserve">For WUR the demo </w:t>
      </w:r>
      <w:r w:rsidR="009E6957">
        <w:t>‘</w:t>
      </w:r>
      <w:proofErr w:type="spellStart"/>
      <w:r w:rsidR="009E6957">
        <w:t>undersowing</w:t>
      </w:r>
      <w:proofErr w:type="spellEnd"/>
      <w:r w:rsidR="009E6957">
        <w:t xml:space="preserve"> grass with maize’</w:t>
      </w:r>
      <w:r w:rsidR="00B93551">
        <w:t xml:space="preserve"> and </w:t>
      </w:r>
      <w:r w:rsidR="009E6957">
        <w:t>the Grounded Maize Cropping project</w:t>
      </w:r>
      <w:r w:rsidR="00B93551">
        <w:t xml:space="preserve"> is one of many projects (</w:t>
      </w:r>
      <w:r w:rsidR="009E6957">
        <w:t>and activities), but</w:t>
      </w:r>
      <w:r w:rsidR="00B93551">
        <w:t xml:space="preserve"> </w:t>
      </w:r>
      <w:proofErr w:type="spellStart"/>
      <w:r w:rsidR="00B93551">
        <w:t>Agrifirm</w:t>
      </w:r>
      <w:proofErr w:type="spellEnd"/>
      <w:r w:rsidR="00B93551">
        <w:t xml:space="preserve"> really </w:t>
      </w:r>
      <w:r w:rsidR="009E6957">
        <w:t>stands up for i</w:t>
      </w:r>
      <w:r>
        <w:t>t</w:t>
      </w:r>
      <w:r w:rsidR="00B93551">
        <w:t>.</w:t>
      </w:r>
      <w:r w:rsidR="009E6957">
        <w:t xml:space="preserve"> So </w:t>
      </w:r>
      <w:r w:rsidR="009E6957" w:rsidRPr="009E6957">
        <w:t xml:space="preserve">you get permanence to the future. </w:t>
      </w:r>
    </w:p>
    <w:p w14:paraId="771C6308" w14:textId="3BCC432B" w:rsidR="00B93551" w:rsidRDefault="00B93551" w:rsidP="00B62640"/>
    <w:p w14:paraId="26398C35" w14:textId="6BE096C2" w:rsidR="00B93551" w:rsidRPr="009E6957" w:rsidRDefault="009E6957" w:rsidP="00B62640">
      <w:pPr>
        <w:rPr>
          <w:i/>
        </w:rPr>
      </w:pPr>
      <w:r w:rsidRPr="009E6957">
        <w:rPr>
          <w:i/>
        </w:rPr>
        <w:t>History</w:t>
      </w:r>
    </w:p>
    <w:p w14:paraId="359BF1ED" w14:textId="77777777" w:rsidR="009E6957" w:rsidRDefault="009E6957" w:rsidP="00B62640"/>
    <w:p w14:paraId="75BEC175" w14:textId="29ACD125" w:rsidR="002D2305" w:rsidRDefault="00F67FBA" w:rsidP="00B62640">
      <w:r>
        <w:t xml:space="preserve">A first </w:t>
      </w:r>
      <w:r w:rsidR="00A97F44">
        <w:t xml:space="preserve">demo </w:t>
      </w:r>
      <w:r>
        <w:t>‘</w:t>
      </w:r>
      <w:proofErr w:type="spellStart"/>
      <w:r>
        <w:t>undersowing</w:t>
      </w:r>
      <w:proofErr w:type="spellEnd"/>
      <w:r>
        <w:t xml:space="preserve"> maize with grass’ </w:t>
      </w:r>
      <w:r w:rsidR="00A97F44">
        <w:t>was held earlier in the Province of Drenthe, in 2014. According to the project coordinator the visitors of the demo in 2014 were different from those in 2018</w:t>
      </w:r>
      <w:r>
        <w:t xml:space="preserve"> </w:t>
      </w:r>
      <w:r w:rsidR="00380840">
        <w:t xml:space="preserve">(so </w:t>
      </w:r>
      <w:r w:rsidR="00380840" w:rsidRPr="00380840">
        <w:t>other farmers were reache</w:t>
      </w:r>
      <w:r w:rsidR="00380840">
        <w:t xml:space="preserve">d and were informed about </w:t>
      </w:r>
      <w:proofErr w:type="spellStart"/>
      <w:r w:rsidR="00380840">
        <w:t>under</w:t>
      </w:r>
      <w:r w:rsidR="00380840" w:rsidRPr="00380840">
        <w:t>sowing</w:t>
      </w:r>
      <w:proofErr w:type="spellEnd"/>
      <w:r w:rsidR="00380840" w:rsidRPr="00380840">
        <w:t xml:space="preserve"> than in 2014</w:t>
      </w:r>
      <w:r w:rsidR="00380840">
        <w:t xml:space="preserve">). </w:t>
      </w:r>
      <w:r>
        <w:t xml:space="preserve">Some agricultural contracting firms were just spectators at the 2014’ demo, and were participants (demonstrating their </w:t>
      </w:r>
      <w:proofErr w:type="spellStart"/>
      <w:r>
        <w:t>undersowing</w:t>
      </w:r>
      <w:proofErr w:type="spellEnd"/>
      <w:r>
        <w:t xml:space="preserve"> machines) in the 2018 demo. </w:t>
      </w:r>
    </w:p>
    <w:p w14:paraId="30496C75" w14:textId="77777777" w:rsidR="00F67FBA" w:rsidRDefault="00F67FBA" w:rsidP="00F67FBA"/>
    <w:p w14:paraId="23D6EF6D" w14:textId="6E98EBE7" w:rsidR="00F67FBA" w:rsidRDefault="00F67FBA" w:rsidP="00F67FBA">
      <w:r>
        <w:t xml:space="preserve">The general learned lesson from demonstrations from the previous Grounded Maize Cropping project period (2012 – 2017) is that setting up and organizing a demo with others (other organisations) is much more effective. If </w:t>
      </w:r>
      <w:r w:rsidR="00380840">
        <w:t>a demo is organised by WUR only, there are</w:t>
      </w:r>
      <w:r>
        <w:t xml:space="preserve"> almost no </w:t>
      </w:r>
      <w:r w:rsidR="00380840">
        <w:t>visitors</w:t>
      </w:r>
      <w:r>
        <w:t xml:space="preserve">. Cooperation with </w:t>
      </w:r>
      <w:r w:rsidR="00380840">
        <w:t>agricultural contracting firms</w:t>
      </w:r>
      <w:r>
        <w:t xml:space="preserve">, satellite </w:t>
      </w:r>
      <w:r w:rsidR="00380840">
        <w:t>farms</w:t>
      </w:r>
      <w:r>
        <w:t xml:space="preserve">, </w:t>
      </w:r>
      <w:proofErr w:type="spellStart"/>
      <w:r>
        <w:t>Agrifirm</w:t>
      </w:r>
      <w:proofErr w:type="spellEnd"/>
      <w:r>
        <w:t xml:space="preserve">, etc., </w:t>
      </w:r>
      <w:r w:rsidR="00380840">
        <w:t>increases the reach</w:t>
      </w:r>
      <w:r>
        <w:t xml:space="preserve"> </w:t>
      </w:r>
      <w:r w:rsidR="00380840">
        <w:t>substantially</w:t>
      </w:r>
      <w:r>
        <w:t xml:space="preserve">. </w:t>
      </w:r>
    </w:p>
    <w:p w14:paraId="07ABF75A" w14:textId="77777777" w:rsidR="00F67FBA" w:rsidRDefault="00F67FBA" w:rsidP="00F67FBA"/>
    <w:p w14:paraId="6B3CE77F" w14:textId="7BE5846F" w:rsidR="00F67FBA" w:rsidRDefault="00F67FBA" w:rsidP="00F67FBA">
      <w:r>
        <w:t xml:space="preserve">The following things </w:t>
      </w:r>
      <w:r w:rsidR="00380840">
        <w:t>were done differently</w:t>
      </w:r>
      <w:r>
        <w:t xml:space="preserve"> in the </w:t>
      </w:r>
      <w:r w:rsidR="00380840">
        <w:t xml:space="preserve">organisation of the </w:t>
      </w:r>
      <w:r>
        <w:t xml:space="preserve">demo </w:t>
      </w:r>
      <w:r w:rsidR="00380840">
        <w:t>of 2018</w:t>
      </w:r>
      <w:r>
        <w:t xml:space="preserve"> than the previous version in 2014:</w:t>
      </w:r>
    </w:p>
    <w:p w14:paraId="1A89EEFF" w14:textId="77777777" w:rsidR="00F67FBA" w:rsidRDefault="00F67FBA" w:rsidP="00F67FBA"/>
    <w:p w14:paraId="138E32C0" w14:textId="39F4AE4B" w:rsidR="00380840" w:rsidRDefault="00F67FBA" w:rsidP="001B5BA7">
      <w:pPr>
        <w:pStyle w:val="ListParagraph"/>
        <w:numPr>
          <w:ilvl w:val="0"/>
          <w:numId w:val="18"/>
        </w:numPr>
      </w:pPr>
      <w:r>
        <w:t xml:space="preserve">In 2018 there was more enthusiasm at </w:t>
      </w:r>
      <w:proofErr w:type="spellStart"/>
      <w:r>
        <w:t>Agrifirm</w:t>
      </w:r>
      <w:proofErr w:type="spellEnd"/>
      <w:r>
        <w:t xml:space="preserve"> </w:t>
      </w:r>
      <w:r w:rsidR="00380840">
        <w:t>to jointly organise the demo</w:t>
      </w:r>
      <w:r>
        <w:t xml:space="preserve">. </w:t>
      </w:r>
      <w:proofErr w:type="spellStart"/>
      <w:r w:rsidR="00380840">
        <w:t>Agrifirm</w:t>
      </w:r>
      <w:proofErr w:type="spellEnd"/>
      <w:r w:rsidR="00380840">
        <w:t xml:space="preserve"> played a bigger role in the </w:t>
      </w:r>
      <w:r w:rsidR="00380840" w:rsidRPr="00380840">
        <w:t>a bigger role in the preliminary phase</w:t>
      </w:r>
      <w:r w:rsidR="00380840">
        <w:t xml:space="preserve"> of the organisation. In 2014 the main organiser was WUR. </w:t>
      </w:r>
    </w:p>
    <w:p w14:paraId="5028E0C9" w14:textId="77777777" w:rsidR="00F97B80" w:rsidRDefault="00F97B80" w:rsidP="001B5BA7">
      <w:pPr>
        <w:pStyle w:val="ListParagraph"/>
        <w:numPr>
          <w:ilvl w:val="0"/>
          <w:numId w:val="18"/>
        </w:numPr>
      </w:pPr>
      <w:r>
        <w:t xml:space="preserve">In 2014, WUR did the introductory presentation. In 2018 the introductory </w:t>
      </w:r>
      <w:proofErr w:type="spellStart"/>
      <w:r>
        <w:t>presentaion</w:t>
      </w:r>
      <w:proofErr w:type="spellEnd"/>
      <w:r>
        <w:t xml:space="preserve"> was done by </w:t>
      </w:r>
      <w:proofErr w:type="spellStart"/>
      <w:r>
        <w:t>Agrifirm</w:t>
      </w:r>
      <w:proofErr w:type="spellEnd"/>
      <w:r>
        <w:t>.</w:t>
      </w:r>
    </w:p>
    <w:p w14:paraId="0D177E88" w14:textId="728461DE" w:rsidR="00F67FBA" w:rsidRDefault="00F67FBA" w:rsidP="001B5BA7">
      <w:pPr>
        <w:pStyle w:val="ListParagraph"/>
        <w:numPr>
          <w:ilvl w:val="0"/>
          <w:numId w:val="18"/>
        </w:numPr>
      </w:pPr>
      <w:r>
        <w:t xml:space="preserve">In 2014, </w:t>
      </w:r>
      <w:proofErr w:type="spellStart"/>
      <w:r w:rsidR="00380840">
        <w:t>undersowing</w:t>
      </w:r>
      <w:proofErr w:type="spellEnd"/>
      <w:r w:rsidR="00380840">
        <w:t xml:space="preserve"> maize with grass </w:t>
      </w:r>
      <w:r>
        <w:t>was</w:t>
      </w:r>
      <w:r w:rsidR="000120F8">
        <w:t xml:space="preserve"> not</w:t>
      </w:r>
      <w:r>
        <w:t xml:space="preserve"> </w:t>
      </w:r>
      <w:r w:rsidR="00380840">
        <w:t>a commonly discussed topic</w:t>
      </w:r>
      <w:r>
        <w:t xml:space="preserve"> yet. At that time, the main focus was on the fact that </w:t>
      </w:r>
      <w:r w:rsidR="000120F8">
        <w:t>farmers</w:t>
      </w:r>
      <w:r>
        <w:t xml:space="preserve"> had to </w:t>
      </w:r>
      <w:r w:rsidR="00380840">
        <w:t>include a catch crop</w:t>
      </w:r>
      <w:r>
        <w:t xml:space="preserve"> after </w:t>
      </w:r>
      <w:r w:rsidR="00380840">
        <w:t xml:space="preserve">(an early) </w:t>
      </w:r>
      <w:r>
        <w:t>maize</w:t>
      </w:r>
      <w:r w:rsidR="00380840">
        <w:t xml:space="preserve"> (variety)</w:t>
      </w:r>
      <w:r>
        <w:t xml:space="preserve">. </w:t>
      </w:r>
      <w:r w:rsidR="000120F8">
        <w:t xml:space="preserve">It was more difficult to convince agricultural </w:t>
      </w:r>
      <w:r w:rsidR="000120F8">
        <w:lastRenderedPageBreak/>
        <w:t xml:space="preserve">contracting firms to participate in the demo with their </w:t>
      </w:r>
      <w:proofErr w:type="spellStart"/>
      <w:r w:rsidR="000120F8">
        <w:t>undersowing</w:t>
      </w:r>
      <w:proofErr w:type="spellEnd"/>
      <w:r w:rsidR="000120F8">
        <w:t xml:space="preserve"> machine. The number of demo machines was less than in 2018. </w:t>
      </w:r>
      <w:r>
        <w:t xml:space="preserve">In 2018, all </w:t>
      </w:r>
      <w:proofErr w:type="spellStart"/>
      <w:r w:rsidR="000120F8">
        <w:t>undersowing</w:t>
      </w:r>
      <w:proofErr w:type="spellEnd"/>
      <w:r w:rsidR="000120F8">
        <w:t xml:space="preserve"> </w:t>
      </w:r>
      <w:r>
        <w:t>machines from the North</w:t>
      </w:r>
      <w:r w:rsidR="000120F8">
        <w:t>ern provinces</w:t>
      </w:r>
      <w:r>
        <w:t xml:space="preserve"> </w:t>
      </w:r>
      <w:r w:rsidR="000120F8">
        <w:t>were present</w:t>
      </w:r>
      <w:r>
        <w:t xml:space="preserve">, which was </w:t>
      </w:r>
      <w:r w:rsidR="000120F8">
        <w:t xml:space="preserve">very </w:t>
      </w:r>
      <w:r>
        <w:t>special</w:t>
      </w:r>
      <w:r w:rsidR="00C5345B">
        <w:t xml:space="preserve"> according to the WUR organising team</w:t>
      </w:r>
      <w:r>
        <w:t xml:space="preserve">. The </w:t>
      </w:r>
      <w:r w:rsidR="000120F8">
        <w:t>machine</w:t>
      </w:r>
      <w:r w:rsidR="00C5345B">
        <w:t>s</w:t>
      </w:r>
      <w:r w:rsidR="000120F8">
        <w:t xml:space="preserve"> had become just a little bit </w:t>
      </w:r>
      <w:r>
        <w:t>more modern, but they ha</w:t>
      </w:r>
      <w:r w:rsidR="000120F8">
        <w:t>d</w:t>
      </w:r>
      <w:r>
        <w:t xml:space="preserve"> not changed enormously</w:t>
      </w:r>
      <w:r w:rsidR="000120F8">
        <w:t xml:space="preserve"> in the four intermediate years</w:t>
      </w:r>
      <w:r>
        <w:t>.</w:t>
      </w:r>
    </w:p>
    <w:p w14:paraId="5829C209" w14:textId="5B9D91BC" w:rsidR="00F67FBA" w:rsidRDefault="00F67FBA" w:rsidP="00B62640"/>
    <w:p w14:paraId="68C31412" w14:textId="77777777" w:rsidR="00B95135" w:rsidRDefault="00B95135" w:rsidP="00B95135">
      <w:pPr>
        <w:pStyle w:val="Heading2"/>
      </w:pPr>
      <w:bookmarkStart w:id="25" w:name="_Toc511905192"/>
      <w:bookmarkStart w:id="26" w:name="_Toc530147416"/>
      <w:r>
        <w:t>Funding</w:t>
      </w:r>
      <w:bookmarkEnd w:id="25"/>
      <w:bookmarkEnd w:id="26"/>
    </w:p>
    <w:p w14:paraId="5C7CC42F" w14:textId="3D58AC22" w:rsidR="00845192" w:rsidRDefault="00845192" w:rsidP="00B95135">
      <w:r>
        <w:t xml:space="preserve">The demo was paid for by the Grounded Maize Cropping project. Funding parties of the project are the Province of Drenthe, Water board </w:t>
      </w:r>
      <w:proofErr w:type="spellStart"/>
      <w:r>
        <w:t>Hunze</w:t>
      </w:r>
      <w:proofErr w:type="spellEnd"/>
      <w:r>
        <w:t xml:space="preserve"> &amp; </w:t>
      </w:r>
      <w:proofErr w:type="spellStart"/>
      <w:r>
        <w:t>Aa’s</w:t>
      </w:r>
      <w:proofErr w:type="spellEnd"/>
      <w:r>
        <w:t xml:space="preserve">, Water board </w:t>
      </w:r>
      <w:proofErr w:type="spellStart"/>
      <w:r>
        <w:t>Vechtstromen</w:t>
      </w:r>
      <w:proofErr w:type="spellEnd"/>
      <w:r>
        <w:t xml:space="preserve">, Water board </w:t>
      </w:r>
      <w:proofErr w:type="spellStart"/>
      <w:r>
        <w:t>Noorderzijlvest</w:t>
      </w:r>
      <w:proofErr w:type="spellEnd"/>
      <w:r>
        <w:t xml:space="preserve"> and Water board </w:t>
      </w:r>
      <w:proofErr w:type="spellStart"/>
      <w:r>
        <w:t>Drents</w:t>
      </w:r>
      <w:proofErr w:type="spellEnd"/>
      <w:r>
        <w:t xml:space="preserve"> </w:t>
      </w:r>
      <w:proofErr w:type="spellStart"/>
      <w:r>
        <w:t>Overijsselse</w:t>
      </w:r>
      <w:proofErr w:type="spellEnd"/>
      <w:r>
        <w:t xml:space="preserve"> Delta. </w:t>
      </w:r>
    </w:p>
    <w:p w14:paraId="2B6AE999" w14:textId="10F681AD" w:rsidR="00845192" w:rsidRDefault="00845192" w:rsidP="00B95135"/>
    <w:p w14:paraId="3A057034" w14:textId="40C94DFB" w:rsidR="000103E4" w:rsidRDefault="000103E4" w:rsidP="000103E4">
      <w:r>
        <w:t xml:space="preserve">The only other contributors were the </w:t>
      </w:r>
      <w:r w:rsidR="00B50D28">
        <w:t>owners (agricultural contracting firms)</w:t>
      </w:r>
      <w:r>
        <w:t xml:space="preserve"> of the sowing m</w:t>
      </w:r>
      <w:r w:rsidR="00845192">
        <w:t>achine</w:t>
      </w:r>
      <w:r>
        <w:t>s that were used for the demonstration.</w:t>
      </w:r>
      <w:r w:rsidR="00B50D28">
        <w:t xml:space="preserve"> They did not get paid for their participation. They had to put in their own time and organise for themselves that the machines were being brought to the maize field where the demonstration took place. For them, the demonstration was an opportunity to show their machines to the farmers and representatives of other agricultural contracting firms. </w:t>
      </w:r>
    </w:p>
    <w:p w14:paraId="734FDD11" w14:textId="77777777" w:rsidR="000103E4" w:rsidRDefault="000103E4" w:rsidP="000103E4"/>
    <w:p w14:paraId="2DEE3187" w14:textId="035702A6" w:rsidR="00845192" w:rsidRDefault="000103E4" w:rsidP="000103E4">
      <w:r>
        <w:t>The visitors did not have to pay a participation fee.</w:t>
      </w:r>
      <w:r w:rsidR="00845192">
        <w:t xml:space="preserve"> </w:t>
      </w:r>
    </w:p>
    <w:p w14:paraId="54E4165E" w14:textId="1F3DB084" w:rsidR="00845192" w:rsidRDefault="00845192" w:rsidP="00845192"/>
    <w:p w14:paraId="523804BE" w14:textId="77777777" w:rsidR="009A7003" w:rsidRPr="00634967" w:rsidRDefault="00F008E5" w:rsidP="00F008E5">
      <w:pPr>
        <w:pStyle w:val="Heading2"/>
      </w:pPr>
      <w:bookmarkStart w:id="27" w:name="_Toc511905193"/>
      <w:bookmarkStart w:id="28" w:name="_Toc530147417"/>
      <w:r>
        <w:t>H</w:t>
      </w:r>
      <w:r w:rsidR="009A7003" w:rsidRPr="00634967">
        <w:t>ost</w:t>
      </w:r>
      <w:bookmarkEnd w:id="24"/>
      <w:r w:rsidR="009A7003">
        <w:t>(s)</w:t>
      </w:r>
      <w:bookmarkEnd w:id="27"/>
      <w:bookmarkEnd w:id="28"/>
    </w:p>
    <w:p w14:paraId="29C29F62" w14:textId="6DEACF40" w:rsidR="00E55813" w:rsidRDefault="00B50D28" w:rsidP="00845192">
      <w:bookmarkStart w:id="29" w:name="_Toc508195340"/>
      <w:r>
        <w:t xml:space="preserve">It was one of the organising organisations, </w:t>
      </w:r>
      <w:proofErr w:type="spellStart"/>
      <w:r>
        <w:t>Agrifirm</w:t>
      </w:r>
      <w:proofErr w:type="spellEnd"/>
      <w:r>
        <w:t xml:space="preserve">, that took care of the location of the demonstration. </w:t>
      </w:r>
      <w:proofErr w:type="spellStart"/>
      <w:r>
        <w:t>Agrifirm</w:t>
      </w:r>
      <w:proofErr w:type="spellEnd"/>
      <w:r>
        <w:t xml:space="preserve"> was asked to select a farmer</w:t>
      </w:r>
      <w:r w:rsidR="00E55813">
        <w:t>:</w:t>
      </w:r>
    </w:p>
    <w:p w14:paraId="0B56E2AC" w14:textId="77EB3A3B" w:rsidR="00E55813" w:rsidRDefault="00E55813" w:rsidP="001B5BA7">
      <w:pPr>
        <w:pStyle w:val="ListParagraph"/>
        <w:numPr>
          <w:ilvl w:val="0"/>
          <w:numId w:val="19"/>
        </w:numPr>
      </w:pPr>
      <w:r>
        <w:t xml:space="preserve">who </w:t>
      </w:r>
      <w:r w:rsidR="00B50D28">
        <w:t xml:space="preserve">had his maize sown early </w:t>
      </w:r>
      <w:r w:rsidR="001E2C4C">
        <w:t>(so the maize growth was a little bit ahead of the average maize field)</w:t>
      </w:r>
      <w:r>
        <w:t>;</w:t>
      </w:r>
      <w:r w:rsidR="001E2C4C">
        <w:t xml:space="preserve"> </w:t>
      </w:r>
    </w:p>
    <w:p w14:paraId="1625DBB4" w14:textId="139D7885" w:rsidR="00E55813" w:rsidRPr="00E55813" w:rsidRDefault="00E55813" w:rsidP="001B5BA7">
      <w:pPr>
        <w:pStyle w:val="ListParagraph"/>
        <w:numPr>
          <w:ilvl w:val="0"/>
          <w:numId w:val="19"/>
        </w:numPr>
      </w:pPr>
      <w:r>
        <w:t>who’s farm was centrally located;</w:t>
      </w:r>
    </w:p>
    <w:p w14:paraId="15F44B23" w14:textId="77777777" w:rsidR="00E55813" w:rsidRDefault="006C366F" w:rsidP="001B5BA7">
      <w:pPr>
        <w:pStyle w:val="ListParagraph"/>
        <w:numPr>
          <w:ilvl w:val="0"/>
          <w:numId w:val="19"/>
        </w:numPr>
      </w:pPr>
      <w:r>
        <w:t>who’s field</w:t>
      </w:r>
      <w:r w:rsidR="001E2C4C">
        <w:t xml:space="preserve"> could be easily accessed by car</w:t>
      </w:r>
      <w:r w:rsidR="00E55813">
        <w:t>;</w:t>
      </w:r>
      <w:r w:rsidR="001E2C4C">
        <w:t xml:space="preserve"> </w:t>
      </w:r>
    </w:p>
    <w:p w14:paraId="4FA83789" w14:textId="69101FA9" w:rsidR="00E55813" w:rsidRDefault="00E55813" w:rsidP="001B5BA7">
      <w:pPr>
        <w:pStyle w:val="ListParagraph"/>
        <w:numPr>
          <w:ilvl w:val="0"/>
          <w:numId w:val="19"/>
        </w:numPr>
      </w:pPr>
      <w:r w:rsidRPr="00E55813">
        <w:t>who also had parking</w:t>
      </w:r>
      <w:r>
        <w:t xml:space="preserve"> space</w:t>
      </w:r>
      <w:r w:rsidRPr="00E55813">
        <w:t xml:space="preserve"> in the vicinity of the maize field</w:t>
      </w:r>
      <w:r>
        <w:t>.</w:t>
      </w:r>
    </w:p>
    <w:p w14:paraId="681D0ABF" w14:textId="77777777" w:rsidR="00571A8D" w:rsidRDefault="006C366F" w:rsidP="00845192">
      <w:r>
        <w:t xml:space="preserve">In their turn they asked one of their clients if he would want to host the demo. That farmer </w:t>
      </w:r>
      <w:r w:rsidR="00B50D28">
        <w:t xml:space="preserve">responded positive </w:t>
      </w:r>
      <w:r>
        <w:t>and he</w:t>
      </w:r>
      <w:r w:rsidR="00845192">
        <w:t xml:space="preserve"> was open to host the demo </w:t>
      </w:r>
      <w:r w:rsidR="00845192" w:rsidRPr="00B62640">
        <w:t>‘</w:t>
      </w:r>
      <w:proofErr w:type="spellStart"/>
      <w:r w:rsidR="00845192">
        <w:t>U</w:t>
      </w:r>
      <w:r w:rsidR="00845192" w:rsidRPr="00B62640">
        <w:t>ndersowing</w:t>
      </w:r>
      <w:proofErr w:type="spellEnd"/>
      <w:r w:rsidR="00845192" w:rsidRPr="00B62640">
        <w:t xml:space="preserve"> maize with grass’</w:t>
      </w:r>
      <w:r w:rsidR="00845192">
        <w:t xml:space="preserve"> in his maize field although there was a (slight) chance of crop damage (the maize was already knee-high </w:t>
      </w:r>
      <w:r w:rsidR="000103E4">
        <w:t xml:space="preserve">at the time of the under-sowing. </w:t>
      </w:r>
      <w:r w:rsidR="00571A8D">
        <w:t>(</w:t>
      </w:r>
      <w:r w:rsidR="000103E4">
        <w:t>I</w:t>
      </w:r>
      <w:r w:rsidR="00845192" w:rsidRPr="000103E4">
        <w:t xml:space="preserve">t turned out that the maize luckily did not get </w:t>
      </w:r>
      <w:r w:rsidR="000103E4" w:rsidRPr="000103E4">
        <w:t xml:space="preserve">seriously </w:t>
      </w:r>
      <w:r w:rsidR="000103E4">
        <w:t>damaged by the machines</w:t>
      </w:r>
      <w:r w:rsidR="00845192" w:rsidRPr="000103E4">
        <w:t>.</w:t>
      </w:r>
      <w:r w:rsidR="000103E4">
        <w:t xml:space="preserve"> Only at the beginning of the test drive of one of the six under-sowing </w:t>
      </w:r>
      <w:r w:rsidR="000103E4" w:rsidRPr="000103E4">
        <w:t>machine</w:t>
      </w:r>
      <w:r w:rsidR="000103E4">
        <w:t xml:space="preserve">s some </w:t>
      </w:r>
      <w:r>
        <w:t xml:space="preserve">rows of </w:t>
      </w:r>
      <w:r w:rsidR="000103E4">
        <w:t>maize w</w:t>
      </w:r>
      <w:r>
        <w:t>ere</w:t>
      </w:r>
      <w:r w:rsidR="000103E4">
        <w:t xml:space="preserve"> covered by soil</w:t>
      </w:r>
      <w:r>
        <w:t>.</w:t>
      </w:r>
      <w:r w:rsidR="00571A8D">
        <w:t xml:space="preserve">) The farmer had not practiced </w:t>
      </w:r>
      <w:proofErr w:type="spellStart"/>
      <w:r w:rsidR="00571A8D">
        <w:t>undersowing</w:t>
      </w:r>
      <w:proofErr w:type="spellEnd"/>
      <w:r w:rsidR="00571A8D">
        <w:t xml:space="preserve"> maize with grass but he had a positive attitude towards it.</w:t>
      </w:r>
      <w:r>
        <w:t xml:space="preserve"> </w:t>
      </w:r>
    </w:p>
    <w:p w14:paraId="02AC5D32" w14:textId="77777777" w:rsidR="00571A8D" w:rsidRDefault="00571A8D" w:rsidP="00845192"/>
    <w:p w14:paraId="2ED30BE0" w14:textId="0F5673FD" w:rsidR="00571A8D" w:rsidRDefault="006C366F" w:rsidP="00845192">
      <w:r>
        <w:t xml:space="preserve">The farmer was not paid for it. Indeed he was compensated somehow; he did not have to pay the bill to the agricultural contracting firm that finished the </w:t>
      </w:r>
      <w:proofErr w:type="spellStart"/>
      <w:r>
        <w:t>undersowing</w:t>
      </w:r>
      <w:proofErr w:type="spellEnd"/>
      <w:r>
        <w:t xml:space="preserve"> </w:t>
      </w:r>
      <w:r w:rsidR="00E55813">
        <w:t xml:space="preserve">of his maize field after the demo took place. </w:t>
      </w:r>
      <w:r w:rsidR="00E55813" w:rsidRPr="00E55813">
        <w:t xml:space="preserve">The organisation took over that bill. </w:t>
      </w:r>
    </w:p>
    <w:p w14:paraId="3BD8527E" w14:textId="77777777" w:rsidR="00571A8D" w:rsidRDefault="00571A8D" w:rsidP="00845192"/>
    <w:p w14:paraId="20264E73" w14:textId="5C8D829B" w:rsidR="000103E4" w:rsidRPr="00E55813" w:rsidRDefault="00E55813" w:rsidP="00845192">
      <w:r w:rsidRPr="00E55813">
        <w:t>The fact that the demonstration took place on that particular farm had no effect on the attractiveness of the demo</w:t>
      </w:r>
      <w:r w:rsidR="00571A8D">
        <w:t xml:space="preserve"> (nor on the visitor numbers)</w:t>
      </w:r>
      <w:r w:rsidRPr="00E55813">
        <w:t>, besides being easily accessible and centrally situated.</w:t>
      </w:r>
    </w:p>
    <w:p w14:paraId="602B9932" w14:textId="77777777" w:rsidR="00571A8D" w:rsidRDefault="00571A8D" w:rsidP="00A10FB3"/>
    <w:p w14:paraId="6F521124" w14:textId="20743157" w:rsidR="00A10FB3" w:rsidRDefault="00571A8D" w:rsidP="00A10FB3">
      <w:r>
        <w:t>The farmer</w:t>
      </w:r>
      <w:r w:rsidRPr="00571A8D">
        <w:t xml:space="preserve"> had no role in knowledge transfer during the demo. </w:t>
      </w:r>
      <w:r>
        <w:t>An</w:t>
      </w:r>
      <w:r w:rsidRPr="00571A8D">
        <w:t xml:space="preserve"> </w:t>
      </w:r>
      <w:r>
        <w:t>introductory presentation</w:t>
      </w:r>
      <w:r w:rsidRPr="00571A8D">
        <w:t xml:space="preserve"> of his </w:t>
      </w:r>
      <w:r>
        <w:t>farm</w:t>
      </w:r>
      <w:r w:rsidRPr="00571A8D">
        <w:t xml:space="preserve"> was not applicable and </w:t>
      </w:r>
      <w:r>
        <w:t>would not have served the goal of the demonstration</w:t>
      </w:r>
      <w:r w:rsidRPr="00571A8D">
        <w:t xml:space="preserve">. </w:t>
      </w:r>
    </w:p>
    <w:p w14:paraId="24958AFB" w14:textId="77777777" w:rsidR="00571A8D" w:rsidRDefault="00571A8D" w:rsidP="00A10FB3">
      <w:pPr>
        <w:rPr>
          <w:highlight w:val="green"/>
        </w:rPr>
      </w:pPr>
    </w:p>
    <w:p w14:paraId="593A1A6A" w14:textId="77777777" w:rsidR="000E1E10" w:rsidRPr="00A10FB3" w:rsidRDefault="000E1E10" w:rsidP="000E1E10">
      <w:pPr>
        <w:pStyle w:val="Heading2"/>
        <w:rPr>
          <w:lang w:val="nl-NL"/>
        </w:rPr>
      </w:pPr>
      <w:bookmarkStart w:id="30" w:name="_Toc508195344"/>
      <w:bookmarkStart w:id="31" w:name="_Toc511905194"/>
      <w:bookmarkStart w:id="32" w:name="_Toc530147418"/>
      <w:r w:rsidRPr="00A10FB3">
        <w:rPr>
          <w:lang w:val="nl-NL"/>
        </w:rPr>
        <w:lastRenderedPageBreak/>
        <w:t>Gender</w:t>
      </w:r>
      <w:bookmarkEnd w:id="30"/>
      <w:bookmarkEnd w:id="31"/>
      <w:bookmarkEnd w:id="32"/>
    </w:p>
    <w:p w14:paraId="120680B9" w14:textId="0D114756" w:rsidR="000E1E10" w:rsidRPr="00E457BF" w:rsidRDefault="00E457BF" w:rsidP="000E1E10">
      <w:pPr>
        <w:rPr>
          <w:b/>
        </w:rPr>
      </w:pPr>
      <w:r w:rsidRPr="00E457BF">
        <w:rPr>
          <w:b/>
        </w:rPr>
        <w:t>General characteristics of the Dutch agricultural sector</w:t>
      </w:r>
    </w:p>
    <w:p w14:paraId="2B98E98A" w14:textId="77777777" w:rsidR="00E457BF" w:rsidRDefault="00E457BF" w:rsidP="000E1E10"/>
    <w:p w14:paraId="25A49D2E" w14:textId="3B8E0DE1" w:rsidR="00E457BF" w:rsidRPr="0066367B" w:rsidRDefault="00E457BF" w:rsidP="00E457BF">
      <w:pPr>
        <w:rPr>
          <w:szCs w:val="20"/>
        </w:rPr>
      </w:pPr>
      <w:r w:rsidRPr="000F445A">
        <w:rPr>
          <w:rFonts w:cs="Arial"/>
          <w:szCs w:val="20"/>
        </w:rPr>
        <w:t>Gender is important both for providing and participating in demonstration</w:t>
      </w:r>
      <w:r>
        <w:rPr>
          <w:rFonts w:cs="Arial"/>
          <w:szCs w:val="20"/>
        </w:rPr>
        <w:t xml:space="preserve">. </w:t>
      </w:r>
      <w:r w:rsidRPr="0066367B">
        <w:rPr>
          <w:rFonts w:cs="Arial"/>
          <w:szCs w:val="20"/>
        </w:rPr>
        <w:t>The proportion of women working in the agricultural sector has fluctuated around one third of the number of employed persons since the year 2000. Most, 8 out of 10, were employed on family businesses.</w:t>
      </w:r>
      <w:r>
        <w:rPr>
          <w:rFonts w:cs="Arial"/>
          <w:szCs w:val="20"/>
        </w:rPr>
        <w:t xml:space="preserve"> </w:t>
      </w:r>
      <w:r w:rsidRPr="0066367B">
        <w:rPr>
          <w:rFonts w:cs="Arial"/>
          <w:szCs w:val="20"/>
        </w:rPr>
        <w:t>The share of women in agricultural family farms is greatest on horse and pony farms. In 2017, 47% of the workforce at these companies was a woman. In arable and vegetable farming 8% of the workforce was female.</w:t>
      </w:r>
      <w:r>
        <w:rPr>
          <w:rFonts w:cs="Arial"/>
          <w:szCs w:val="20"/>
        </w:rPr>
        <w:t xml:space="preserve"> </w:t>
      </w:r>
      <w:r w:rsidRPr="0066367B">
        <w:rPr>
          <w:rFonts w:cs="Arial"/>
          <w:szCs w:val="20"/>
        </w:rPr>
        <w:t>The share of female farmers as head of business has decreased from 9% to 6% in the period 2005-2017.</w:t>
      </w:r>
      <w:r>
        <w:rPr>
          <w:rFonts w:cs="Arial"/>
          <w:szCs w:val="20"/>
        </w:rPr>
        <w:t xml:space="preserve"> </w:t>
      </w:r>
      <w:r w:rsidRPr="0066367B">
        <w:rPr>
          <w:szCs w:val="20"/>
        </w:rPr>
        <w:t>The average age of female farmers is 55 years, this age is equal to that of male farmers.</w:t>
      </w:r>
    </w:p>
    <w:p w14:paraId="05C246D4" w14:textId="77777777" w:rsidR="00E457BF" w:rsidRDefault="00E457BF" w:rsidP="00E457BF">
      <w:pPr>
        <w:rPr>
          <w:rFonts w:cs="Arial"/>
          <w:szCs w:val="20"/>
        </w:rPr>
      </w:pPr>
    </w:p>
    <w:p w14:paraId="15E9FD95" w14:textId="7DE84099" w:rsidR="00E457BF" w:rsidRDefault="00E457BF" w:rsidP="00E457BF">
      <w:pPr>
        <w:rPr>
          <w:rFonts w:cs="Arial"/>
          <w:szCs w:val="20"/>
        </w:rPr>
      </w:pPr>
      <w:r w:rsidRPr="0066367B">
        <w:rPr>
          <w:rFonts w:cs="Arial"/>
          <w:szCs w:val="20"/>
        </w:rPr>
        <w:t>Female heads of business more often have higher e</w:t>
      </w:r>
      <w:r>
        <w:rPr>
          <w:rFonts w:cs="Arial"/>
          <w:szCs w:val="20"/>
        </w:rPr>
        <w:t>ducation than male. At least 22%</w:t>
      </w:r>
      <w:r w:rsidRPr="0066367B">
        <w:rPr>
          <w:rFonts w:cs="Arial"/>
          <w:szCs w:val="20"/>
        </w:rPr>
        <w:t xml:space="preserve"> of the women had completed higher professional education or university studi</w:t>
      </w:r>
      <w:r>
        <w:rPr>
          <w:rFonts w:cs="Arial"/>
          <w:szCs w:val="20"/>
        </w:rPr>
        <w:t xml:space="preserve">es in 2016. This is at least 12% </w:t>
      </w:r>
      <w:r w:rsidRPr="0066367B">
        <w:rPr>
          <w:rFonts w:cs="Arial"/>
          <w:szCs w:val="20"/>
        </w:rPr>
        <w:t>for men. However, the highest education received from women is less often an agricultural education. 28</w:t>
      </w:r>
      <w:r>
        <w:rPr>
          <w:rFonts w:cs="Arial"/>
          <w:szCs w:val="20"/>
        </w:rPr>
        <w:t>%</w:t>
      </w:r>
      <w:r w:rsidRPr="0066367B">
        <w:rPr>
          <w:rFonts w:cs="Arial"/>
          <w:szCs w:val="20"/>
        </w:rPr>
        <w:t xml:space="preserve"> of female farmers have received agricultural training compared to 82</w:t>
      </w:r>
      <w:r>
        <w:rPr>
          <w:rFonts w:cs="Arial"/>
          <w:szCs w:val="20"/>
        </w:rPr>
        <w:t>%</w:t>
      </w:r>
      <w:r w:rsidRPr="0066367B">
        <w:rPr>
          <w:rFonts w:cs="Arial"/>
          <w:szCs w:val="20"/>
        </w:rPr>
        <w:t xml:space="preserve"> of men.</w:t>
      </w:r>
      <w:r>
        <w:rPr>
          <w:rFonts w:cs="Arial"/>
          <w:szCs w:val="20"/>
        </w:rPr>
        <w:t xml:space="preserve"> </w:t>
      </w:r>
      <w:r w:rsidRPr="00CF00F3">
        <w:rPr>
          <w:szCs w:val="20"/>
        </w:rPr>
        <w:t>Female farm heads more often have a job outside the farm.</w:t>
      </w:r>
      <w:r w:rsidRPr="00CF00F3">
        <w:rPr>
          <w:rFonts w:cs="Arial"/>
          <w:szCs w:val="20"/>
        </w:rPr>
        <w:t xml:space="preserve"> In 2016, 27% of female business managers had a job outside the company, compared to 23% for men.</w:t>
      </w:r>
    </w:p>
    <w:p w14:paraId="4CB1FC5E" w14:textId="1A997ABB" w:rsidR="00E457BF" w:rsidRDefault="00E457BF" w:rsidP="00E457BF">
      <w:pPr>
        <w:rPr>
          <w:rFonts w:cs="Arial"/>
          <w:szCs w:val="20"/>
        </w:rPr>
      </w:pPr>
    </w:p>
    <w:p w14:paraId="04EC127D" w14:textId="77777777" w:rsidR="00E457BF" w:rsidRPr="00AD1DA6" w:rsidRDefault="00E457BF" w:rsidP="00E457BF">
      <w:pPr>
        <w:autoSpaceDE w:val="0"/>
        <w:autoSpaceDN w:val="0"/>
        <w:adjustRightInd w:val="0"/>
        <w:jc w:val="left"/>
        <w:rPr>
          <w:rFonts w:cs="Arial"/>
          <w:szCs w:val="20"/>
        </w:rPr>
      </w:pPr>
      <w:r w:rsidRPr="00AD1DA6">
        <w:rPr>
          <w:rFonts w:cs="Arial"/>
          <w:szCs w:val="20"/>
        </w:rPr>
        <w:t xml:space="preserve">Male or female farmers are not disproportionately likely to be selected to host on-farm demonstration but traditionally there are more male </w:t>
      </w:r>
      <w:r>
        <w:rPr>
          <w:rFonts w:cs="Arial"/>
          <w:szCs w:val="20"/>
        </w:rPr>
        <w:t>farmers.</w:t>
      </w:r>
      <w:r w:rsidRPr="00AD1DA6">
        <w:rPr>
          <w:rFonts w:cs="Arial"/>
          <w:szCs w:val="20"/>
        </w:rPr>
        <w:t xml:space="preserve"> So male farmers are more likely to initiate demo’s and attend demo’s. Therefore demo activities do reinforce traditional gender roles.</w:t>
      </w:r>
    </w:p>
    <w:p w14:paraId="0D0609EA" w14:textId="77777777" w:rsidR="00E457BF" w:rsidRDefault="00E457BF" w:rsidP="00E457BF">
      <w:pPr>
        <w:rPr>
          <w:rFonts w:cs="Arial"/>
          <w:szCs w:val="20"/>
        </w:rPr>
      </w:pPr>
    </w:p>
    <w:p w14:paraId="632B87AD" w14:textId="77777777" w:rsidR="00E457BF" w:rsidRPr="00E55813" w:rsidRDefault="00E457BF" w:rsidP="00E457BF">
      <w:pPr>
        <w:rPr>
          <w:rFonts w:cs="Arial"/>
          <w:szCs w:val="20"/>
        </w:rPr>
      </w:pPr>
      <w:r w:rsidRPr="00E55813">
        <w:rPr>
          <w:rFonts w:cs="Arial"/>
          <w:szCs w:val="20"/>
        </w:rPr>
        <w:t>Source:</w:t>
      </w:r>
    </w:p>
    <w:p w14:paraId="1800D669" w14:textId="77777777" w:rsidR="00E457BF" w:rsidRPr="006D0B6D" w:rsidRDefault="00D94038" w:rsidP="00E457BF">
      <w:pPr>
        <w:rPr>
          <w:rFonts w:cs="Arial"/>
          <w:sz w:val="16"/>
          <w:szCs w:val="16"/>
        </w:rPr>
      </w:pPr>
      <w:hyperlink r:id="rId47" w:history="1">
        <w:r w:rsidR="00E457BF" w:rsidRPr="006D0B6D">
          <w:rPr>
            <w:rStyle w:val="Hyperlink"/>
            <w:rFonts w:cs="Arial"/>
            <w:color w:val="auto"/>
            <w:szCs w:val="20"/>
            <w:bdr w:val="none" w:sz="0" w:space="0" w:color="auto"/>
          </w:rPr>
          <w:t>https://www.cbs.nl/nl-nl/nieuws/2018/10/vrouw-stabiele-factor-op-boerderij</w:t>
        </w:r>
      </w:hyperlink>
      <w:r w:rsidR="00E457BF" w:rsidRPr="006D0B6D">
        <w:rPr>
          <w:rFonts w:cs="Arial"/>
          <w:sz w:val="16"/>
          <w:szCs w:val="16"/>
        </w:rPr>
        <w:t xml:space="preserve"> </w:t>
      </w:r>
    </w:p>
    <w:p w14:paraId="732E3676" w14:textId="77777777" w:rsidR="00E457BF" w:rsidRDefault="00E457BF" w:rsidP="00E457BF">
      <w:pPr>
        <w:rPr>
          <w:rFonts w:cs="Arial"/>
          <w:szCs w:val="20"/>
        </w:rPr>
      </w:pPr>
    </w:p>
    <w:p w14:paraId="1CEB327E" w14:textId="6E9EDF52" w:rsidR="00E457BF" w:rsidRPr="00E457BF" w:rsidRDefault="00E457BF" w:rsidP="00E457BF">
      <w:pPr>
        <w:autoSpaceDE w:val="0"/>
        <w:autoSpaceDN w:val="0"/>
        <w:adjustRightInd w:val="0"/>
        <w:jc w:val="left"/>
        <w:rPr>
          <w:rFonts w:cs="Arial"/>
          <w:b/>
          <w:szCs w:val="20"/>
        </w:rPr>
      </w:pPr>
      <w:r w:rsidRPr="00E457BF">
        <w:rPr>
          <w:rFonts w:cs="Arial"/>
          <w:b/>
          <w:szCs w:val="20"/>
        </w:rPr>
        <w:t>Gender with regard to the demo ‘</w:t>
      </w:r>
      <w:proofErr w:type="spellStart"/>
      <w:r w:rsidRPr="00E457BF">
        <w:rPr>
          <w:rFonts w:cs="Arial"/>
          <w:b/>
          <w:szCs w:val="20"/>
        </w:rPr>
        <w:t>Undersowing</w:t>
      </w:r>
      <w:proofErr w:type="spellEnd"/>
      <w:r w:rsidRPr="00E457BF">
        <w:rPr>
          <w:rFonts w:cs="Arial"/>
          <w:b/>
          <w:szCs w:val="20"/>
        </w:rPr>
        <w:t xml:space="preserve"> maize with grass’</w:t>
      </w:r>
    </w:p>
    <w:p w14:paraId="55DA90D0" w14:textId="77777777" w:rsidR="00E457BF" w:rsidRDefault="00E457BF" w:rsidP="00E457BF">
      <w:pPr>
        <w:rPr>
          <w:rFonts w:cs="Arial"/>
          <w:szCs w:val="20"/>
        </w:rPr>
      </w:pPr>
    </w:p>
    <w:p w14:paraId="28D1CC2A" w14:textId="6041FFB0" w:rsidR="00E457BF" w:rsidRDefault="00E457BF" w:rsidP="00E457BF">
      <w:pPr>
        <w:rPr>
          <w:rFonts w:cs="Arial"/>
          <w:szCs w:val="20"/>
        </w:rPr>
      </w:pPr>
      <w:r>
        <w:rPr>
          <w:rFonts w:cs="Arial"/>
          <w:szCs w:val="20"/>
        </w:rPr>
        <w:t xml:space="preserve">There are no gender biases, neither in providing, nor in participating in this particular demonstration. </w:t>
      </w:r>
      <w:r w:rsidRPr="005F7853">
        <w:rPr>
          <w:rFonts w:cs="Arial"/>
          <w:szCs w:val="20"/>
        </w:rPr>
        <w:t>T</w:t>
      </w:r>
      <w:r>
        <w:rPr>
          <w:rFonts w:cs="Arial"/>
          <w:szCs w:val="20"/>
        </w:rPr>
        <w:t xml:space="preserve">he main organiser of the demo is a female researcher from WUR. She also had a specific role during the demo, that of moderator announcing the representatives of the machines. Due to the nature of the maize cultivation / dairy farm sector almost all of the visitors were male visitors (the majority of maize growers is man). There were just a few female visitors and they were part of </w:t>
      </w:r>
      <w:proofErr w:type="spellStart"/>
      <w:r>
        <w:rPr>
          <w:rFonts w:cs="Arial"/>
          <w:szCs w:val="20"/>
        </w:rPr>
        <w:t>Agrifirm</w:t>
      </w:r>
      <w:proofErr w:type="spellEnd"/>
      <w:r w:rsidR="00571A8D">
        <w:rPr>
          <w:rFonts w:cs="Arial"/>
          <w:szCs w:val="20"/>
        </w:rPr>
        <w:t xml:space="preserve"> and the research team from WUR</w:t>
      </w:r>
      <w:r w:rsidR="00695213">
        <w:rPr>
          <w:rFonts w:cs="Arial"/>
          <w:szCs w:val="20"/>
        </w:rPr>
        <w:t xml:space="preserve"> as far as the PLAID </w:t>
      </w:r>
      <w:proofErr w:type="spellStart"/>
      <w:r w:rsidR="00695213">
        <w:rPr>
          <w:rFonts w:cs="Arial"/>
          <w:szCs w:val="20"/>
        </w:rPr>
        <w:t>observants</w:t>
      </w:r>
      <w:proofErr w:type="spellEnd"/>
      <w:r w:rsidR="00695213">
        <w:rPr>
          <w:rFonts w:cs="Arial"/>
          <w:szCs w:val="20"/>
        </w:rPr>
        <w:t xml:space="preserve"> could see (from the company clothes)</w:t>
      </w:r>
      <w:r>
        <w:rPr>
          <w:rFonts w:cs="Arial"/>
          <w:szCs w:val="20"/>
        </w:rPr>
        <w:t xml:space="preserve">. </w:t>
      </w:r>
    </w:p>
    <w:p w14:paraId="44CE8CEE" w14:textId="0F9E9576" w:rsidR="000103E4" w:rsidRDefault="000103E4" w:rsidP="000E1E10"/>
    <w:p w14:paraId="1891B00A" w14:textId="77777777" w:rsidR="009A7003" w:rsidRPr="00634967" w:rsidRDefault="00F008E5" w:rsidP="008C54B4">
      <w:pPr>
        <w:pStyle w:val="Heading2"/>
      </w:pPr>
      <w:bookmarkStart w:id="33" w:name="_Toc511905195"/>
      <w:bookmarkStart w:id="34" w:name="_Toc530147419"/>
      <w:r>
        <w:t>O</w:t>
      </w:r>
      <w:r w:rsidR="009A7003" w:rsidRPr="00634967">
        <w:t>bjective(s)</w:t>
      </w:r>
      <w:bookmarkEnd w:id="29"/>
      <w:bookmarkEnd w:id="33"/>
      <w:bookmarkEnd w:id="34"/>
    </w:p>
    <w:p w14:paraId="31928A20" w14:textId="0D6063F2" w:rsidR="00A10FB3" w:rsidRDefault="00A10FB3" w:rsidP="00D02952">
      <w:pPr>
        <w:rPr>
          <w:szCs w:val="20"/>
        </w:rPr>
      </w:pPr>
      <w:r>
        <w:rPr>
          <w:szCs w:val="20"/>
        </w:rPr>
        <w:t>The main objective of the demo ‘</w:t>
      </w:r>
      <w:proofErr w:type="spellStart"/>
      <w:r>
        <w:rPr>
          <w:szCs w:val="20"/>
        </w:rPr>
        <w:t>Undersowing</w:t>
      </w:r>
      <w:proofErr w:type="spellEnd"/>
      <w:r>
        <w:rPr>
          <w:szCs w:val="20"/>
        </w:rPr>
        <w:t xml:space="preserve"> maize with grass’</w:t>
      </w:r>
      <w:r w:rsidR="005E50BC">
        <w:rPr>
          <w:szCs w:val="20"/>
        </w:rPr>
        <w:t>,</w:t>
      </w:r>
      <w:r>
        <w:rPr>
          <w:szCs w:val="20"/>
        </w:rPr>
        <w:t xml:space="preserve"> </w:t>
      </w:r>
      <w:r w:rsidR="00A35071">
        <w:rPr>
          <w:szCs w:val="20"/>
        </w:rPr>
        <w:t>according to the organising team</w:t>
      </w:r>
      <w:r w:rsidR="005E50BC">
        <w:rPr>
          <w:szCs w:val="20"/>
        </w:rPr>
        <w:t>,</w:t>
      </w:r>
      <w:r w:rsidR="00A35071">
        <w:rPr>
          <w:szCs w:val="20"/>
        </w:rPr>
        <w:t xml:space="preserve"> was to </w:t>
      </w:r>
      <w:r w:rsidR="00681333">
        <w:rPr>
          <w:szCs w:val="20"/>
        </w:rPr>
        <w:t xml:space="preserve">draw attention to </w:t>
      </w:r>
      <w:proofErr w:type="spellStart"/>
      <w:r w:rsidR="00681333">
        <w:rPr>
          <w:szCs w:val="20"/>
        </w:rPr>
        <w:t>undersowing</w:t>
      </w:r>
      <w:proofErr w:type="spellEnd"/>
      <w:r w:rsidR="00681333">
        <w:rPr>
          <w:szCs w:val="20"/>
        </w:rPr>
        <w:t xml:space="preserve">. </w:t>
      </w:r>
      <w:proofErr w:type="spellStart"/>
      <w:r w:rsidR="00A35071">
        <w:rPr>
          <w:szCs w:val="20"/>
        </w:rPr>
        <w:t>Undersowing</w:t>
      </w:r>
      <w:proofErr w:type="spellEnd"/>
      <w:r w:rsidR="00A35071">
        <w:rPr>
          <w:szCs w:val="20"/>
        </w:rPr>
        <w:t xml:space="preserve"> maize with grass is one of the options</w:t>
      </w:r>
      <w:r w:rsidR="00A35071" w:rsidRPr="0084118E">
        <w:rPr>
          <w:szCs w:val="20"/>
        </w:rPr>
        <w:t xml:space="preserve"> that farmers </w:t>
      </w:r>
      <w:r w:rsidR="00A35071">
        <w:rPr>
          <w:szCs w:val="20"/>
        </w:rPr>
        <w:t xml:space="preserve">have in order to </w:t>
      </w:r>
      <w:r w:rsidR="00A35071" w:rsidRPr="0084118E">
        <w:rPr>
          <w:szCs w:val="20"/>
        </w:rPr>
        <w:t>comply with the new laws</w:t>
      </w:r>
      <w:r w:rsidR="00A35071">
        <w:rPr>
          <w:szCs w:val="20"/>
        </w:rPr>
        <w:t xml:space="preserve"> </w:t>
      </w:r>
      <w:r w:rsidR="00A35071" w:rsidRPr="0084118E">
        <w:rPr>
          <w:szCs w:val="20"/>
        </w:rPr>
        <w:t>&amp;</w:t>
      </w:r>
      <w:r w:rsidR="00A35071">
        <w:rPr>
          <w:szCs w:val="20"/>
        </w:rPr>
        <w:t xml:space="preserve"> </w:t>
      </w:r>
      <w:r w:rsidR="00A35071" w:rsidRPr="0084118E">
        <w:rPr>
          <w:szCs w:val="20"/>
        </w:rPr>
        <w:t>regulations</w:t>
      </w:r>
      <w:r w:rsidR="00A35071">
        <w:rPr>
          <w:szCs w:val="20"/>
        </w:rPr>
        <w:t xml:space="preserve">. The </w:t>
      </w:r>
      <w:r w:rsidRPr="0084118E">
        <w:rPr>
          <w:szCs w:val="20"/>
        </w:rPr>
        <w:t>Dutch laws</w:t>
      </w:r>
      <w:r>
        <w:rPr>
          <w:szCs w:val="20"/>
        </w:rPr>
        <w:t xml:space="preserve"> </w:t>
      </w:r>
      <w:r w:rsidRPr="0084118E">
        <w:rPr>
          <w:szCs w:val="20"/>
        </w:rPr>
        <w:t>&amp;</w:t>
      </w:r>
      <w:r>
        <w:rPr>
          <w:szCs w:val="20"/>
        </w:rPr>
        <w:t xml:space="preserve"> </w:t>
      </w:r>
      <w:r w:rsidRPr="0084118E">
        <w:rPr>
          <w:szCs w:val="20"/>
        </w:rPr>
        <w:t>regulations impose</w:t>
      </w:r>
      <w:r w:rsidR="00A35071">
        <w:rPr>
          <w:szCs w:val="20"/>
        </w:rPr>
        <w:t>s</w:t>
      </w:r>
      <w:r w:rsidRPr="0084118E">
        <w:rPr>
          <w:szCs w:val="20"/>
        </w:rPr>
        <w:t xml:space="preserve"> restrictions on maize cultivation: by 2019 a catch crop has to be sown by 1 October at the latest. That can be done in several ways: before (via under-sowing) or after harvest (</w:t>
      </w:r>
      <w:r>
        <w:rPr>
          <w:szCs w:val="20"/>
        </w:rPr>
        <w:t>in combination with an</w:t>
      </w:r>
      <w:r w:rsidR="00D02952">
        <w:rPr>
          <w:szCs w:val="20"/>
        </w:rPr>
        <w:t xml:space="preserve"> early maize variety). </w:t>
      </w:r>
    </w:p>
    <w:p w14:paraId="2D6FB0A4" w14:textId="0FE58D0C" w:rsidR="00D02952" w:rsidRDefault="00D02952" w:rsidP="00D02952">
      <w:pPr>
        <w:rPr>
          <w:szCs w:val="20"/>
        </w:rPr>
      </w:pPr>
    </w:p>
    <w:p w14:paraId="0B3FA7DC" w14:textId="77777777" w:rsidR="005E50BC" w:rsidRDefault="00D02952" w:rsidP="00D02952">
      <w:pPr>
        <w:rPr>
          <w:szCs w:val="20"/>
        </w:rPr>
      </w:pPr>
      <w:r>
        <w:rPr>
          <w:szCs w:val="20"/>
        </w:rPr>
        <w:t xml:space="preserve">The demo was held within the framework and project plan of the Grounded Maize Cropping project. This implies that the organisers of the demo, </w:t>
      </w:r>
      <w:proofErr w:type="spellStart"/>
      <w:r>
        <w:rPr>
          <w:szCs w:val="20"/>
        </w:rPr>
        <w:t>Agrifirm</w:t>
      </w:r>
      <w:proofErr w:type="spellEnd"/>
      <w:r>
        <w:rPr>
          <w:szCs w:val="20"/>
        </w:rPr>
        <w:t xml:space="preserve"> and Wageningen University &amp; Research (WUR), have similar objectives. However, </w:t>
      </w:r>
      <w:proofErr w:type="spellStart"/>
      <w:r>
        <w:rPr>
          <w:szCs w:val="20"/>
        </w:rPr>
        <w:lastRenderedPageBreak/>
        <w:t>Agrifirm</w:t>
      </w:r>
      <w:proofErr w:type="spellEnd"/>
      <w:r>
        <w:rPr>
          <w:szCs w:val="20"/>
        </w:rPr>
        <w:t xml:space="preserve"> is a commercial organisation, and aims also at increasing their </w:t>
      </w:r>
      <w:r w:rsidR="00A35071">
        <w:rPr>
          <w:szCs w:val="20"/>
        </w:rPr>
        <w:t xml:space="preserve">client numbers and </w:t>
      </w:r>
      <w:r>
        <w:rPr>
          <w:szCs w:val="20"/>
        </w:rPr>
        <w:t xml:space="preserve">sales of (among others) grass seed (or other catch crop seeds). WUR does not have any commercial objectives in that sense. But it can be stated that a </w:t>
      </w:r>
      <w:r w:rsidR="00A35071">
        <w:rPr>
          <w:szCs w:val="20"/>
        </w:rPr>
        <w:t xml:space="preserve"> secondary </w:t>
      </w:r>
      <w:r>
        <w:rPr>
          <w:szCs w:val="20"/>
        </w:rPr>
        <w:t xml:space="preserve">objective of WUR is indeed commercially driven; </w:t>
      </w:r>
      <w:r w:rsidRPr="00D02952">
        <w:rPr>
          <w:szCs w:val="20"/>
        </w:rPr>
        <w:t>if the project has been carried out to the satisfaction of the f</w:t>
      </w:r>
      <w:r>
        <w:rPr>
          <w:szCs w:val="20"/>
        </w:rPr>
        <w:t>inancing parties</w:t>
      </w:r>
      <w:r w:rsidRPr="00D02952">
        <w:rPr>
          <w:szCs w:val="20"/>
        </w:rPr>
        <w:t>, the chance of follow-up financing</w:t>
      </w:r>
      <w:r w:rsidR="00A35071">
        <w:rPr>
          <w:szCs w:val="20"/>
        </w:rPr>
        <w:t xml:space="preserve"> is greater</w:t>
      </w:r>
      <w:r w:rsidRPr="00D02952">
        <w:rPr>
          <w:szCs w:val="20"/>
        </w:rPr>
        <w:t xml:space="preserve"> </w:t>
      </w:r>
      <w:r w:rsidR="00A35071">
        <w:rPr>
          <w:szCs w:val="20"/>
        </w:rPr>
        <w:t>(which means prolongation of the project Grounded Maize Cropping)</w:t>
      </w:r>
      <w:r>
        <w:rPr>
          <w:szCs w:val="20"/>
        </w:rPr>
        <w:t xml:space="preserve">. </w:t>
      </w:r>
    </w:p>
    <w:p w14:paraId="54CD4844" w14:textId="77777777" w:rsidR="005E50BC" w:rsidRDefault="005E50BC" w:rsidP="00D02952">
      <w:pPr>
        <w:rPr>
          <w:szCs w:val="20"/>
        </w:rPr>
      </w:pPr>
    </w:p>
    <w:p w14:paraId="1FB4E3C2" w14:textId="2E5A2F17" w:rsidR="00D02952" w:rsidRDefault="00A35071" w:rsidP="00D02952">
      <w:pPr>
        <w:rPr>
          <w:szCs w:val="20"/>
        </w:rPr>
      </w:pPr>
      <w:r>
        <w:rPr>
          <w:szCs w:val="20"/>
        </w:rPr>
        <w:t>The objective of the hos</w:t>
      </w:r>
      <w:r w:rsidR="005E50BC">
        <w:rPr>
          <w:szCs w:val="20"/>
        </w:rPr>
        <w:t>t farmer is not relevant, as the selection of the host farm was done for practical reasons and he did not play a role in the demonstration himself (see paragraph 3.3).</w:t>
      </w:r>
    </w:p>
    <w:p w14:paraId="08CD046F" w14:textId="77777777" w:rsidR="00D02952" w:rsidRDefault="00D02952" w:rsidP="00D02952">
      <w:pPr>
        <w:rPr>
          <w:szCs w:val="20"/>
        </w:rPr>
      </w:pPr>
    </w:p>
    <w:p w14:paraId="3D750896" w14:textId="62CA126E" w:rsidR="005E50BC" w:rsidRDefault="005E50BC" w:rsidP="005E50BC">
      <w:r w:rsidRPr="00F77995">
        <w:t xml:space="preserve">The demo can be placed in </w:t>
      </w:r>
      <w:r>
        <w:t>the following</w:t>
      </w:r>
      <w:r w:rsidRPr="00F77995">
        <w:t xml:space="preserve"> position</w:t>
      </w:r>
      <w:r>
        <w:t>s</w:t>
      </w:r>
      <w:r w:rsidRPr="00F77995">
        <w:t xml:space="preserve"> of the PLAID typology of demonstrations</w:t>
      </w:r>
      <w:r>
        <w:t xml:space="preserve"> (see figure 2 below)</w:t>
      </w:r>
      <w:r w:rsidRPr="00F77995">
        <w:t xml:space="preserve">; Institutionally led with Public-good orientation and Institutionally led with Commercial orientation. The suppliers of machines as well as the advisory service fit the commercial </w:t>
      </w:r>
      <w:r>
        <w:t>orientation. The research topic and main objective of the demonstration</w:t>
      </w:r>
      <w:r w:rsidRPr="00F77995">
        <w:t xml:space="preserve"> fit the public good orientation. </w:t>
      </w:r>
      <w:r>
        <w:t xml:space="preserve">The farmer does not play a role in this demonstration. </w:t>
      </w:r>
    </w:p>
    <w:p w14:paraId="003DECAB" w14:textId="7C4B26EC" w:rsidR="00681333" w:rsidRPr="00F77995" w:rsidRDefault="00681333" w:rsidP="005E50BC"/>
    <w:p w14:paraId="4A9C1CA5" w14:textId="6724480F" w:rsidR="004B3A6E" w:rsidRDefault="00681333" w:rsidP="009A7003">
      <w:r>
        <w:rPr>
          <w:noProof/>
          <w:lang w:val="nl-NL" w:eastAsia="nl-NL"/>
        </w:rPr>
        <mc:AlternateContent>
          <mc:Choice Requires="wps">
            <w:drawing>
              <wp:anchor distT="45720" distB="45720" distL="114300" distR="114300" simplePos="0" relativeHeight="251682816" behindDoc="0" locked="0" layoutInCell="1" allowOverlap="1" wp14:anchorId="3C61CA88" wp14:editId="72322463">
                <wp:simplePos x="0" y="0"/>
                <wp:positionH relativeFrom="margin">
                  <wp:posOffset>-197892</wp:posOffset>
                </wp:positionH>
                <wp:positionV relativeFrom="paragraph">
                  <wp:posOffset>308913</wp:posOffset>
                </wp:positionV>
                <wp:extent cx="1790700" cy="5334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33400"/>
                        </a:xfrm>
                        <a:prstGeom prst="rect">
                          <a:avLst/>
                        </a:prstGeom>
                        <a:solidFill>
                          <a:srgbClr val="FFFFFF"/>
                        </a:solidFill>
                        <a:ln w="9525">
                          <a:noFill/>
                          <a:miter lim="800000"/>
                          <a:headEnd/>
                          <a:tailEnd/>
                        </a:ln>
                      </wps:spPr>
                      <wps:txbx>
                        <w:txbxContent>
                          <w:p w14:paraId="4A61485B" w14:textId="426A0990" w:rsidR="00727996" w:rsidRDefault="00727996" w:rsidP="00BA6BC3">
                            <w:pPr>
                              <w:jc w:val="left"/>
                              <w:rPr>
                                <w:b/>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67491D">
                              <w:rPr>
                                <w:b/>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X</w:t>
                            </w:r>
                            <w:r>
                              <w:rPr>
                                <w:b/>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3E39351B" w14:textId="00BF6A65" w:rsidR="00727996" w:rsidRPr="00BA6BC3" w:rsidRDefault="00727996" w:rsidP="00BA6BC3">
                            <w:pPr>
                              <w:jc w:val="left"/>
                              <w:rPr>
                                <w:b/>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A6BC3">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farm machinery demonstration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1CA88" id="Text Box 2" o:spid="_x0000_s1027" type="#_x0000_t202" style="position:absolute;left:0;text-align:left;margin-left:-15.6pt;margin-top:24.3pt;width:141pt;height:4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" stroked="f">
                <v:textbox>
                  <w:txbxContent>
                    <w:p w14:paraId="4A61485B" w14:textId="426A0990" w:rsidR="00727996" w:rsidRDefault="00727996" w:rsidP="00BA6BC3">
                      <w:pPr>
                        <w:jc w:val="left"/>
                        <w:rPr>
                          <w:b/>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67491D">
                        <w:rPr>
                          <w:b/>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X</w:t>
                      </w:r>
                      <w:r>
                        <w:rPr>
                          <w:b/>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3E39351B" w14:textId="00BF6A65" w:rsidR="00727996" w:rsidRPr="00BA6BC3" w:rsidRDefault="00727996" w:rsidP="00BA6BC3">
                      <w:pPr>
                        <w:jc w:val="left"/>
                        <w:rPr>
                          <w:b/>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A6BC3">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farm machinery demonstration</w:t>
                      </w:r>
                    </w:p>
                  </w:txbxContent>
                </v:textbox>
                <w10:wrap anchorx="margin"/>
              </v:shape>
            </w:pict>
          </mc:Fallback>
        </mc:AlternateContent>
      </w:r>
      <w:r>
        <w:rPr>
          <w:noProof/>
          <w:lang w:val="nl-NL" w:eastAsia="nl-NL"/>
        </w:rPr>
        <mc:AlternateContent>
          <mc:Choice Requires="wps">
            <w:drawing>
              <wp:anchor distT="45720" distB="45720" distL="114300" distR="114300" simplePos="0" relativeHeight="251680768" behindDoc="0" locked="0" layoutInCell="1" allowOverlap="1" wp14:anchorId="3E1D5DC4" wp14:editId="786D71F3">
                <wp:simplePos x="0" y="0"/>
                <wp:positionH relativeFrom="column">
                  <wp:posOffset>-336332</wp:posOffset>
                </wp:positionH>
                <wp:positionV relativeFrom="paragraph">
                  <wp:posOffset>1234838</wp:posOffset>
                </wp:positionV>
                <wp:extent cx="1665027" cy="85298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027" cy="852985"/>
                        </a:xfrm>
                        <a:prstGeom prst="rect">
                          <a:avLst/>
                        </a:prstGeom>
                        <a:solidFill>
                          <a:srgbClr val="FFFFFF"/>
                        </a:solidFill>
                        <a:ln w="9525">
                          <a:noFill/>
                          <a:miter lim="800000"/>
                          <a:headEnd/>
                          <a:tailEnd/>
                        </a:ln>
                      </wps:spPr>
                      <wps:txbx>
                        <w:txbxContent>
                          <w:p w14:paraId="48695ED5" w14:textId="677BD2B7" w:rsidR="00727996" w:rsidRDefault="00727996" w:rsidP="00BA6BC3">
                            <w:pPr>
                              <w:jc w:val="left"/>
                              <w:rPr>
                                <w:color w:val="5B9BD5" w:themeColor="accen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67491D">
                              <w:rPr>
                                <w:b/>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X</w:t>
                            </w:r>
                            <w:r w:rsidRPr="00BA6BC3">
                              <w:rPr>
                                <w:color w:val="5B9BD5" w:themeColor="accen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ACC04B1" w14:textId="246B6E0B" w:rsidR="00727996" w:rsidRPr="00BA6BC3" w:rsidRDefault="00727996" w:rsidP="00BA6BC3">
                            <w:pPr>
                              <w:jc w:val="center"/>
                              <w:rPr>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A6BC3">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demonstration of sustainable maize cultivation options that are required because of new laws &amp; regulations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D5DC4" id="_x0000_s1028" type="#_x0000_t202" style="position:absolute;left:0;text-align:left;margin-left:-26.5pt;margin-top:97.25pt;width:131.1pt;height:67.1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" stroked="f">
                <v:textbox>
                  <w:txbxContent>
                    <w:p w14:paraId="48695ED5" w14:textId="677BD2B7" w:rsidR="00727996" w:rsidRDefault="00727996" w:rsidP="00BA6BC3">
                      <w:pPr>
                        <w:jc w:val="left"/>
                        <w:rPr>
                          <w:color w:val="5B9BD5" w:themeColor="accen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67491D">
                        <w:rPr>
                          <w:b/>
                          <w:color w:val="4472C4"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X</w:t>
                      </w:r>
                      <w:r w:rsidRPr="00BA6BC3">
                        <w:rPr>
                          <w:color w:val="5B9BD5" w:themeColor="accen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ACC04B1" w14:textId="246B6E0B" w:rsidR="00727996" w:rsidRPr="00BA6BC3" w:rsidRDefault="00727996" w:rsidP="00BA6BC3">
                      <w:pPr>
                        <w:jc w:val="center"/>
                        <w:rPr>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A6BC3">
                        <w:rPr>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demonstration of sustainable maize cultivation options that are required because of new laws &amp; regulations</w:t>
                      </w:r>
                    </w:p>
                  </w:txbxContent>
                </v:textbox>
              </v:shape>
            </w:pict>
          </mc:Fallback>
        </mc:AlternateContent>
      </w:r>
      <w:r>
        <w:rPr>
          <w:noProof/>
          <w:lang w:val="nl-NL" w:eastAsia="nl-NL"/>
        </w:rPr>
        <w:drawing>
          <wp:inline distT="0" distB="0" distL="0" distR="0" wp14:anchorId="16BFA475" wp14:editId="5114CEEE">
            <wp:extent cx="3923731" cy="2251687"/>
            <wp:effectExtent l="0" t="0" r="63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8069" t="6148" r="10781" b="11065"/>
                    <a:stretch/>
                  </pic:blipFill>
                  <pic:spPr bwMode="auto">
                    <a:xfrm>
                      <a:off x="0" y="0"/>
                      <a:ext cx="3937627" cy="2259661"/>
                    </a:xfrm>
                    <a:prstGeom prst="rect">
                      <a:avLst/>
                    </a:prstGeom>
                    <a:ln>
                      <a:noFill/>
                    </a:ln>
                    <a:extLst>
                      <a:ext uri="{53640926-AAD7-44D8-BBD7-CCE9431645EC}">
                        <a14:shadowObscured xmlns:a14="http://schemas.microsoft.com/office/drawing/2010/main"/>
                      </a:ext>
                    </a:extLst>
                  </pic:spPr>
                </pic:pic>
              </a:graphicData>
            </a:graphic>
          </wp:inline>
        </w:drawing>
      </w:r>
    </w:p>
    <w:p w14:paraId="0401909C" w14:textId="65E9716A" w:rsidR="005E50BC" w:rsidRPr="00470A30" w:rsidRDefault="005E50BC" w:rsidP="005E50BC">
      <w:pPr>
        <w:pStyle w:val="Caption"/>
        <w:rPr>
          <w:rFonts w:ascii="Verdana" w:hAnsi="Verdana"/>
          <w:color w:val="auto"/>
          <w:sz w:val="16"/>
          <w:szCs w:val="16"/>
          <w:lang w:val="en-US"/>
        </w:rPr>
      </w:pPr>
      <w:bookmarkStart w:id="35" w:name="_Toc508195341"/>
      <w:r w:rsidRPr="00470A30">
        <w:rPr>
          <w:rFonts w:ascii="Verdana" w:hAnsi="Verdana"/>
          <w:color w:val="auto"/>
          <w:sz w:val="16"/>
          <w:szCs w:val="16"/>
          <w:lang w:val="en-US"/>
        </w:rPr>
        <w:t xml:space="preserve">Figure </w:t>
      </w:r>
      <w:r>
        <w:rPr>
          <w:rFonts w:ascii="Verdana" w:hAnsi="Verdana"/>
          <w:color w:val="auto"/>
          <w:sz w:val="16"/>
          <w:szCs w:val="16"/>
          <w:lang w:val="en-US"/>
        </w:rPr>
        <w:t>2</w:t>
      </w:r>
      <w:r w:rsidRPr="00470A30">
        <w:rPr>
          <w:rFonts w:ascii="Verdana" w:hAnsi="Verdana"/>
          <w:color w:val="auto"/>
          <w:sz w:val="16"/>
          <w:szCs w:val="16"/>
          <w:lang w:val="en-US"/>
        </w:rPr>
        <w:t xml:space="preserve">: </w:t>
      </w:r>
      <w:r>
        <w:rPr>
          <w:rFonts w:ascii="Verdana" w:hAnsi="Verdana"/>
          <w:color w:val="auto"/>
          <w:sz w:val="16"/>
          <w:szCs w:val="16"/>
          <w:lang w:val="en-US"/>
        </w:rPr>
        <w:t>PLAID</w:t>
      </w:r>
      <w:r w:rsidRPr="00470A30">
        <w:rPr>
          <w:rFonts w:ascii="Verdana" w:hAnsi="Verdana"/>
          <w:color w:val="auto"/>
          <w:sz w:val="16"/>
          <w:szCs w:val="16"/>
          <w:lang w:val="en-US"/>
        </w:rPr>
        <w:t xml:space="preserve"> diagram </w:t>
      </w:r>
      <w:r>
        <w:rPr>
          <w:rFonts w:ascii="Verdana" w:hAnsi="Verdana"/>
          <w:color w:val="auto"/>
          <w:sz w:val="16"/>
          <w:szCs w:val="16"/>
          <w:lang w:val="en-US"/>
        </w:rPr>
        <w:t>of</w:t>
      </w:r>
      <w:r w:rsidRPr="005E50BC">
        <w:rPr>
          <w:rFonts w:ascii="Verdana" w:hAnsi="Verdana"/>
          <w:color w:val="auto"/>
          <w:sz w:val="16"/>
          <w:szCs w:val="16"/>
          <w:lang w:val="en-US"/>
        </w:rPr>
        <w:t xml:space="preserve"> typology of demonstrations</w:t>
      </w:r>
    </w:p>
    <w:p w14:paraId="3DEC819C" w14:textId="1CE6E119" w:rsidR="009A7003" w:rsidRPr="00634967" w:rsidRDefault="009A7003" w:rsidP="008C54B4">
      <w:pPr>
        <w:pStyle w:val="Heading2"/>
      </w:pPr>
      <w:bookmarkStart w:id="36" w:name="_Toc511905196"/>
      <w:bookmarkStart w:id="37" w:name="_Toc530147420"/>
      <w:r>
        <w:t>Topic</w:t>
      </w:r>
      <w:bookmarkEnd w:id="35"/>
      <w:bookmarkEnd w:id="36"/>
      <w:bookmarkEnd w:id="37"/>
    </w:p>
    <w:p w14:paraId="3E23FDE2" w14:textId="4AE96FCB" w:rsidR="004B7085" w:rsidRDefault="00B31CF1" w:rsidP="009A7003">
      <w:r>
        <w:t>The topic</w:t>
      </w:r>
      <w:r w:rsidR="004B7085">
        <w:t xml:space="preserve"> of the demonstration was </w:t>
      </w:r>
      <w:proofErr w:type="spellStart"/>
      <w:r w:rsidR="004B7085">
        <w:t>undersowing</w:t>
      </w:r>
      <w:proofErr w:type="spellEnd"/>
      <w:r w:rsidR="004B7085">
        <w:t xml:space="preserve"> maize with grass. </w:t>
      </w:r>
      <w:proofErr w:type="spellStart"/>
      <w:r w:rsidR="004B7085">
        <w:t>Under</w:t>
      </w:r>
      <w:r>
        <w:t>sowing</w:t>
      </w:r>
      <w:proofErr w:type="spellEnd"/>
      <w:r>
        <w:t xml:space="preserve"> is one of the cultivation techniques with which </w:t>
      </w:r>
      <w:proofErr w:type="spellStart"/>
      <w:r>
        <w:t>Agrifirm</w:t>
      </w:r>
      <w:proofErr w:type="spellEnd"/>
      <w:r>
        <w:t xml:space="preserve"> and WUR have gathered experience during the course of the project Grounded Maize Cropping. It is one of the options for farmers in order to comply with the upcoming new legislation (1 January 2019) in t</w:t>
      </w:r>
      <w:r w:rsidR="004B7085">
        <w:t xml:space="preserve">he Dutch Fertilizing Act. </w:t>
      </w:r>
      <w:proofErr w:type="spellStart"/>
      <w:r w:rsidR="004B7085">
        <w:t>Under</w:t>
      </w:r>
      <w:r>
        <w:t>sowing</w:t>
      </w:r>
      <w:proofErr w:type="spellEnd"/>
      <w:r>
        <w:t xml:space="preserve"> can be done in various ways (with different catch crop varieties) and with different machines. The organisers of the demo choose to make this demo specifically a machine demonstration</w:t>
      </w:r>
      <w:r w:rsidR="00D44EB3">
        <w:t xml:space="preserve"> event (to attract the most visitors as possible)</w:t>
      </w:r>
      <w:r>
        <w:t>, combined with a</w:t>
      </w:r>
      <w:r w:rsidR="00D44EB3">
        <w:t xml:space="preserve"> </w:t>
      </w:r>
      <w:r w:rsidR="004B7085">
        <w:t>presentation</w:t>
      </w:r>
      <w:r>
        <w:t xml:space="preserve"> </w:t>
      </w:r>
      <w:r w:rsidR="00D44EB3">
        <w:t xml:space="preserve">about the advantages and disadvantages of </w:t>
      </w:r>
      <w:proofErr w:type="spellStart"/>
      <w:r w:rsidR="00D44EB3">
        <w:t>undersowing</w:t>
      </w:r>
      <w:proofErr w:type="spellEnd"/>
      <w:r w:rsidR="00D44EB3">
        <w:t xml:space="preserve"> </w:t>
      </w:r>
      <w:r>
        <w:t xml:space="preserve">by </w:t>
      </w:r>
      <w:r w:rsidR="009B532E">
        <w:t>a specialist</w:t>
      </w:r>
      <w:r w:rsidR="004B7085">
        <w:t xml:space="preserve"> </w:t>
      </w:r>
      <w:r w:rsidR="00D44EB3">
        <w:t xml:space="preserve">of </w:t>
      </w:r>
      <w:proofErr w:type="spellStart"/>
      <w:r w:rsidR="00D44EB3">
        <w:t>Agrifirm</w:t>
      </w:r>
      <w:proofErr w:type="spellEnd"/>
      <w:r>
        <w:t xml:space="preserve">. </w:t>
      </w:r>
    </w:p>
    <w:p w14:paraId="2185CD19" w14:textId="056B2E28" w:rsidR="007F1E8A" w:rsidRDefault="007F1E8A" w:rsidP="009A7003"/>
    <w:p w14:paraId="7BD65D24" w14:textId="1E241C8F" w:rsidR="007F1E8A" w:rsidRDefault="00021398" w:rsidP="009A7003">
      <w:r>
        <w:t>According to the demo organisers t</w:t>
      </w:r>
      <w:r w:rsidR="007F1E8A">
        <w:t>he owners / drivers of the machine</w:t>
      </w:r>
      <w:r w:rsidR="00D44EB3">
        <w:t>s</w:t>
      </w:r>
      <w:r w:rsidR="007F1E8A">
        <w:t xml:space="preserve"> received the following instructions</w:t>
      </w:r>
      <w:r w:rsidR="000A0F41">
        <w:t xml:space="preserve"> up forehand</w:t>
      </w:r>
      <w:r w:rsidR="007F1E8A">
        <w:t>:</w:t>
      </w:r>
    </w:p>
    <w:p w14:paraId="61F3AF30" w14:textId="77777777" w:rsidR="007F1E8A" w:rsidRDefault="007F1E8A" w:rsidP="009A7003"/>
    <w:p w14:paraId="3A84FD94" w14:textId="4B6F2EBD" w:rsidR="006649D2" w:rsidRPr="006D0B6D" w:rsidRDefault="006649D2" w:rsidP="007F1E8A">
      <w:pPr>
        <w:pStyle w:val="Bullet-1"/>
        <w:numPr>
          <w:ilvl w:val="0"/>
          <w:numId w:val="0"/>
        </w:numPr>
        <w:rPr>
          <w:i/>
        </w:rPr>
      </w:pPr>
      <w:r w:rsidRPr="006D0B6D">
        <w:rPr>
          <w:i/>
        </w:rPr>
        <w:t>Transfer information by owner / driver of the combination</w:t>
      </w:r>
      <w:r w:rsidR="007F1E8A" w:rsidRPr="006D0B6D">
        <w:rPr>
          <w:i/>
        </w:rPr>
        <w:t>:</w:t>
      </w:r>
    </w:p>
    <w:p w14:paraId="1B00DE40" w14:textId="682A363B" w:rsidR="006649D2" w:rsidRPr="006D0B6D" w:rsidRDefault="006649D2" w:rsidP="006649D2">
      <w:pPr>
        <w:pStyle w:val="Bullet-1"/>
        <w:rPr>
          <w:i/>
        </w:rPr>
      </w:pPr>
      <w:r w:rsidRPr="006D0B6D">
        <w:rPr>
          <w:i/>
        </w:rPr>
        <w:t>Technical info about the machine</w:t>
      </w:r>
      <w:r w:rsidR="00D125F4" w:rsidRPr="006D0B6D">
        <w:rPr>
          <w:i/>
        </w:rPr>
        <w:t>:</w:t>
      </w:r>
    </w:p>
    <w:p w14:paraId="0B5AFBAB" w14:textId="65F4CE40" w:rsidR="006649D2" w:rsidRPr="006D0B6D" w:rsidRDefault="006649D2" w:rsidP="001B5BA7">
      <w:pPr>
        <w:pStyle w:val="Bullet-1"/>
        <w:numPr>
          <w:ilvl w:val="0"/>
          <w:numId w:val="15"/>
        </w:numPr>
        <w:rPr>
          <w:i/>
        </w:rPr>
      </w:pPr>
      <w:r w:rsidRPr="006D0B6D">
        <w:rPr>
          <w:i/>
        </w:rPr>
        <w:t>What is the principle</w:t>
      </w:r>
      <w:r w:rsidR="00D125F4" w:rsidRPr="006D0B6D">
        <w:rPr>
          <w:i/>
        </w:rPr>
        <w:t>?</w:t>
      </w:r>
    </w:p>
    <w:p w14:paraId="3C758E5C" w14:textId="7467E0B3" w:rsidR="006649D2" w:rsidRPr="006D0B6D" w:rsidRDefault="006649D2" w:rsidP="001B5BA7">
      <w:pPr>
        <w:pStyle w:val="Bullet-1"/>
        <w:numPr>
          <w:ilvl w:val="0"/>
          <w:numId w:val="15"/>
        </w:numPr>
        <w:rPr>
          <w:i/>
        </w:rPr>
      </w:pPr>
      <w:r w:rsidRPr="006D0B6D">
        <w:rPr>
          <w:i/>
        </w:rPr>
        <w:t xml:space="preserve">What are the </w:t>
      </w:r>
      <w:r w:rsidR="00D125F4" w:rsidRPr="006D0B6D">
        <w:rPr>
          <w:i/>
        </w:rPr>
        <w:t>characteristics</w:t>
      </w:r>
      <w:r w:rsidRPr="006D0B6D">
        <w:rPr>
          <w:i/>
        </w:rPr>
        <w:t>?</w:t>
      </w:r>
    </w:p>
    <w:p w14:paraId="04E344F4" w14:textId="48C37A20" w:rsidR="006649D2" w:rsidRPr="006D0B6D" w:rsidRDefault="00D125F4" w:rsidP="001B5BA7">
      <w:pPr>
        <w:pStyle w:val="Bullet-1"/>
        <w:numPr>
          <w:ilvl w:val="0"/>
          <w:numId w:val="15"/>
        </w:numPr>
        <w:rPr>
          <w:i/>
        </w:rPr>
      </w:pPr>
      <w:r w:rsidRPr="006D0B6D">
        <w:rPr>
          <w:i/>
        </w:rPr>
        <w:lastRenderedPageBreak/>
        <w:t>Is some tillage done?</w:t>
      </w:r>
    </w:p>
    <w:p w14:paraId="1DD8FCD7" w14:textId="709C2F6B" w:rsidR="006649D2" w:rsidRPr="006D0B6D" w:rsidRDefault="006649D2" w:rsidP="006649D2">
      <w:pPr>
        <w:pStyle w:val="Bullet-1"/>
        <w:rPr>
          <w:i/>
        </w:rPr>
      </w:pPr>
      <w:r w:rsidRPr="006D0B6D">
        <w:rPr>
          <w:i/>
        </w:rPr>
        <w:t xml:space="preserve">Why </w:t>
      </w:r>
      <w:r w:rsidR="00D125F4" w:rsidRPr="006D0B6D">
        <w:rPr>
          <w:i/>
        </w:rPr>
        <w:t xml:space="preserve">is this </w:t>
      </w:r>
      <w:r w:rsidRPr="006D0B6D">
        <w:rPr>
          <w:i/>
        </w:rPr>
        <w:t>machine purchased / developed</w:t>
      </w:r>
      <w:r w:rsidR="00D125F4" w:rsidRPr="006D0B6D">
        <w:rPr>
          <w:i/>
        </w:rPr>
        <w:t>?</w:t>
      </w:r>
    </w:p>
    <w:p w14:paraId="2868806D" w14:textId="0C5661B9" w:rsidR="006649D2" w:rsidRPr="006D0B6D" w:rsidRDefault="006649D2" w:rsidP="006649D2">
      <w:pPr>
        <w:pStyle w:val="Bullet-1"/>
        <w:rPr>
          <w:i/>
        </w:rPr>
      </w:pPr>
      <w:r w:rsidRPr="006D0B6D">
        <w:rPr>
          <w:i/>
        </w:rPr>
        <w:t>How old is the machine</w:t>
      </w:r>
      <w:r w:rsidR="00D125F4" w:rsidRPr="006D0B6D">
        <w:rPr>
          <w:i/>
        </w:rPr>
        <w:t>?</w:t>
      </w:r>
    </w:p>
    <w:p w14:paraId="25C340F6" w14:textId="499B537B" w:rsidR="006649D2" w:rsidRPr="006D0B6D" w:rsidRDefault="00D125F4" w:rsidP="00D125F4">
      <w:pPr>
        <w:pStyle w:val="Bullet-1"/>
        <w:rPr>
          <w:i/>
        </w:rPr>
      </w:pPr>
      <w:r w:rsidRPr="006D0B6D">
        <w:rPr>
          <w:i/>
        </w:rPr>
        <w:t xml:space="preserve">Can the machine be operated by a contracting firm or by the farmer him/herself? </w:t>
      </w:r>
    </w:p>
    <w:p w14:paraId="4E9FF170" w14:textId="535C5802" w:rsidR="006649D2" w:rsidRPr="006D0B6D" w:rsidRDefault="006649D2" w:rsidP="006649D2">
      <w:pPr>
        <w:pStyle w:val="Bullet-1"/>
        <w:rPr>
          <w:i/>
        </w:rPr>
      </w:pPr>
      <w:r w:rsidRPr="006D0B6D">
        <w:rPr>
          <w:i/>
        </w:rPr>
        <w:t>A</w:t>
      </w:r>
      <w:r w:rsidR="00D125F4" w:rsidRPr="006D0B6D">
        <w:rPr>
          <w:i/>
        </w:rPr>
        <w:t>mount of seed per hectare</w:t>
      </w:r>
      <w:r w:rsidRPr="006D0B6D">
        <w:rPr>
          <w:i/>
        </w:rPr>
        <w:t>? What are the possibilities</w:t>
      </w:r>
      <w:r w:rsidR="00D125F4" w:rsidRPr="006D0B6D">
        <w:rPr>
          <w:i/>
        </w:rPr>
        <w:t>?</w:t>
      </w:r>
    </w:p>
    <w:p w14:paraId="68FE27E2" w14:textId="434D9607" w:rsidR="006649D2" w:rsidRPr="006D0B6D" w:rsidRDefault="006649D2" w:rsidP="00D125F4">
      <w:pPr>
        <w:pStyle w:val="Bullet-1"/>
        <w:rPr>
          <w:i/>
        </w:rPr>
      </w:pPr>
      <w:r w:rsidRPr="006D0B6D">
        <w:rPr>
          <w:i/>
        </w:rPr>
        <w:t>Travel speed?</w:t>
      </w:r>
    </w:p>
    <w:p w14:paraId="794CECE7" w14:textId="2CFEB80D" w:rsidR="006649D2" w:rsidRPr="006D0B6D" w:rsidRDefault="006649D2" w:rsidP="00D125F4">
      <w:pPr>
        <w:pStyle w:val="Bullet-1"/>
        <w:rPr>
          <w:i/>
        </w:rPr>
      </w:pPr>
      <w:r w:rsidRPr="006D0B6D">
        <w:rPr>
          <w:i/>
        </w:rPr>
        <w:t>Hectares per hour?</w:t>
      </w:r>
    </w:p>
    <w:p w14:paraId="17295806" w14:textId="64985BB1" w:rsidR="006649D2" w:rsidRPr="006D0B6D" w:rsidRDefault="006649D2" w:rsidP="00D125F4">
      <w:pPr>
        <w:pStyle w:val="Bullet-1"/>
        <w:rPr>
          <w:i/>
        </w:rPr>
      </w:pPr>
      <w:r w:rsidRPr="006D0B6D">
        <w:rPr>
          <w:i/>
        </w:rPr>
        <w:t>Seed depth?</w:t>
      </w:r>
    </w:p>
    <w:p w14:paraId="2822ACA2" w14:textId="2911CE9C" w:rsidR="006649D2" w:rsidRPr="006D0B6D" w:rsidRDefault="006649D2" w:rsidP="00D125F4">
      <w:pPr>
        <w:pStyle w:val="Bullet-1"/>
        <w:rPr>
          <w:i/>
        </w:rPr>
      </w:pPr>
      <w:r w:rsidRPr="006D0B6D">
        <w:rPr>
          <w:i/>
        </w:rPr>
        <w:t>Cost of the machine?</w:t>
      </w:r>
    </w:p>
    <w:p w14:paraId="55457D25" w14:textId="499BA230" w:rsidR="006649D2" w:rsidRPr="006D0B6D" w:rsidRDefault="006649D2" w:rsidP="00D125F4">
      <w:pPr>
        <w:pStyle w:val="Bullet-1"/>
        <w:rPr>
          <w:i/>
        </w:rPr>
      </w:pPr>
      <w:r w:rsidRPr="006D0B6D">
        <w:rPr>
          <w:i/>
        </w:rPr>
        <w:t>Width + weight?</w:t>
      </w:r>
    </w:p>
    <w:p w14:paraId="65DEDA6B" w14:textId="68590625" w:rsidR="006649D2" w:rsidRPr="006D0B6D" w:rsidRDefault="00D125F4" w:rsidP="006649D2">
      <w:pPr>
        <w:pStyle w:val="Bullet-1"/>
        <w:rPr>
          <w:i/>
        </w:rPr>
      </w:pPr>
      <w:r w:rsidRPr="006D0B6D">
        <w:rPr>
          <w:i/>
        </w:rPr>
        <w:t>At w</w:t>
      </w:r>
      <w:r w:rsidR="006649D2" w:rsidRPr="006D0B6D">
        <w:rPr>
          <w:i/>
        </w:rPr>
        <w:t xml:space="preserve">hat kind of plant length </w:t>
      </w:r>
      <w:r w:rsidRPr="006D0B6D">
        <w:rPr>
          <w:i/>
        </w:rPr>
        <w:t>the</w:t>
      </w:r>
      <w:r w:rsidR="006649D2" w:rsidRPr="006D0B6D">
        <w:rPr>
          <w:i/>
        </w:rPr>
        <w:t xml:space="preserve"> sowing</w:t>
      </w:r>
      <w:r w:rsidRPr="006D0B6D">
        <w:rPr>
          <w:i/>
        </w:rPr>
        <w:t xml:space="preserve"> is still</w:t>
      </w:r>
      <w:r w:rsidR="006649D2" w:rsidRPr="006D0B6D">
        <w:rPr>
          <w:i/>
        </w:rPr>
        <w:t xml:space="preserve"> possible? What experiences does user have</w:t>
      </w:r>
      <w:r w:rsidRPr="006D0B6D">
        <w:rPr>
          <w:i/>
        </w:rPr>
        <w:t>?</w:t>
      </w:r>
    </w:p>
    <w:p w14:paraId="316E1CE1" w14:textId="226A73DD" w:rsidR="006649D2" w:rsidRPr="006D0B6D" w:rsidRDefault="00D125F4" w:rsidP="006649D2">
      <w:pPr>
        <w:pStyle w:val="Bullet-1"/>
        <w:rPr>
          <w:i/>
        </w:rPr>
      </w:pPr>
      <w:r w:rsidRPr="006D0B6D">
        <w:rPr>
          <w:i/>
        </w:rPr>
        <w:t>Is there any expected d</w:t>
      </w:r>
      <w:r w:rsidR="006649D2" w:rsidRPr="006D0B6D">
        <w:rPr>
          <w:i/>
        </w:rPr>
        <w:t xml:space="preserve">amage to </w:t>
      </w:r>
      <w:r w:rsidRPr="006D0B6D">
        <w:rPr>
          <w:i/>
        </w:rPr>
        <w:t xml:space="preserve">the maize </w:t>
      </w:r>
      <w:r w:rsidR="006649D2" w:rsidRPr="006D0B6D">
        <w:rPr>
          <w:i/>
        </w:rPr>
        <w:t>crop</w:t>
      </w:r>
      <w:r w:rsidRPr="006D0B6D">
        <w:rPr>
          <w:i/>
        </w:rPr>
        <w:t>?</w:t>
      </w:r>
    </w:p>
    <w:p w14:paraId="6856ADB1" w14:textId="704DA1BF" w:rsidR="006649D2" w:rsidRPr="006D0B6D" w:rsidRDefault="00D125F4" w:rsidP="006649D2">
      <w:pPr>
        <w:pStyle w:val="Bullet-1"/>
        <w:rPr>
          <w:i/>
        </w:rPr>
      </w:pPr>
      <w:r w:rsidRPr="006D0B6D">
        <w:rPr>
          <w:i/>
        </w:rPr>
        <w:t>What are the e</w:t>
      </w:r>
      <w:r w:rsidR="006649D2" w:rsidRPr="006D0B6D">
        <w:rPr>
          <w:i/>
        </w:rPr>
        <w:t xml:space="preserve">xperiences </w:t>
      </w:r>
      <w:r w:rsidRPr="006D0B6D">
        <w:rPr>
          <w:i/>
        </w:rPr>
        <w:t>with regard to the use of crop protection chemicals considering the</w:t>
      </w:r>
      <w:r w:rsidR="006649D2" w:rsidRPr="006D0B6D">
        <w:rPr>
          <w:i/>
        </w:rPr>
        <w:t xml:space="preserve"> germination of </w:t>
      </w:r>
      <w:r w:rsidRPr="006D0B6D">
        <w:rPr>
          <w:i/>
        </w:rPr>
        <w:t xml:space="preserve">the </w:t>
      </w:r>
      <w:r w:rsidR="006649D2" w:rsidRPr="006D0B6D">
        <w:rPr>
          <w:i/>
        </w:rPr>
        <w:t>grass</w:t>
      </w:r>
      <w:r w:rsidRPr="006D0B6D">
        <w:rPr>
          <w:i/>
        </w:rPr>
        <w:t xml:space="preserve"> seed</w:t>
      </w:r>
      <w:r w:rsidR="006649D2" w:rsidRPr="006D0B6D">
        <w:rPr>
          <w:i/>
        </w:rPr>
        <w:t>?</w:t>
      </w:r>
    </w:p>
    <w:p w14:paraId="605243DA" w14:textId="0C53DBA9" w:rsidR="006649D2" w:rsidRPr="006D0B6D" w:rsidRDefault="00D125F4" w:rsidP="006649D2">
      <w:pPr>
        <w:pStyle w:val="Bullet-1"/>
        <w:rPr>
          <w:i/>
        </w:rPr>
      </w:pPr>
      <w:r w:rsidRPr="006D0B6D">
        <w:rPr>
          <w:i/>
        </w:rPr>
        <w:t>What are the e</w:t>
      </w:r>
      <w:r w:rsidR="006649D2" w:rsidRPr="006D0B6D">
        <w:rPr>
          <w:i/>
        </w:rPr>
        <w:t>xperience</w:t>
      </w:r>
      <w:r w:rsidRPr="006D0B6D">
        <w:rPr>
          <w:i/>
        </w:rPr>
        <w:t>s</w:t>
      </w:r>
      <w:r w:rsidR="006649D2" w:rsidRPr="006D0B6D">
        <w:rPr>
          <w:i/>
        </w:rPr>
        <w:t xml:space="preserve"> / results </w:t>
      </w:r>
      <w:r w:rsidRPr="006D0B6D">
        <w:rPr>
          <w:i/>
        </w:rPr>
        <w:t>of</w:t>
      </w:r>
      <w:r w:rsidR="006649D2" w:rsidRPr="006D0B6D">
        <w:rPr>
          <w:i/>
        </w:rPr>
        <w:t xml:space="preserve"> the machine in general?</w:t>
      </w:r>
    </w:p>
    <w:p w14:paraId="4F01F941" w14:textId="78F67C43" w:rsidR="006649D2" w:rsidRPr="006D0B6D" w:rsidRDefault="006649D2" w:rsidP="00D125F4">
      <w:pPr>
        <w:pStyle w:val="Bullet-1"/>
        <w:numPr>
          <w:ilvl w:val="1"/>
          <w:numId w:val="1"/>
        </w:numPr>
        <w:rPr>
          <w:i/>
        </w:rPr>
      </w:pPr>
      <w:r w:rsidRPr="006D0B6D">
        <w:rPr>
          <w:i/>
        </w:rPr>
        <w:t>Positive points</w:t>
      </w:r>
    </w:p>
    <w:p w14:paraId="53638FBA" w14:textId="77777777" w:rsidR="00D125F4" w:rsidRPr="006D0B6D" w:rsidRDefault="006649D2" w:rsidP="00D125F4">
      <w:pPr>
        <w:pStyle w:val="Bullet-1"/>
        <w:numPr>
          <w:ilvl w:val="1"/>
          <w:numId w:val="1"/>
        </w:numPr>
        <w:rPr>
          <w:i/>
        </w:rPr>
      </w:pPr>
      <w:r w:rsidRPr="006D0B6D">
        <w:rPr>
          <w:i/>
        </w:rPr>
        <w:t>Less strong</w:t>
      </w:r>
    </w:p>
    <w:p w14:paraId="0A4FD862" w14:textId="28CCC9B9" w:rsidR="006649D2" w:rsidRPr="006D0B6D" w:rsidRDefault="006649D2" w:rsidP="00D125F4">
      <w:pPr>
        <w:pStyle w:val="Bullet-1"/>
        <w:rPr>
          <w:i/>
        </w:rPr>
      </w:pPr>
      <w:r w:rsidRPr="006D0B6D">
        <w:rPr>
          <w:i/>
        </w:rPr>
        <w:t>Experiences of grass sowing, positive and attention points</w:t>
      </w:r>
    </w:p>
    <w:p w14:paraId="4AD36FA8" w14:textId="77777777" w:rsidR="006649D2" w:rsidRDefault="006649D2" w:rsidP="006649D2">
      <w:pPr>
        <w:pStyle w:val="Bullet-1"/>
        <w:numPr>
          <w:ilvl w:val="0"/>
          <w:numId w:val="0"/>
        </w:numPr>
      </w:pPr>
    </w:p>
    <w:p w14:paraId="4D235640" w14:textId="0D432476" w:rsidR="00632FC5" w:rsidRPr="00632FC5" w:rsidRDefault="00632FC5" w:rsidP="00632FC5">
      <w:pPr>
        <w:rPr>
          <w:szCs w:val="20"/>
        </w:rPr>
      </w:pPr>
      <w:r>
        <w:rPr>
          <w:szCs w:val="20"/>
        </w:rPr>
        <w:t>The machines that were presented:</w:t>
      </w:r>
    </w:p>
    <w:p w14:paraId="5FB0A5CC" w14:textId="378D34DA" w:rsidR="00632FC5" w:rsidRPr="00632FC5" w:rsidRDefault="00632FC5" w:rsidP="001B5BA7">
      <w:pPr>
        <w:pStyle w:val="ListParagraph"/>
        <w:numPr>
          <w:ilvl w:val="0"/>
          <w:numId w:val="23"/>
        </w:numPr>
        <w:rPr>
          <w:szCs w:val="20"/>
        </w:rPr>
      </w:pPr>
      <w:proofErr w:type="spellStart"/>
      <w:r>
        <w:rPr>
          <w:szCs w:val="20"/>
        </w:rPr>
        <w:t>Zeijerveld</w:t>
      </w:r>
      <w:proofErr w:type="spellEnd"/>
      <w:r>
        <w:rPr>
          <w:szCs w:val="20"/>
        </w:rPr>
        <w:t>: hoeing machine, adapted with</w:t>
      </w:r>
      <w:r w:rsidR="00A3671F">
        <w:rPr>
          <w:szCs w:val="20"/>
        </w:rPr>
        <w:t xml:space="preserve"> sowing unit</w:t>
      </w:r>
    </w:p>
    <w:p w14:paraId="16D56711" w14:textId="089F11F4" w:rsidR="00632FC5" w:rsidRPr="00632FC5" w:rsidRDefault="00A3671F" w:rsidP="001B5BA7">
      <w:pPr>
        <w:pStyle w:val="ListParagraph"/>
        <w:numPr>
          <w:ilvl w:val="0"/>
          <w:numId w:val="23"/>
        </w:numPr>
        <w:rPr>
          <w:szCs w:val="20"/>
        </w:rPr>
      </w:pPr>
      <w:r>
        <w:rPr>
          <w:szCs w:val="20"/>
        </w:rPr>
        <w:t>WUR</w:t>
      </w:r>
      <w:r w:rsidR="00632FC5" w:rsidRPr="00632FC5">
        <w:rPr>
          <w:szCs w:val="20"/>
        </w:rPr>
        <w:t xml:space="preserve">: adapted grain </w:t>
      </w:r>
      <w:proofErr w:type="spellStart"/>
      <w:r w:rsidR="00632FC5" w:rsidRPr="00632FC5">
        <w:rPr>
          <w:szCs w:val="20"/>
        </w:rPr>
        <w:t>seeder</w:t>
      </w:r>
      <w:proofErr w:type="spellEnd"/>
    </w:p>
    <w:p w14:paraId="13DFB67E" w14:textId="67E37597" w:rsidR="00632FC5" w:rsidRPr="00632FC5" w:rsidRDefault="00632FC5" w:rsidP="001B5BA7">
      <w:pPr>
        <w:pStyle w:val="ListParagraph"/>
        <w:numPr>
          <w:ilvl w:val="0"/>
          <w:numId w:val="23"/>
        </w:numPr>
        <w:rPr>
          <w:szCs w:val="20"/>
        </w:rPr>
      </w:pPr>
      <w:proofErr w:type="spellStart"/>
      <w:r w:rsidRPr="00632FC5">
        <w:rPr>
          <w:szCs w:val="20"/>
        </w:rPr>
        <w:t>Duport</w:t>
      </w:r>
      <w:proofErr w:type="spellEnd"/>
      <w:r w:rsidRPr="00632FC5">
        <w:rPr>
          <w:szCs w:val="20"/>
        </w:rPr>
        <w:t xml:space="preserve">: </w:t>
      </w:r>
      <w:r w:rsidR="00A3671F">
        <w:rPr>
          <w:szCs w:val="20"/>
        </w:rPr>
        <w:t xml:space="preserve">new machine, </w:t>
      </w:r>
      <w:r w:rsidRPr="00632FC5">
        <w:rPr>
          <w:szCs w:val="20"/>
        </w:rPr>
        <w:t xml:space="preserve">variable in terms of </w:t>
      </w:r>
      <w:r w:rsidR="00A3671F">
        <w:rPr>
          <w:szCs w:val="20"/>
        </w:rPr>
        <w:t>row</w:t>
      </w:r>
      <w:r w:rsidRPr="00632FC5">
        <w:rPr>
          <w:szCs w:val="20"/>
        </w:rPr>
        <w:t xml:space="preserve"> distance</w:t>
      </w:r>
    </w:p>
    <w:p w14:paraId="0868C5E9" w14:textId="77777777" w:rsidR="00632FC5" w:rsidRPr="00632FC5" w:rsidRDefault="00632FC5" w:rsidP="001B5BA7">
      <w:pPr>
        <w:pStyle w:val="ListParagraph"/>
        <w:numPr>
          <w:ilvl w:val="0"/>
          <w:numId w:val="23"/>
        </w:numPr>
        <w:rPr>
          <w:szCs w:val="20"/>
        </w:rPr>
      </w:pPr>
      <w:proofErr w:type="spellStart"/>
      <w:r w:rsidRPr="00632FC5">
        <w:rPr>
          <w:szCs w:val="20"/>
        </w:rPr>
        <w:t>Koonstra</w:t>
      </w:r>
      <w:proofErr w:type="spellEnd"/>
      <w:r w:rsidRPr="00632FC5">
        <w:rPr>
          <w:szCs w:val="20"/>
        </w:rPr>
        <w:t>: new machine with rotating hoe</w:t>
      </w:r>
    </w:p>
    <w:p w14:paraId="367D2FB8" w14:textId="1AFE7524" w:rsidR="00632FC5" w:rsidRPr="00632FC5" w:rsidRDefault="00632FC5" w:rsidP="001B5BA7">
      <w:pPr>
        <w:pStyle w:val="ListParagraph"/>
        <w:numPr>
          <w:ilvl w:val="0"/>
          <w:numId w:val="23"/>
        </w:numPr>
        <w:rPr>
          <w:szCs w:val="20"/>
        </w:rPr>
      </w:pPr>
      <w:proofErr w:type="spellStart"/>
      <w:r w:rsidRPr="00632FC5">
        <w:rPr>
          <w:szCs w:val="20"/>
        </w:rPr>
        <w:t>Meilof</w:t>
      </w:r>
      <w:proofErr w:type="spellEnd"/>
      <w:r w:rsidRPr="00632FC5">
        <w:rPr>
          <w:szCs w:val="20"/>
        </w:rPr>
        <w:t>: hoeing machine</w:t>
      </w:r>
      <w:r w:rsidR="00A3671F">
        <w:rPr>
          <w:szCs w:val="20"/>
        </w:rPr>
        <w:t>,</w:t>
      </w:r>
      <w:r w:rsidRPr="00632FC5">
        <w:rPr>
          <w:szCs w:val="20"/>
        </w:rPr>
        <w:t xml:space="preserve"> </w:t>
      </w:r>
      <w:r w:rsidR="00A3671F">
        <w:rPr>
          <w:szCs w:val="20"/>
        </w:rPr>
        <w:t>adapted with sowing unit</w:t>
      </w:r>
    </w:p>
    <w:p w14:paraId="09AECBB9" w14:textId="4EC99580" w:rsidR="0067491D" w:rsidRPr="00632FC5" w:rsidRDefault="00A3671F" w:rsidP="001B5BA7">
      <w:pPr>
        <w:pStyle w:val="ListParagraph"/>
        <w:numPr>
          <w:ilvl w:val="0"/>
          <w:numId w:val="23"/>
        </w:numPr>
        <w:rPr>
          <w:szCs w:val="20"/>
        </w:rPr>
      </w:pPr>
      <w:r>
        <w:rPr>
          <w:szCs w:val="20"/>
        </w:rPr>
        <w:t>WUR</w:t>
      </w:r>
      <w:r w:rsidR="00632FC5" w:rsidRPr="00632FC5">
        <w:rPr>
          <w:szCs w:val="20"/>
        </w:rPr>
        <w:t>: hoeing machine</w:t>
      </w:r>
      <w:r>
        <w:rPr>
          <w:szCs w:val="20"/>
        </w:rPr>
        <w:t>,</w:t>
      </w:r>
      <w:r w:rsidR="00632FC5" w:rsidRPr="00632FC5">
        <w:rPr>
          <w:szCs w:val="20"/>
        </w:rPr>
        <w:t xml:space="preserve"> </w:t>
      </w:r>
      <w:r>
        <w:rPr>
          <w:szCs w:val="20"/>
        </w:rPr>
        <w:t>adapted with sowing unit</w:t>
      </w:r>
    </w:p>
    <w:p w14:paraId="48BB302F" w14:textId="2E96C243" w:rsidR="000A0F41" w:rsidRDefault="000A0F41" w:rsidP="006649D2">
      <w:pPr>
        <w:pStyle w:val="Bullet-1"/>
        <w:numPr>
          <w:ilvl w:val="0"/>
          <w:numId w:val="0"/>
        </w:numPr>
      </w:pPr>
    </w:p>
    <w:p w14:paraId="727FDD47" w14:textId="77777777" w:rsidR="00FE78C5" w:rsidRDefault="006649D2" w:rsidP="006649D2">
      <w:pPr>
        <w:pStyle w:val="Bullet-1"/>
        <w:numPr>
          <w:ilvl w:val="0"/>
          <w:numId w:val="0"/>
        </w:numPr>
      </w:pPr>
      <w:r w:rsidRPr="00921FC3">
        <w:t>The interesting thing about this case study demo is that</w:t>
      </w:r>
      <w:r>
        <w:t xml:space="preserve"> there is a legal obligation behind the organisation of the demonstration: </w:t>
      </w:r>
      <w:r w:rsidRPr="00297ADF">
        <w:t>by 2019 a catch crop has to be sown by 1 October at the latest</w:t>
      </w:r>
      <w:r w:rsidR="004B7085">
        <w:t xml:space="preserve">, either through </w:t>
      </w:r>
      <w:proofErr w:type="spellStart"/>
      <w:r w:rsidR="004B7085">
        <w:t>undersowing</w:t>
      </w:r>
      <w:proofErr w:type="spellEnd"/>
      <w:r w:rsidR="004B7085">
        <w:t xml:space="preserve"> maize with grass in spring, or by </w:t>
      </w:r>
      <w:r w:rsidR="00FE78C5">
        <w:t xml:space="preserve">sowing the catch crop after harvesting the maize in </w:t>
      </w:r>
      <w:proofErr w:type="spellStart"/>
      <w:r w:rsidR="00FE78C5">
        <w:t>september</w:t>
      </w:r>
      <w:proofErr w:type="spellEnd"/>
      <w:r w:rsidRPr="00297ADF">
        <w:t>.</w:t>
      </w:r>
      <w:r>
        <w:t xml:space="preserve"> </w:t>
      </w:r>
      <w:r w:rsidRPr="00297ADF">
        <w:t>Th</w:t>
      </w:r>
      <w:r w:rsidR="00FE78C5">
        <w:t>e latter</w:t>
      </w:r>
      <w:r>
        <w:t xml:space="preserve"> </w:t>
      </w:r>
      <w:r w:rsidRPr="00297ADF">
        <w:t xml:space="preserve">means that the main crop </w:t>
      </w:r>
      <w:r>
        <w:t>(</w:t>
      </w:r>
      <w:r w:rsidRPr="00297ADF">
        <w:t>maize</w:t>
      </w:r>
      <w:r>
        <w:t>)</w:t>
      </w:r>
      <w:r w:rsidRPr="00297ADF">
        <w:t xml:space="preserve"> must be harvested before 1 October, preferably under good weather and soil conditions and that the catch crop should </w:t>
      </w:r>
      <w:r w:rsidR="00FE78C5">
        <w:t xml:space="preserve">also </w:t>
      </w:r>
      <w:r w:rsidRPr="00297ADF">
        <w:t xml:space="preserve">preferably be sown under good weather and soil conditions. Thus: the harvest moment of the main crop may depend on the seeding moment of the catch crop. </w:t>
      </w:r>
      <w:r>
        <w:t>Harvesting at an too early stage may</w:t>
      </w:r>
      <w:r w:rsidRPr="00297ADF">
        <w:t xml:space="preserve"> </w:t>
      </w:r>
      <w:r>
        <w:t>decrease the</w:t>
      </w:r>
      <w:r w:rsidRPr="00297ADF">
        <w:t xml:space="preserve"> yield. </w:t>
      </w:r>
    </w:p>
    <w:p w14:paraId="103912DB" w14:textId="77777777" w:rsidR="00695213" w:rsidRDefault="00695213" w:rsidP="006649D2">
      <w:pPr>
        <w:pStyle w:val="Bullet-1"/>
        <w:numPr>
          <w:ilvl w:val="0"/>
          <w:numId w:val="0"/>
        </w:numPr>
      </w:pPr>
    </w:p>
    <w:p w14:paraId="09C73849" w14:textId="28564245" w:rsidR="006649D2" w:rsidRDefault="006649D2" w:rsidP="006649D2">
      <w:pPr>
        <w:pStyle w:val="Bullet-1"/>
        <w:numPr>
          <w:ilvl w:val="0"/>
          <w:numId w:val="0"/>
        </w:numPr>
      </w:pPr>
      <w:r w:rsidRPr="00297ADF">
        <w:t>W</w:t>
      </w:r>
      <w:r w:rsidR="004B7085">
        <w:t xml:space="preserve">hen </w:t>
      </w:r>
      <w:proofErr w:type="spellStart"/>
      <w:r w:rsidR="004B7085">
        <w:t>under</w:t>
      </w:r>
      <w:r w:rsidRPr="00297ADF">
        <w:t>sowing</w:t>
      </w:r>
      <w:proofErr w:type="spellEnd"/>
      <w:r>
        <w:t xml:space="preserve"> the maize</w:t>
      </w:r>
      <w:r w:rsidRPr="00297ADF">
        <w:t xml:space="preserve">, </w:t>
      </w:r>
      <w:r>
        <w:t>farmers</w:t>
      </w:r>
      <w:r w:rsidRPr="00297ADF">
        <w:t xml:space="preserve"> are free to choose the harvest date that fits </w:t>
      </w:r>
      <w:r>
        <w:t xml:space="preserve">best (taking into account </w:t>
      </w:r>
      <w:r w:rsidRPr="00297ADF">
        <w:t>the cultivation goal and the weather conditions</w:t>
      </w:r>
      <w:r>
        <w:t>)</w:t>
      </w:r>
      <w:r w:rsidRPr="00297ADF">
        <w:t xml:space="preserve">. </w:t>
      </w:r>
      <w:r>
        <w:t xml:space="preserve">Several  grass varieties and </w:t>
      </w:r>
      <w:r w:rsidR="00FE78C5">
        <w:t xml:space="preserve">mixtures are suitable for </w:t>
      </w:r>
      <w:proofErr w:type="spellStart"/>
      <w:r w:rsidR="00FE78C5">
        <w:t>under</w:t>
      </w:r>
      <w:r>
        <w:t>sowing</w:t>
      </w:r>
      <w:proofErr w:type="spellEnd"/>
      <w:r>
        <w:t xml:space="preserve">, like </w:t>
      </w:r>
      <w:r w:rsidRPr="00297ADF">
        <w:t>Italian</w:t>
      </w:r>
      <w:r>
        <w:t xml:space="preserve"> and English</w:t>
      </w:r>
      <w:r w:rsidRPr="00297ADF">
        <w:t xml:space="preserve"> ryegrass</w:t>
      </w:r>
      <w:r>
        <w:t xml:space="preserve"> or tall fescue grass</w:t>
      </w:r>
      <w:r w:rsidRPr="00297ADF">
        <w:t xml:space="preserve">. </w:t>
      </w:r>
      <w:r>
        <w:t>The grass seed can be sown</w:t>
      </w:r>
      <w:r w:rsidRPr="00297ADF">
        <w:t xml:space="preserve"> together with the corn, or </w:t>
      </w:r>
      <w:r>
        <w:t xml:space="preserve">after </w:t>
      </w:r>
      <w:r w:rsidRPr="00297ADF">
        <w:t xml:space="preserve">the corn has already </w:t>
      </w:r>
      <w:r>
        <w:t>emerged</w:t>
      </w:r>
      <w:r w:rsidRPr="00297ADF">
        <w:t xml:space="preserve"> (</w:t>
      </w:r>
      <w:r>
        <w:t xml:space="preserve">at an </w:t>
      </w:r>
      <w:r w:rsidRPr="00297ADF">
        <w:t>xx-leaf stage). (</w:t>
      </w:r>
      <w:r w:rsidR="00FE78C5">
        <w:t>T</w:t>
      </w:r>
      <w:r>
        <w:t>all</w:t>
      </w:r>
      <w:r w:rsidRPr="00297ADF">
        <w:t xml:space="preserve"> fescue</w:t>
      </w:r>
      <w:r>
        <w:t xml:space="preserve"> grass is one of the grass varieties that can be sown together with the maize, as it</w:t>
      </w:r>
      <w:r w:rsidRPr="00297ADF">
        <w:t xml:space="preserve"> grows slower and is therefore </w:t>
      </w:r>
      <w:r>
        <w:t>less competitive with the maize</w:t>
      </w:r>
      <w:r w:rsidRPr="00297ADF">
        <w:t>).</w:t>
      </w:r>
    </w:p>
    <w:p w14:paraId="3AC70403" w14:textId="77777777" w:rsidR="006649D2" w:rsidRDefault="006649D2" w:rsidP="006649D2">
      <w:pPr>
        <w:pStyle w:val="Bullet-1"/>
        <w:numPr>
          <w:ilvl w:val="0"/>
          <w:numId w:val="0"/>
        </w:numPr>
      </w:pPr>
    </w:p>
    <w:p w14:paraId="7FF1C978" w14:textId="2DB1764E" w:rsidR="006649D2" w:rsidRDefault="006649D2" w:rsidP="006649D2">
      <w:pPr>
        <w:pStyle w:val="Bullet-1"/>
        <w:numPr>
          <w:ilvl w:val="0"/>
          <w:numId w:val="0"/>
        </w:numPr>
      </w:pPr>
      <w:r>
        <w:t>The farmer has to make a decision</w:t>
      </w:r>
      <w:r w:rsidR="00FE78C5">
        <w:t xml:space="preserve"> </w:t>
      </w:r>
      <w:r w:rsidR="00695213">
        <w:t xml:space="preserve">about the catch crop </w:t>
      </w:r>
      <w:r w:rsidR="000A44CA">
        <w:t xml:space="preserve">(via </w:t>
      </w:r>
      <w:proofErr w:type="spellStart"/>
      <w:r w:rsidR="000A44CA">
        <w:t>undersowing</w:t>
      </w:r>
      <w:proofErr w:type="spellEnd"/>
      <w:r w:rsidR="000A44CA">
        <w:t xml:space="preserve">, yes or no? Or after the harvest in combination with an early maize variety?) </w:t>
      </w:r>
      <w:r w:rsidR="00FE78C5">
        <w:t xml:space="preserve">before the new planting season (spring 2019). </w:t>
      </w:r>
    </w:p>
    <w:p w14:paraId="5DEDC8D9" w14:textId="21FE3B2A" w:rsidR="00FE78C5" w:rsidRDefault="00FE78C5" w:rsidP="006649D2">
      <w:pPr>
        <w:pStyle w:val="Bullet-1"/>
        <w:numPr>
          <w:ilvl w:val="0"/>
          <w:numId w:val="0"/>
        </w:numPr>
      </w:pPr>
    </w:p>
    <w:p w14:paraId="31307946" w14:textId="13E3807D" w:rsidR="000A44CA" w:rsidRDefault="000A44CA" w:rsidP="006649D2">
      <w:pPr>
        <w:pStyle w:val="Bullet-1"/>
        <w:numPr>
          <w:ilvl w:val="0"/>
          <w:numId w:val="0"/>
        </w:numPr>
      </w:pPr>
      <w:r>
        <w:t>Apparently there are more decisions to take when choosing</w:t>
      </w:r>
      <w:r w:rsidR="00A62D38">
        <w:t xml:space="preserve"> for </w:t>
      </w:r>
      <w:proofErr w:type="spellStart"/>
      <w:r w:rsidR="00A62D38">
        <w:t>undersowing</w:t>
      </w:r>
      <w:proofErr w:type="spellEnd"/>
      <w:r w:rsidR="00A62D38">
        <w:t>: which machine?</w:t>
      </w:r>
      <w:r>
        <w:t xml:space="preserve"> which grass variety or mixture</w:t>
      </w:r>
      <w:r w:rsidR="00A62D38">
        <w:t>?</w:t>
      </w:r>
      <w:r>
        <w:t xml:space="preserve"> sowing together with the maize or after the maize has emerged at a certain leaf stage? </w:t>
      </w:r>
      <w:r w:rsidR="00A62D38">
        <w:t xml:space="preserve">But according to the WUR organisers of the demo these are no questions that the average farmer himself </w:t>
      </w:r>
      <w:r w:rsidR="00A62D38">
        <w:lastRenderedPageBreak/>
        <w:t xml:space="preserve">answers; most dairy farmers that also grow an arable crop like maize will consult their agricultural contracting firm or advisors and leave it up to them. </w:t>
      </w:r>
    </w:p>
    <w:p w14:paraId="58C5A770" w14:textId="77777777" w:rsidR="006649D2" w:rsidRPr="00FE78C5" w:rsidRDefault="006649D2" w:rsidP="006649D2">
      <w:pPr>
        <w:pStyle w:val="Bullet-1"/>
        <w:numPr>
          <w:ilvl w:val="0"/>
          <w:numId w:val="0"/>
        </w:numPr>
        <w:rPr>
          <w:strike/>
        </w:rPr>
      </w:pPr>
    </w:p>
    <w:p w14:paraId="704AEBE1" w14:textId="426A6153" w:rsidR="006649D2" w:rsidRDefault="00A62D38" w:rsidP="00695213">
      <w:r>
        <w:t>So t</w:t>
      </w:r>
      <w:r w:rsidR="00695213">
        <w:t>he demo should raise awareness</w:t>
      </w:r>
      <w:r w:rsidR="00695213" w:rsidRPr="00083C2D">
        <w:t xml:space="preserve"> that </w:t>
      </w:r>
      <w:proofErr w:type="spellStart"/>
      <w:r w:rsidR="00695213">
        <w:t>undersowing</w:t>
      </w:r>
      <w:proofErr w:type="spellEnd"/>
      <w:r w:rsidR="00695213">
        <w:t xml:space="preserve"> maize with grass </w:t>
      </w:r>
      <w:r w:rsidR="00695213" w:rsidRPr="00083C2D">
        <w:t xml:space="preserve">is </w:t>
      </w:r>
      <w:r w:rsidR="00695213">
        <w:t xml:space="preserve">a </w:t>
      </w:r>
      <w:r w:rsidR="00695213" w:rsidRPr="00083C2D">
        <w:t>possible</w:t>
      </w:r>
      <w:r w:rsidR="00695213">
        <w:t xml:space="preserve"> option for complying with the new legislation</w:t>
      </w:r>
      <w:r w:rsidR="000A44CA">
        <w:t>,</w:t>
      </w:r>
      <w:r w:rsidR="00695213">
        <w:t xml:space="preserve"> and the question is to what extent the demo has succeeded in this.</w:t>
      </w:r>
    </w:p>
    <w:p w14:paraId="1EB926BC" w14:textId="4C143805" w:rsidR="00FE78C5" w:rsidRDefault="00FE78C5" w:rsidP="006649D2"/>
    <w:p w14:paraId="08623B69" w14:textId="77777777" w:rsidR="00B95135" w:rsidRPr="00634967" w:rsidRDefault="00B95135" w:rsidP="00B95135">
      <w:pPr>
        <w:pStyle w:val="Heading2"/>
      </w:pPr>
      <w:bookmarkStart w:id="38" w:name="_Toc511905197"/>
      <w:bookmarkStart w:id="39" w:name="_Toc530147421"/>
      <w:bookmarkStart w:id="40" w:name="_Toc508195343"/>
      <w:r w:rsidRPr="00634967">
        <w:t>Access</w:t>
      </w:r>
      <w:bookmarkEnd w:id="38"/>
      <w:bookmarkEnd w:id="39"/>
    </w:p>
    <w:p w14:paraId="6F85EA85" w14:textId="4984CEA1" w:rsidR="001050FA" w:rsidRDefault="00C55E17" w:rsidP="00C55E17">
      <w:r w:rsidRPr="000A0F41">
        <w:t>The targeted audiences</w:t>
      </w:r>
      <w:r w:rsidR="000E5EDE">
        <w:t xml:space="preserve"> for visiting the demo event</w:t>
      </w:r>
      <w:r w:rsidRPr="000A0F41">
        <w:t xml:space="preserve"> </w:t>
      </w:r>
      <w:r w:rsidR="000A0F41">
        <w:t>were</w:t>
      </w:r>
      <w:r w:rsidRPr="000A0F41">
        <w:t xml:space="preserve"> </w:t>
      </w:r>
      <w:r w:rsidR="00766440">
        <w:t xml:space="preserve">dairy </w:t>
      </w:r>
      <w:r w:rsidRPr="000A0F41">
        <w:t>farmers</w:t>
      </w:r>
      <w:r w:rsidR="00766440">
        <w:t xml:space="preserve"> in the province of Drenthe</w:t>
      </w:r>
      <w:r w:rsidRPr="000A0F41">
        <w:t xml:space="preserve">. </w:t>
      </w:r>
      <w:r w:rsidR="000E5EDE">
        <w:t>Approached were t</w:t>
      </w:r>
      <w:r w:rsidRPr="000A0F41">
        <w:t xml:space="preserve">he </w:t>
      </w:r>
      <w:r w:rsidR="000E5EDE">
        <w:t>clients</w:t>
      </w:r>
      <w:r w:rsidRPr="000A0F41">
        <w:t xml:space="preserve"> of </w:t>
      </w:r>
      <w:proofErr w:type="spellStart"/>
      <w:r w:rsidR="000A0F41">
        <w:t>Agrifirm</w:t>
      </w:r>
      <w:proofErr w:type="spellEnd"/>
      <w:r w:rsidR="000A0F41">
        <w:t xml:space="preserve"> situated in the province of Drenthe</w:t>
      </w:r>
      <w:r w:rsidR="006960A0">
        <w:t>, as well as the farmers that are involved in the Grounded Maize Cropping project</w:t>
      </w:r>
      <w:r w:rsidRPr="000A0F41">
        <w:t xml:space="preserve">. </w:t>
      </w:r>
    </w:p>
    <w:p w14:paraId="7F132906" w14:textId="77777777" w:rsidR="001050FA" w:rsidRDefault="001050FA" w:rsidP="00C55E17"/>
    <w:p w14:paraId="314D13B7" w14:textId="1CF7CC8C" w:rsidR="00C55E17" w:rsidRPr="000A0F41" w:rsidRDefault="00C55E17" w:rsidP="00C55E17">
      <w:r w:rsidRPr="000A0F41">
        <w:t xml:space="preserve">So the set-up </w:t>
      </w:r>
      <w:r w:rsidR="000A0F41">
        <w:t>or</w:t>
      </w:r>
      <w:r w:rsidRPr="000A0F41">
        <w:t xml:space="preserve"> the promotion of the demo target</w:t>
      </w:r>
      <w:r w:rsidR="000A0F41">
        <w:t>ed no</w:t>
      </w:r>
      <w:r w:rsidRPr="000A0F41">
        <w:t xml:space="preserve"> specific types of farmers </w:t>
      </w:r>
      <w:r w:rsidR="000A0F41">
        <w:t>(</w:t>
      </w:r>
      <w:r w:rsidRPr="000A0F41">
        <w:t>e.g. large-scale vs. small-scale, part-time farmers</w:t>
      </w:r>
      <w:r w:rsidR="007E640F">
        <w:t>, male or female</w:t>
      </w:r>
      <w:r w:rsidR="000A0F41">
        <w:t>)</w:t>
      </w:r>
      <w:r w:rsidRPr="000A0F41">
        <w:t xml:space="preserve">. </w:t>
      </w:r>
    </w:p>
    <w:p w14:paraId="74FA1437" w14:textId="77777777" w:rsidR="00C55E17" w:rsidRPr="000A0F41" w:rsidRDefault="00C55E17" w:rsidP="00C55E17"/>
    <w:p w14:paraId="74341A25" w14:textId="79089673" w:rsidR="00C55E17" w:rsidRDefault="000A0F41" w:rsidP="00C55E17">
      <w:r>
        <w:t>The p</w:t>
      </w:r>
      <w:r w:rsidR="00C55E17" w:rsidRPr="000A0F41">
        <w:t>romotion activities for the demo consist</w:t>
      </w:r>
      <w:r>
        <w:t>ed</w:t>
      </w:r>
      <w:r w:rsidR="00C55E17" w:rsidRPr="000A0F41">
        <w:t xml:space="preserve"> of a personal invitation by </w:t>
      </w:r>
      <w:r w:rsidR="006960A0">
        <w:t xml:space="preserve">one </w:t>
      </w:r>
      <w:r w:rsidR="00C55E17" w:rsidRPr="000A0F41">
        <w:t>of the  organisers</w:t>
      </w:r>
      <w:r>
        <w:t xml:space="preserve"> (</w:t>
      </w:r>
      <w:proofErr w:type="spellStart"/>
      <w:r>
        <w:t>Agrifirm</w:t>
      </w:r>
      <w:proofErr w:type="spellEnd"/>
      <w:r>
        <w:t>)</w:t>
      </w:r>
      <w:r w:rsidR="00C55E17" w:rsidRPr="000A0F41">
        <w:t xml:space="preserve">, publication on the </w:t>
      </w:r>
      <w:r w:rsidR="006960A0">
        <w:t>Grounded Maize Cropping website</w:t>
      </w:r>
      <w:r w:rsidR="00C55E17" w:rsidRPr="000A0F41">
        <w:t xml:space="preserve"> and </w:t>
      </w:r>
      <w:r w:rsidR="006960A0">
        <w:t xml:space="preserve">through a Newsletter. </w:t>
      </w:r>
    </w:p>
    <w:p w14:paraId="32ED5A91" w14:textId="77777777" w:rsidR="006960A0" w:rsidRPr="003E589D" w:rsidRDefault="006960A0" w:rsidP="006960A0">
      <w:pPr>
        <w:rPr>
          <w:highlight w:val="green"/>
        </w:rPr>
      </w:pPr>
    </w:p>
    <w:p w14:paraId="70E82DC8" w14:textId="41793E47" w:rsidR="0083230D" w:rsidRDefault="00C55E17" w:rsidP="00C55E17">
      <w:r w:rsidRPr="000A0F41">
        <w:t xml:space="preserve">The </w:t>
      </w:r>
      <w:r w:rsidR="007E640F">
        <w:t xml:space="preserve">attractiveness of the demo was the nature of the demo itself; machine demos are often well visited. </w:t>
      </w:r>
      <w:r w:rsidR="0083230D">
        <w:t>In the invitation letter it was mentioned: ‘</w:t>
      </w:r>
      <w:r w:rsidR="0083230D" w:rsidRPr="0083230D">
        <w:rPr>
          <w:i/>
        </w:rPr>
        <w:t xml:space="preserve">In the project Grounded Maize Cropping in Drenthe several years of experience has been gained with various strategies for applying a catch crop. This has led us to an advice that we would like to share with you. In addition, we will use a number of machines for </w:t>
      </w:r>
      <w:proofErr w:type="spellStart"/>
      <w:r w:rsidR="0083230D">
        <w:rPr>
          <w:i/>
        </w:rPr>
        <w:t>undersowing</w:t>
      </w:r>
      <w:proofErr w:type="spellEnd"/>
      <w:r w:rsidR="0083230D" w:rsidRPr="0083230D">
        <w:rPr>
          <w:i/>
        </w:rPr>
        <w:t xml:space="preserve"> maize </w:t>
      </w:r>
      <w:r w:rsidR="0083230D">
        <w:rPr>
          <w:i/>
        </w:rPr>
        <w:t xml:space="preserve">with grass </w:t>
      </w:r>
      <w:r w:rsidR="0083230D" w:rsidRPr="0083230D">
        <w:rPr>
          <w:i/>
        </w:rPr>
        <w:t>to show how this works</w:t>
      </w:r>
      <w:r w:rsidR="0083230D">
        <w:t xml:space="preserve">.’ So ‘sharing advice’ and a ‘machine demo’ was </w:t>
      </w:r>
      <w:r w:rsidR="0083230D" w:rsidRPr="0083230D">
        <w:t xml:space="preserve">used to </w:t>
      </w:r>
      <w:r w:rsidR="0083230D">
        <w:t xml:space="preserve">generate the </w:t>
      </w:r>
      <w:r w:rsidR="0083230D" w:rsidRPr="0083230D">
        <w:t xml:space="preserve">interest </w:t>
      </w:r>
      <w:r w:rsidR="0083230D">
        <w:t xml:space="preserve">of </w:t>
      </w:r>
      <w:r w:rsidR="0083230D" w:rsidRPr="0083230D">
        <w:t>potential participants</w:t>
      </w:r>
      <w:r w:rsidR="0083230D">
        <w:t xml:space="preserve">. </w:t>
      </w:r>
      <w:r w:rsidR="007E640F">
        <w:t>(As one of the interviewees mentioned: ‘</w:t>
      </w:r>
      <w:r w:rsidR="00F77995" w:rsidRPr="00F77995">
        <w:t xml:space="preserve">you have to lure farmers with </w:t>
      </w:r>
      <w:r w:rsidR="00F77995" w:rsidRPr="000E4DCE">
        <w:rPr>
          <w:i/>
        </w:rPr>
        <w:t>iron</w:t>
      </w:r>
      <w:r w:rsidR="00E35BE0">
        <w:rPr>
          <w:i/>
        </w:rPr>
        <w:t>/machines</w:t>
      </w:r>
      <w:r w:rsidR="00F77995" w:rsidRPr="00F77995">
        <w:t xml:space="preserve"> and then</w:t>
      </w:r>
      <w:r w:rsidR="000E4DCE">
        <w:t xml:space="preserve"> </w:t>
      </w:r>
      <w:r w:rsidR="00E35BE0">
        <w:t>they</w:t>
      </w:r>
      <w:r w:rsidR="000E4DCE">
        <w:t xml:space="preserve"> will</w:t>
      </w:r>
      <w:r w:rsidR="00F77995" w:rsidRPr="00F77995">
        <w:t xml:space="preserve"> </w:t>
      </w:r>
      <w:r w:rsidR="000E4DCE">
        <w:t>participate in the other</w:t>
      </w:r>
      <w:r w:rsidR="00F77995" w:rsidRPr="00F77995">
        <w:t xml:space="preserve"> parts of the demonstration</w:t>
      </w:r>
      <w:r w:rsidR="007E640F">
        <w:t>’</w:t>
      </w:r>
      <w:r w:rsidR="000E4DCE">
        <w:t>).</w:t>
      </w:r>
      <w:r w:rsidR="006960A0">
        <w:t xml:space="preserve"> </w:t>
      </w:r>
    </w:p>
    <w:p w14:paraId="1D3FD157" w14:textId="77777777" w:rsidR="0083230D" w:rsidRDefault="0083230D" w:rsidP="00C55E17"/>
    <w:p w14:paraId="13B72C89" w14:textId="349041FA" w:rsidR="00C55E17" w:rsidRDefault="006960A0" w:rsidP="00C55E17">
      <w:r>
        <w:t xml:space="preserve">What increased the accessibility is the fact that the demo was held in evening time (so it was not </w:t>
      </w:r>
      <w:r w:rsidR="00C868F9">
        <w:t>in conflict with the</w:t>
      </w:r>
      <w:r>
        <w:t xml:space="preserve"> daily activities</w:t>
      </w:r>
      <w:r w:rsidR="00C868F9">
        <w:t xml:space="preserve"> of the farmers</w:t>
      </w:r>
      <w:r>
        <w:t>).</w:t>
      </w:r>
    </w:p>
    <w:p w14:paraId="4CF8888E" w14:textId="5BD37138" w:rsidR="0094584C" w:rsidRDefault="0094584C" w:rsidP="00C55E17"/>
    <w:p w14:paraId="675824EB" w14:textId="25CEB630" w:rsidR="00BD397F" w:rsidRPr="00766440" w:rsidRDefault="00766440" w:rsidP="00BD397F">
      <w:pPr>
        <w:rPr>
          <w:b/>
        </w:rPr>
      </w:pPr>
      <w:r w:rsidRPr="00766440">
        <w:rPr>
          <w:b/>
        </w:rPr>
        <w:t xml:space="preserve">Used media </w:t>
      </w:r>
      <w:r>
        <w:rPr>
          <w:b/>
        </w:rPr>
        <w:t>before the demo event</w:t>
      </w:r>
    </w:p>
    <w:p w14:paraId="4D03FEC2" w14:textId="77777777" w:rsidR="00BD397F" w:rsidRPr="003E589D" w:rsidRDefault="00BD397F" w:rsidP="00BD397F"/>
    <w:p w14:paraId="1EA8C73F" w14:textId="7F77DEC1" w:rsidR="00BD397F" w:rsidRPr="001050FA" w:rsidRDefault="001050FA" w:rsidP="001050FA">
      <w:pPr>
        <w:jc w:val="left"/>
      </w:pPr>
      <w:r w:rsidRPr="001050FA">
        <w:t xml:space="preserve">All </w:t>
      </w:r>
      <w:r>
        <w:t>dairy</w:t>
      </w:r>
      <w:r w:rsidRPr="001050FA">
        <w:t xml:space="preserve"> farmers in </w:t>
      </w:r>
      <w:r>
        <w:t xml:space="preserve">the province of </w:t>
      </w:r>
      <w:r w:rsidRPr="001050FA">
        <w:t xml:space="preserve">Drenthe were invited </w:t>
      </w:r>
      <w:r>
        <w:t xml:space="preserve">for the demo </w:t>
      </w:r>
      <w:r w:rsidR="00766440">
        <w:t xml:space="preserve">event </w:t>
      </w:r>
      <w:r w:rsidRPr="001050FA">
        <w:t xml:space="preserve">by </w:t>
      </w:r>
      <w:r>
        <w:t>e</w:t>
      </w:r>
      <w:r w:rsidRPr="001050FA">
        <w:t>mail</w:t>
      </w:r>
      <w:r w:rsidR="00766440">
        <w:t xml:space="preserve"> (personal invitation)</w:t>
      </w:r>
      <w:r w:rsidRPr="001050FA">
        <w:t xml:space="preserve">, SMS </w:t>
      </w:r>
      <w:r w:rsidR="00766440">
        <w:t xml:space="preserve">(personal invitation) </w:t>
      </w:r>
      <w:r w:rsidRPr="001050FA">
        <w:t xml:space="preserve">and via the regional newsletter of </w:t>
      </w:r>
      <w:proofErr w:type="spellStart"/>
      <w:r w:rsidRPr="001050FA">
        <w:t>Agrifirm</w:t>
      </w:r>
      <w:proofErr w:type="spellEnd"/>
      <w:r w:rsidRPr="001050FA">
        <w:t xml:space="preserve"> in which a reference was made to the website where they could sign up for both the visit to the demo </w:t>
      </w:r>
      <w:r w:rsidR="00766440">
        <w:t xml:space="preserve">event </w:t>
      </w:r>
      <w:r w:rsidRPr="001050FA">
        <w:t>and the newsletter.</w:t>
      </w:r>
      <w:r>
        <w:t xml:space="preserve"> The reach of the </w:t>
      </w:r>
      <w:proofErr w:type="spellStart"/>
      <w:r w:rsidR="00766440">
        <w:t>Agrifirm</w:t>
      </w:r>
      <w:proofErr w:type="spellEnd"/>
      <w:r w:rsidR="00766440">
        <w:t xml:space="preserve"> </w:t>
      </w:r>
      <w:r>
        <w:t xml:space="preserve">newsletter is approximately 400 people. </w:t>
      </w:r>
    </w:p>
    <w:p w14:paraId="5A6FF4E9" w14:textId="749448BA" w:rsidR="00BD397F" w:rsidRPr="001050FA" w:rsidRDefault="001050FA" w:rsidP="001050FA">
      <w:pPr>
        <w:jc w:val="left"/>
      </w:pPr>
      <w:r>
        <w:t xml:space="preserve">A link </w:t>
      </w:r>
      <w:r w:rsidR="00766440">
        <w:t>was</w:t>
      </w:r>
      <w:r>
        <w:t xml:space="preserve"> made on the website of </w:t>
      </w:r>
      <w:proofErr w:type="spellStart"/>
      <w:r>
        <w:t>Agrifirm</w:t>
      </w:r>
      <w:proofErr w:type="spellEnd"/>
      <w:r>
        <w:t xml:space="preserve"> to t</w:t>
      </w:r>
      <w:r w:rsidRPr="001050FA">
        <w:t xml:space="preserve">he </w:t>
      </w:r>
      <w:r>
        <w:t xml:space="preserve">project </w:t>
      </w:r>
      <w:r w:rsidRPr="001050FA">
        <w:t xml:space="preserve">website </w:t>
      </w:r>
      <w:r>
        <w:t>(</w:t>
      </w:r>
      <w:hyperlink r:id="rId49" w:history="1">
        <w:r w:rsidRPr="00A477DE">
          <w:rPr>
            <w:rStyle w:val="Hyperlink"/>
            <w:bdr w:val="none" w:sz="0" w:space="0" w:color="auto"/>
          </w:rPr>
          <w:t>www.grondigboerenmetmais.nl</w:t>
        </w:r>
      </w:hyperlink>
      <w:r>
        <w:t xml:space="preserve"> )</w:t>
      </w:r>
      <w:r w:rsidRPr="001050FA">
        <w:t xml:space="preserve">. On this </w:t>
      </w:r>
      <w:r w:rsidR="00766440">
        <w:t xml:space="preserve">Grounded Maize Cropping </w:t>
      </w:r>
      <w:r w:rsidRPr="001050FA">
        <w:t>website, detailed information about demonstration</w:t>
      </w:r>
      <w:r w:rsidR="00766440">
        <w:t>s</w:t>
      </w:r>
      <w:r w:rsidRPr="001050FA">
        <w:t>, information of meetings (photos) and newsletters</w:t>
      </w:r>
      <w:r>
        <w:t xml:space="preserve"> can be found</w:t>
      </w:r>
      <w:r w:rsidRPr="001050FA">
        <w:t>.</w:t>
      </w:r>
    </w:p>
    <w:p w14:paraId="57F229B9" w14:textId="77777777" w:rsidR="001050FA" w:rsidRPr="001050FA" w:rsidRDefault="001050FA" w:rsidP="001050FA">
      <w:pPr>
        <w:jc w:val="left"/>
      </w:pPr>
    </w:p>
    <w:p w14:paraId="26BA86D1" w14:textId="57B157E6" w:rsidR="00BD397F" w:rsidRPr="00766440" w:rsidRDefault="00987722" w:rsidP="00BD397F">
      <w:pPr>
        <w:rPr>
          <w:b/>
        </w:rPr>
      </w:pPr>
      <w:r>
        <w:rPr>
          <w:b/>
        </w:rPr>
        <w:t>Used m</w:t>
      </w:r>
      <w:r w:rsidR="00BD397F" w:rsidRPr="00766440">
        <w:rPr>
          <w:b/>
        </w:rPr>
        <w:t>edia and press releases</w:t>
      </w:r>
      <w:r w:rsidR="00766440">
        <w:rPr>
          <w:b/>
        </w:rPr>
        <w:t xml:space="preserve"> after the demo event</w:t>
      </w:r>
    </w:p>
    <w:p w14:paraId="570F1FA7" w14:textId="77777777" w:rsidR="00766440" w:rsidRDefault="00766440" w:rsidP="00BD397F"/>
    <w:p w14:paraId="7ACE534B" w14:textId="3396DEF1" w:rsidR="00987722" w:rsidRPr="006D0B6D" w:rsidRDefault="00987722" w:rsidP="00987722">
      <w:pPr>
        <w:jc w:val="left"/>
        <w:rPr>
          <w:highlight w:val="green"/>
        </w:rPr>
      </w:pPr>
      <w:r w:rsidRPr="001050FA">
        <w:t xml:space="preserve">A few days after the demo (on 8 June) all </w:t>
      </w:r>
      <w:r>
        <w:t xml:space="preserve">visitors of the demo (as well as all other clients of </w:t>
      </w:r>
      <w:proofErr w:type="spellStart"/>
      <w:r>
        <w:t>Agrifirm</w:t>
      </w:r>
      <w:proofErr w:type="spellEnd"/>
      <w:r w:rsidRPr="001050FA">
        <w:t>, about 400 people) receive</w:t>
      </w:r>
      <w:r>
        <w:t>d</w:t>
      </w:r>
      <w:r w:rsidRPr="001050FA">
        <w:t xml:space="preserve"> a newsletter from the project </w:t>
      </w:r>
      <w:r>
        <w:t>Grounded Maize Cropping</w:t>
      </w:r>
      <w:r w:rsidRPr="001050FA">
        <w:t xml:space="preserve"> with a </w:t>
      </w:r>
      <w:r>
        <w:t>short review of the demonstration, including pictures</w:t>
      </w:r>
      <w:r w:rsidRPr="001050FA">
        <w:t xml:space="preserve">. </w:t>
      </w:r>
      <w:r>
        <w:t xml:space="preserve">A leaflet containing information about catch crops and specifically about </w:t>
      </w:r>
      <w:proofErr w:type="spellStart"/>
      <w:r>
        <w:t>undersowing</w:t>
      </w:r>
      <w:proofErr w:type="spellEnd"/>
      <w:r>
        <w:t xml:space="preserve"> maize with grass could be downloaded from the newsletter. </w:t>
      </w:r>
      <w:r w:rsidR="00E67AAA">
        <w:t xml:space="preserve">See </w:t>
      </w:r>
      <w:r w:rsidR="00E67AAA" w:rsidRPr="00727996">
        <w:t xml:space="preserve">Annex </w:t>
      </w:r>
      <w:r w:rsidR="00727996" w:rsidRPr="00727996">
        <w:t>9.4</w:t>
      </w:r>
      <w:r w:rsidR="00E67AAA">
        <w:t>:</w:t>
      </w:r>
      <w:r w:rsidR="00566CA2">
        <w:t xml:space="preserve"> </w:t>
      </w:r>
      <w:r w:rsidRPr="00786D58">
        <w:t>Leaflet</w:t>
      </w:r>
      <w:r w:rsidR="00566CA2">
        <w:t xml:space="preserve"> </w:t>
      </w:r>
      <w:proofErr w:type="spellStart"/>
      <w:r w:rsidR="00566CA2">
        <w:t>undersowing</w:t>
      </w:r>
      <w:proofErr w:type="spellEnd"/>
      <w:r w:rsidR="00566CA2">
        <w:t xml:space="preserve"> maize with grass.</w:t>
      </w:r>
    </w:p>
    <w:p w14:paraId="55FD9093" w14:textId="77777777" w:rsidR="00987722" w:rsidRPr="006D0B6D" w:rsidRDefault="00987722" w:rsidP="00987722">
      <w:pPr>
        <w:jc w:val="left"/>
        <w:rPr>
          <w:highlight w:val="green"/>
        </w:rPr>
      </w:pPr>
    </w:p>
    <w:p w14:paraId="4413AD0A" w14:textId="761DDC75" w:rsidR="00BD397F" w:rsidRDefault="00987722" w:rsidP="00BD397F">
      <w:r>
        <w:t>Furthermore a</w:t>
      </w:r>
      <w:r w:rsidR="00BD397F">
        <w:t>n article was posted in the newspaper ‘</w:t>
      </w:r>
      <w:proofErr w:type="spellStart"/>
      <w:r w:rsidR="00BD397F">
        <w:t>Boerderij</w:t>
      </w:r>
      <w:proofErr w:type="spellEnd"/>
      <w:r w:rsidR="00BD397F">
        <w:t>’ about the demo event, including a picture (</w:t>
      </w:r>
      <w:proofErr w:type="spellStart"/>
      <w:r w:rsidR="00BD397F" w:rsidRPr="00987722">
        <w:rPr>
          <w:i/>
        </w:rPr>
        <w:t>Boerderij</w:t>
      </w:r>
      <w:proofErr w:type="spellEnd"/>
      <w:r w:rsidR="00BD397F" w:rsidRPr="00987722">
        <w:rPr>
          <w:i/>
        </w:rPr>
        <w:t xml:space="preserve"> no. 37, 12 June 2018</w:t>
      </w:r>
      <w:r w:rsidR="00BD397F">
        <w:t>).</w:t>
      </w:r>
      <w:r w:rsidR="000E5EDE">
        <w:t xml:space="preserve"> In this article it was mentioned that the demo event was visited by about 80 visitors and that it was therefore a successful event. It also mentioned the fact that by 2019, a catch crop has </w:t>
      </w:r>
      <w:r>
        <w:t xml:space="preserve">to be sown (via </w:t>
      </w:r>
      <w:proofErr w:type="spellStart"/>
      <w:r>
        <w:t>undersowing</w:t>
      </w:r>
      <w:proofErr w:type="spellEnd"/>
      <w:r>
        <w:t xml:space="preserve">, in spring, or after the harvest, in combination with an early maize variety). For the Northern region (province of Drenthe) the best option would be the </w:t>
      </w:r>
      <w:proofErr w:type="spellStart"/>
      <w:r>
        <w:t>undersowing</w:t>
      </w:r>
      <w:proofErr w:type="spellEnd"/>
      <w:r>
        <w:t xml:space="preserve"> of maize with grass, according to the article writer. Choosing for Italian ryegrass would be best, as it also helps improving the soil, says the article. So the article not only describes the event but also is about the content and therefore informs the reader (farmers). </w:t>
      </w:r>
    </w:p>
    <w:p w14:paraId="6C24F1F5" w14:textId="77777777" w:rsidR="00BD397F" w:rsidRDefault="00BD397F" w:rsidP="00BD397F"/>
    <w:p w14:paraId="73CB8FB6" w14:textId="7CD04D21" w:rsidR="007E640F" w:rsidRDefault="007E640F" w:rsidP="00C55E17"/>
    <w:p w14:paraId="43E4F562" w14:textId="77777777" w:rsidR="001B1811" w:rsidRDefault="001B1811">
      <w:pPr>
        <w:spacing w:after="160" w:line="259" w:lineRule="auto"/>
        <w:jc w:val="left"/>
        <w:rPr>
          <w:rFonts w:eastAsiaTheme="majorEastAsia" w:cstheme="majorBidi"/>
          <w:b/>
          <w:color w:val="4A782E"/>
          <w:sz w:val="32"/>
          <w:szCs w:val="32"/>
        </w:rPr>
      </w:pPr>
      <w:bookmarkStart w:id="41" w:name="_Toc508195347"/>
      <w:bookmarkStart w:id="42" w:name="_Toc511905198"/>
      <w:bookmarkEnd w:id="40"/>
      <w:r>
        <w:br w:type="page"/>
      </w:r>
    </w:p>
    <w:p w14:paraId="398F533B" w14:textId="1131F086" w:rsidR="009A7003" w:rsidRPr="00634967" w:rsidRDefault="009A7003" w:rsidP="009A7003">
      <w:pPr>
        <w:pStyle w:val="Heading1"/>
        <w:spacing w:after="0"/>
        <w:jc w:val="left"/>
        <w:rPr>
          <w:lang w:val="en-GB"/>
        </w:rPr>
      </w:pPr>
      <w:bookmarkStart w:id="43" w:name="_Toc530147422"/>
      <w:r w:rsidRPr="00634967">
        <w:rPr>
          <w:lang w:val="en-GB"/>
        </w:rPr>
        <w:lastRenderedPageBreak/>
        <w:t>Demonstration event</w:t>
      </w:r>
      <w:bookmarkEnd w:id="41"/>
      <w:bookmarkEnd w:id="42"/>
      <w:bookmarkEnd w:id="43"/>
    </w:p>
    <w:p w14:paraId="51537C28" w14:textId="77777777" w:rsidR="009A7003" w:rsidRPr="00634967" w:rsidRDefault="009A7003" w:rsidP="00B95135">
      <w:pPr>
        <w:pStyle w:val="Heading2"/>
      </w:pPr>
      <w:bookmarkStart w:id="44" w:name="_Toc508195348"/>
      <w:bookmarkStart w:id="45" w:name="_Toc511905199"/>
      <w:bookmarkStart w:id="46" w:name="_Toc530147423"/>
      <w:r w:rsidRPr="00634967">
        <w:t>Visitors</w:t>
      </w:r>
      <w:bookmarkEnd w:id="44"/>
      <w:bookmarkEnd w:id="45"/>
      <w:bookmarkEnd w:id="46"/>
    </w:p>
    <w:p w14:paraId="40357863" w14:textId="6890261E" w:rsidR="00B95135" w:rsidRPr="008A43FE" w:rsidRDefault="00A943B3" w:rsidP="009A7003">
      <w:pPr>
        <w:rPr>
          <w:b/>
        </w:rPr>
      </w:pPr>
      <w:r w:rsidRPr="008A43FE">
        <w:rPr>
          <w:b/>
        </w:rPr>
        <w:t xml:space="preserve">Visitors </w:t>
      </w:r>
    </w:p>
    <w:p w14:paraId="2A0C4A42" w14:textId="77777777" w:rsidR="00835BF4" w:rsidRDefault="00835BF4" w:rsidP="009A7003">
      <w:pPr>
        <w:rPr>
          <w:rFonts w:cs="Arial"/>
          <w:szCs w:val="20"/>
        </w:rPr>
      </w:pPr>
    </w:p>
    <w:p w14:paraId="316D9C9F" w14:textId="02705227" w:rsidR="00A943B3" w:rsidRPr="003E589D" w:rsidRDefault="008E2560" w:rsidP="009A7003">
      <w:r w:rsidRPr="008E2560">
        <w:rPr>
          <w:rFonts w:cs="Arial"/>
          <w:szCs w:val="20"/>
        </w:rPr>
        <w:t xml:space="preserve">Some 80 interested people </w:t>
      </w:r>
      <w:r>
        <w:rPr>
          <w:rFonts w:cs="Arial"/>
          <w:szCs w:val="20"/>
        </w:rPr>
        <w:t xml:space="preserve">were counted, including people from the organising organisations </w:t>
      </w:r>
      <w:r w:rsidRPr="008E2560">
        <w:rPr>
          <w:rFonts w:cs="Arial"/>
          <w:szCs w:val="20"/>
        </w:rPr>
        <w:t>WUR (</w:t>
      </w:r>
      <w:r>
        <w:rPr>
          <w:rFonts w:cs="Arial"/>
          <w:szCs w:val="20"/>
        </w:rPr>
        <w:t xml:space="preserve">about 10 people, of which 3 people from the WUR | Field Crops – location </w:t>
      </w:r>
      <w:proofErr w:type="spellStart"/>
      <w:r>
        <w:rPr>
          <w:rFonts w:cs="Arial"/>
          <w:szCs w:val="20"/>
        </w:rPr>
        <w:t>Kooijenburg</w:t>
      </w:r>
      <w:proofErr w:type="spellEnd"/>
      <w:r>
        <w:rPr>
          <w:rFonts w:cs="Arial"/>
          <w:szCs w:val="20"/>
        </w:rPr>
        <w:t xml:space="preserve"> and </w:t>
      </w:r>
      <w:proofErr w:type="spellStart"/>
      <w:r>
        <w:rPr>
          <w:rFonts w:cs="Arial"/>
          <w:szCs w:val="20"/>
        </w:rPr>
        <w:t>K</w:t>
      </w:r>
      <w:r w:rsidRPr="008E2560">
        <w:rPr>
          <w:rFonts w:cs="Arial"/>
          <w:szCs w:val="20"/>
        </w:rPr>
        <w:t>ompas</w:t>
      </w:r>
      <w:proofErr w:type="spellEnd"/>
      <w:r w:rsidRPr="008E2560">
        <w:rPr>
          <w:rFonts w:cs="Arial"/>
          <w:szCs w:val="20"/>
        </w:rPr>
        <w:t xml:space="preserve">) and </w:t>
      </w:r>
      <w:proofErr w:type="spellStart"/>
      <w:r w:rsidRPr="008E2560">
        <w:rPr>
          <w:rFonts w:cs="Arial"/>
          <w:szCs w:val="20"/>
        </w:rPr>
        <w:t>Agrifirm</w:t>
      </w:r>
      <w:proofErr w:type="spellEnd"/>
      <w:r w:rsidRPr="008E2560">
        <w:rPr>
          <w:rFonts w:cs="Arial"/>
          <w:szCs w:val="20"/>
        </w:rPr>
        <w:t xml:space="preserve"> (about 15</w:t>
      </w:r>
      <w:r>
        <w:rPr>
          <w:rFonts w:cs="Arial"/>
          <w:szCs w:val="20"/>
        </w:rPr>
        <w:t xml:space="preserve"> people</w:t>
      </w:r>
      <w:r w:rsidRPr="008E2560">
        <w:rPr>
          <w:rFonts w:cs="Arial"/>
          <w:szCs w:val="20"/>
        </w:rPr>
        <w:t xml:space="preserve">) and the </w:t>
      </w:r>
      <w:r>
        <w:rPr>
          <w:rFonts w:cs="Arial"/>
          <w:szCs w:val="20"/>
        </w:rPr>
        <w:t>agricultural contracting firms (some of them were owner or driver of one of the machines)</w:t>
      </w:r>
      <w:r w:rsidRPr="008E2560">
        <w:rPr>
          <w:rFonts w:cs="Arial"/>
          <w:szCs w:val="20"/>
        </w:rPr>
        <w:t xml:space="preserve">. </w:t>
      </w:r>
      <w:r w:rsidRPr="003E589D">
        <w:rPr>
          <w:rFonts w:cs="Arial"/>
          <w:szCs w:val="20"/>
        </w:rPr>
        <w:t>The press was also present.</w:t>
      </w:r>
    </w:p>
    <w:p w14:paraId="1BB21027" w14:textId="77777777" w:rsidR="008E2560" w:rsidRPr="003E589D" w:rsidRDefault="008E2560" w:rsidP="009A7003"/>
    <w:p w14:paraId="46A0C98B" w14:textId="01CFC5B6" w:rsidR="00A943B3" w:rsidRPr="003E589D" w:rsidRDefault="008A43FE" w:rsidP="009A7003">
      <w:pPr>
        <w:rPr>
          <w:b/>
        </w:rPr>
      </w:pPr>
      <w:r w:rsidRPr="003E589D">
        <w:rPr>
          <w:b/>
        </w:rPr>
        <w:t xml:space="preserve">Actual demo </w:t>
      </w:r>
      <w:r w:rsidR="00E35BE0">
        <w:rPr>
          <w:b/>
        </w:rPr>
        <w:t xml:space="preserve">event </w:t>
      </w:r>
      <w:r w:rsidRPr="003E589D">
        <w:rPr>
          <w:b/>
        </w:rPr>
        <w:t>and v</w:t>
      </w:r>
      <w:r w:rsidR="00A943B3" w:rsidRPr="003E589D">
        <w:rPr>
          <w:b/>
        </w:rPr>
        <w:t>isitor behaviour</w:t>
      </w:r>
      <w:r w:rsidR="00F71EC0" w:rsidRPr="003E589D">
        <w:rPr>
          <w:b/>
        </w:rPr>
        <w:t xml:space="preserve"> </w:t>
      </w:r>
    </w:p>
    <w:p w14:paraId="761D5567" w14:textId="77777777" w:rsidR="00835BF4" w:rsidRDefault="00835BF4" w:rsidP="00E35BE0"/>
    <w:p w14:paraId="3B99ABF6" w14:textId="3ABAD28B" w:rsidR="00E35BE0" w:rsidRDefault="000A47F5" w:rsidP="00E35BE0">
      <w:r>
        <w:t xml:space="preserve">The demo </w:t>
      </w:r>
      <w:r w:rsidR="00E35BE0">
        <w:t xml:space="preserve">event </w:t>
      </w:r>
      <w:r>
        <w:t xml:space="preserve">started </w:t>
      </w:r>
      <w:r w:rsidRPr="00E35BE0">
        <w:t xml:space="preserve">around </w:t>
      </w:r>
      <w:r w:rsidR="00E35BE0" w:rsidRPr="00E35BE0">
        <w:t xml:space="preserve">a multifunctional vehicle that was brought in by </w:t>
      </w:r>
      <w:proofErr w:type="spellStart"/>
      <w:r w:rsidR="00E35BE0" w:rsidRPr="00E35BE0">
        <w:t>Agrifirm</w:t>
      </w:r>
      <w:proofErr w:type="spellEnd"/>
      <w:r w:rsidR="00E35BE0" w:rsidRPr="00E35BE0">
        <w:t xml:space="preserve">. This multifunctional vehicle can serve both as an issuing point for coffee and tea and as a podium (people can stand in it and hold a presentation). </w:t>
      </w:r>
      <w:r w:rsidR="00E35BE0">
        <w:t>(</w:t>
      </w:r>
      <w:r w:rsidR="00E35BE0" w:rsidRPr="00E35BE0">
        <w:t>This multifunctional vehicle is ready for use for similar field demonstrations.</w:t>
      </w:r>
      <w:r w:rsidR="00E35BE0">
        <w:t>)</w:t>
      </w:r>
      <w:r w:rsidR="00E35BE0" w:rsidRPr="00E35BE0">
        <w:t xml:space="preserve"> </w:t>
      </w:r>
    </w:p>
    <w:p w14:paraId="23743D94" w14:textId="035A1B1D" w:rsidR="000A47F5" w:rsidRDefault="00E35BE0" w:rsidP="00835BF4">
      <w:r>
        <w:t>C</w:t>
      </w:r>
      <w:r w:rsidR="000A47F5">
        <w:t xml:space="preserve">offee/tea </w:t>
      </w:r>
      <w:r>
        <w:t xml:space="preserve">was issued and then </w:t>
      </w:r>
      <w:r w:rsidR="000A47F5">
        <w:t xml:space="preserve">an introductory </w:t>
      </w:r>
      <w:r>
        <w:t>presentation was done</w:t>
      </w:r>
      <w:r w:rsidR="000A47F5">
        <w:t xml:space="preserve"> by a </w:t>
      </w:r>
      <w:r w:rsidRPr="00E35BE0">
        <w:t xml:space="preserve">forage management specialist </w:t>
      </w:r>
      <w:r>
        <w:t>of</w:t>
      </w:r>
      <w:r w:rsidR="000A47F5">
        <w:t xml:space="preserve"> </w:t>
      </w:r>
      <w:proofErr w:type="spellStart"/>
      <w:r w:rsidR="000A47F5">
        <w:t>Agrifirm</w:t>
      </w:r>
      <w:proofErr w:type="spellEnd"/>
      <w:r w:rsidR="000A47F5">
        <w:t xml:space="preserve">. He explained the </w:t>
      </w:r>
      <w:r w:rsidR="000A47F5" w:rsidRPr="000A47F5">
        <w:t>restrictions on maize cultivation: by 2019 a catch crop has to be sown by 1 October at the latest</w:t>
      </w:r>
      <w:r w:rsidR="000A47F5">
        <w:t>, and this</w:t>
      </w:r>
      <w:r w:rsidR="000A47F5" w:rsidRPr="000A47F5">
        <w:t xml:space="preserve"> can be done in s</w:t>
      </w:r>
      <w:r>
        <w:t xml:space="preserve">everal ways: before (via </w:t>
      </w:r>
      <w:proofErr w:type="spellStart"/>
      <w:r>
        <w:t>under</w:t>
      </w:r>
      <w:r w:rsidR="000A47F5" w:rsidRPr="000A47F5">
        <w:t>sowing</w:t>
      </w:r>
      <w:proofErr w:type="spellEnd"/>
      <w:r w:rsidR="000A47F5" w:rsidRPr="000A47F5">
        <w:t>) or after harvest (in combination with an early maize variety)</w:t>
      </w:r>
      <w:r w:rsidR="000A47F5">
        <w:t>. He briefly discussed the advant</w:t>
      </w:r>
      <w:r>
        <w:t xml:space="preserve">ages and disadvantages of </w:t>
      </w:r>
      <w:proofErr w:type="spellStart"/>
      <w:r>
        <w:t>under</w:t>
      </w:r>
      <w:r w:rsidR="000A47F5">
        <w:t>sowing</w:t>
      </w:r>
      <w:proofErr w:type="spellEnd"/>
      <w:r w:rsidR="000A47F5">
        <w:t xml:space="preserve"> versus sowing after the harvest. Despite the noise from the generator behind the vehicle all visitors listened carefully. After this introductory talk the group of visitors went towards the 6 machines that were lined up next to one another. At the first machine, one of the organisers handed over the microphone to the driver of the machine. The driver of the machine </w:t>
      </w:r>
      <w:r>
        <w:t xml:space="preserve">briefly </w:t>
      </w:r>
      <w:r w:rsidR="000A47F5">
        <w:t>told something about the specific machine.</w:t>
      </w:r>
      <w:r>
        <w:t xml:space="preserve"> The</w:t>
      </w:r>
      <w:r w:rsidR="00835BF4">
        <w:t xml:space="preserve"> driver</w:t>
      </w:r>
      <w:r w:rsidR="000A47F5">
        <w:t xml:space="preserve"> then started the machine and drove forward through the maize field</w:t>
      </w:r>
      <w:r w:rsidR="00A340B7">
        <w:t>. At a certain point, the machine start</w:t>
      </w:r>
      <w:r>
        <w:t>ed</w:t>
      </w:r>
      <w:r w:rsidR="00A340B7">
        <w:t xml:space="preserve"> sowing the grass seed, and this </w:t>
      </w:r>
      <w:r>
        <w:t>was</w:t>
      </w:r>
      <w:r w:rsidR="00A340B7">
        <w:t xml:space="preserve"> done for about 50 meters. The visitors followed the machine in </w:t>
      </w:r>
      <w:r>
        <w:t>the maize field</w:t>
      </w:r>
      <w:r w:rsidR="00A340B7">
        <w:t>. Just a small group of people w</w:t>
      </w:r>
      <w:r w:rsidR="00835BF4">
        <w:t>as</w:t>
      </w:r>
      <w:r w:rsidR="00A340B7">
        <w:t xml:space="preserve"> really actively trying to analyse the sowing result. Most people just stood behind the machine and watched the result from a certain distance. A</w:t>
      </w:r>
      <w:r w:rsidR="000A47F5">
        <w:t>fter a</w:t>
      </w:r>
      <w:r w:rsidR="00A340B7">
        <w:t xml:space="preserve"> little</w:t>
      </w:r>
      <w:r w:rsidR="000A47F5">
        <w:t xml:space="preserve"> while they </w:t>
      </w:r>
      <w:r w:rsidR="00A340B7">
        <w:t>were</w:t>
      </w:r>
      <w:r w:rsidR="000A47F5">
        <w:t xml:space="preserve"> called back </w:t>
      </w:r>
      <w:r w:rsidR="00A340B7">
        <w:t>by one of the people from the organising team to gather around the second machine. At the second machine the driver explained a little bit about the machine, he started the machine, the group followed the machine in the field and went back to machine number 3. A</w:t>
      </w:r>
      <w:r w:rsidR="000A47F5">
        <w:t>nd so on up to machine 6.</w:t>
      </w:r>
      <w:r w:rsidR="00835BF4">
        <w:t xml:space="preserve"> Not every driver was used to talk in public and the lenght of the talk and </w:t>
      </w:r>
      <w:r w:rsidR="00835BF4" w:rsidRPr="00E35BE0">
        <w:t>the extent to which it was informative</w:t>
      </w:r>
      <w:r w:rsidR="00835BF4">
        <w:t xml:space="preserve"> varied with each machine.</w:t>
      </w:r>
    </w:p>
    <w:p w14:paraId="3D6B26CA" w14:textId="477DEAFA" w:rsidR="000A47F5" w:rsidRDefault="000A47F5" w:rsidP="000A47F5"/>
    <w:p w14:paraId="7003C482" w14:textId="54BAC5E4" w:rsidR="00F00141" w:rsidRDefault="00F00141" w:rsidP="00F00141">
      <w:r w:rsidRPr="00F00141">
        <w:t xml:space="preserve">Part of the demo program was the serving of drinks at the end. During the serving of drinks a final discussion about </w:t>
      </w:r>
      <w:proofErr w:type="spellStart"/>
      <w:r w:rsidRPr="00F00141">
        <w:t>undersowing</w:t>
      </w:r>
      <w:proofErr w:type="spellEnd"/>
      <w:r w:rsidRPr="00F00141">
        <w:t xml:space="preserve"> and the individual machines was held. Serving drinks at the end of the program (and mentioning it on the program)</w:t>
      </w:r>
      <w:r>
        <w:t xml:space="preserve"> was</w:t>
      </w:r>
      <w:r w:rsidRPr="00F00141">
        <w:t xml:space="preserve"> meant to encourage people to stay a bit longer and participate in the group discussion. </w:t>
      </w:r>
      <w:r>
        <w:t xml:space="preserve">Most visitors actually did stay but not many participated in the group discussion. There were a few people that asked a question. A few questions were about the costs of the </w:t>
      </w:r>
      <w:proofErr w:type="spellStart"/>
      <w:r>
        <w:t>undersowing</w:t>
      </w:r>
      <w:proofErr w:type="spellEnd"/>
      <w:r>
        <w:t xml:space="preserve"> per acre. (</w:t>
      </w:r>
      <w:r w:rsidR="005F5B88">
        <w:t>The questions were</w:t>
      </w:r>
      <w:r>
        <w:t xml:space="preserve"> not recorded</w:t>
      </w:r>
      <w:r w:rsidR="005F5B88">
        <w:t xml:space="preserve"> and none of the interviewers/</w:t>
      </w:r>
      <w:proofErr w:type="spellStart"/>
      <w:r w:rsidR="005F5B88">
        <w:t>observants</w:t>
      </w:r>
      <w:proofErr w:type="spellEnd"/>
      <w:r w:rsidR="005F5B88">
        <w:t xml:space="preserve"> nor the WUR organisers have noted down the questions</w:t>
      </w:r>
      <w:r>
        <w:t>).</w:t>
      </w:r>
    </w:p>
    <w:p w14:paraId="44AC59A1" w14:textId="4203AEC3" w:rsidR="00F00141" w:rsidRDefault="00F00141" w:rsidP="000A47F5"/>
    <w:p w14:paraId="5AE7E861" w14:textId="2C1CBC2B" w:rsidR="00F00141" w:rsidRPr="005F5B88" w:rsidRDefault="00F00141" w:rsidP="000A47F5">
      <w:pPr>
        <w:rPr>
          <w:i/>
        </w:rPr>
      </w:pPr>
      <w:r w:rsidRPr="005F5B88">
        <w:rPr>
          <w:i/>
        </w:rPr>
        <w:t xml:space="preserve">Analyses </w:t>
      </w:r>
    </w:p>
    <w:p w14:paraId="04F0ED7E" w14:textId="77777777" w:rsidR="00D44EB3" w:rsidRPr="002B3A15" w:rsidRDefault="005F5B88" w:rsidP="000A47F5">
      <w:pPr>
        <w:rPr>
          <w:u w:val="single"/>
        </w:rPr>
      </w:pPr>
      <w:r w:rsidRPr="002B3A15">
        <w:rPr>
          <w:u w:val="single"/>
        </w:rPr>
        <w:t>The introductory presentation:</w:t>
      </w:r>
    </w:p>
    <w:p w14:paraId="12F2105B" w14:textId="4B80488E" w:rsidR="00DA7B2D" w:rsidRPr="00DA7B2D" w:rsidRDefault="00DA7B2D" w:rsidP="00DA7B2D">
      <w:r>
        <w:t xml:space="preserve">The </w:t>
      </w:r>
      <w:r w:rsidRPr="00DA7B2D">
        <w:t>observers report</w:t>
      </w:r>
      <w:r w:rsidR="00D84DC4">
        <w:t>ed</w:t>
      </w:r>
      <w:r>
        <w:t xml:space="preserve"> that the introduction presentation</w:t>
      </w:r>
      <w:r w:rsidRPr="00DA7B2D">
        <w:t xml:space="preserve"> </w:t>
      </w:r>
      <w:r w:rsidR="00D84DC4">
        <w:t>paid attention to</w:t>
      </w:r>
      <w:r w:rsidRPr="00DA7B2D">
        <w:t xml:space="preserve"> the </w:t>
      </w:r>
      <w:r>
        <w:t xml:space="preserve">new </w:t>
      </w:r>
      <w:proofErr w:type="spellStart"/>
      <w:r>
        <w:t>laws&amp;</w:t>
      </w:r>
      <w:r w:rsidRPr="00DA7B2D">
        <w:t>regulations</w:t>
      </w:r>
      <w:proofErr w:type="spellEnd"/>
      <w:r w:rsidRPr="00DA7B2D">
        <w:t xml:space="preserve"> and </w:t>
      </w:r>
      <w:r>
        <w:t>gave</w:t>
      </w:r>
      <w:r w:rsidRPr="00DA7B2D">
        <w:t xml:space="preserve"> </w:t>
      </w:r>
      <w:r w:rsidR="00D84DC4">
        <w:t xml:space="preserve">information about </w:t>
      </w:r>
      <w:r w:rsidRPr="00DA7B2D">
        <w:t xml:space="preserve">the advantages and disadvantages of </w:t>
      </w:r>
      <w:proofErr w:type="spellStart"/>
      <w:r>
        <w:lastRenderedPageBreak/>
        <w:t>under</w:t>
      </w:r>
      <w:r w:rsidRPr="00DA7B2D">
        <w:t>sowing</w:t>
      </w:r>
      <w:proofErr w:type="spellEnd"/>
      <w:r w:rsidRPr="00DA7B2D">
        <w:t xml:space="preserve">. Despite the noise from the generator behind the </w:t>
      </w:r>
      <w:r w:rsidR="00D84DC4">
        <w:t>multifunctional vehicle everyone listened</w:t>
      </w:r>
      <w:r w:rsidRPr="00DA7B2D">
        <w:t xml:space="preserve"> carefully and no chatting</w:t>
      </w:r>
      <w:r w:rsidR="00D84DC4">
        <w:t xml:space="preserve"> in</w:t>
      </w:r>
      <w:r w:rsidRPr="00DA7B2D">
        <w:t xml:space="preserve"> subgroups </w:t>
      </w:r>
      <w:r w:rsidR="00D84DC4">
        <w:t>arose</w:t>
      </w:r>
      <w:r w:rsidRPr="00DA7B2D">
        <w:t>.</w:t>
      </w:r>
    </w:p>
    <w:p w14:paraId="330D9352" w14:textId="6681F022" w:rsidR="00667628" w:rsidRPr="00D84DC4" w:rsidRDefault="00DA7B2D" w:rsidP="00DA7B2D">
      <w:r w:rsidRPr="00DA7B2D">
        <w:t xml:space="preserve">From </w:t>
      </w:r>
      <w:r w:rsidR="00D84DC4">
        <w:t xml:space="preserve">the </w:t>
      </w:r>
      <w:r w:rsidRPr="00DA7B2D">
        <w:t xml:space="preserve">focus group </w:t>
      </w:r>
      <w:r w:rsidR="00D84DC4">
        <w:t>it appeared that some visitors missed certain content in the introductory presentation. For example nothing was said about the disadvantage of nematodes when using a certain</w:t>
      </w:r>
      <w:r w:rsidRPr="00DA7B2D">
        <w:t xml:space="preserve"> </w:t>
      </w:r>
      <w:r w:rsidR="00D84DC4">
        <w:t xml:space="preserve">grass seed variety or mixture. </w:t>
      </w:r>
    </w:p>
    <w:p w14:paraId="529FB620" w14:textId="77777777" w:rsidR="00DA7B2D" w:rsidRDefault="00DA7B2D" w:rsidP="000A47F5">
      <w:pPr>
        <w:rPr>
          <w:u w:val="single"/>
        </w:rPr>
      </w:pPr>
    </w:p>
    <w:p w14:paraId="4AA664C7" w14:textId="7E104E7B" w:rsidR="005F5B88" w:rsidRPr="002B3A15" w:rsidRDefault="00D44EB3" w:rsidP="000A47F5">
      <w:pPr>
        <w:rPr>
          <w:u w:val="single"/>
        </w:rPr>
      </w:pPr>
      <w:r w:rsidRPr="002B3A15">
        <w:rPr>
          <w:u w:val="single"/>
        </w:rPr>
        <w:t>The machine demonstrations:</w:t>
      </w:r>
      <w:r w:rsidR="005F5B88" w:rsidRPr="002B3A15">
        <w:rPr>
          <w:u w:val="single"/>
        </w:rPr>
        <w:t xml:space="preserve"> </w:t>
      </w:r>
    </w:p>
    <w:p w14:paraId="07EABF5F" w14:textId="78397AD1" w:rsidR="00D84DC4" w:rsidRDefault="00021398" w:rsidP="000A47F5">
      <w:r>
        <w:t xml:space="preserve">From the observers </w:t>
      </w:r>
      <w:r w:rsidR="00534958">
        <w:t xml:space="preserve">report </w:t>
      </w:r>
      <w:r>
        <w:t>it appeared that t</w:t>
      </w:r>
      <w:r w:rsidR="000A47F5">
        <w:t xml:space="preserve">he explanation of the drivers at the machines </w:t>
      </w:r>
      <w:r w:rsidR="00A340B7">
        <w:t>was</w:t>
      </w:r>
      <w:r w:rsidR="000A47F5">
        <w:t xml:space="preserve"> very short.</w:t>
      </w:r>
      <w:r w:rsidR="00ED2711">
        <w:t xml:space="preserve"> It was not clear if the </w:t>
      </w:r>
      <w:r w:rsidR="00ED2711" w:rsidRPr="00ED2711">
        <w:t xml:space="preserve">machine </w:t>
      </w:r>
      <w:r w:rsidR="00ED2711">
        <w:t xml:space="preserve">drivers actually </w:t>
      </w:r>
      <w:r w:rsidR="00ED2711" w:rsidRPr="00ED2711">
        <w:t xml:space="preserve">received </w:t>
      </w:r>
      <w:r w:rsidR="00ED2711">
        <w:t xml:space="preserve">the </w:t>
      </w:r>
      <w:r w:rsidR="00ED2711" w:rsidRPr="00ED2711">
        <w:t xml:space="preserve">instructions </w:t>
      </w:r>
      <w:r>
        <w:t xml:space="preserve">(see the instructions that the owners / drivers of the machines received up forehand in paragraph 3.6) </w:t>
      </w:r>
      <w:r w:rsidR="00ED2711">
        <w:t xml:space="preserve">and if this presentation of the machine was well discussed with them. </w:t>
      </w:r>
      <w:r w:rsidR="005F5B88">
        <w:t xml:space="preserve">The question </w:t>
      </w:r>
      <w:r>
        <w:t>that the observers raised is</w:t>
      </w:r>
      <w:r w:rsidR="005F5B88">
        <w:t xml:space="preserve"> whether </w:t>
      </w:r>
      <w:r w:rsidR="000A47F5">
        <w:t xml:space="preserve">these </w:t>
      </w:r>
      <w:r w:rsidR="005F5B88">
        <w:t xml:space="preserve">were </w:t>
      </w:r>
      <w:r w:rsidR="000A47F5">
        <w:t xml:space="preserve">the right people for such a </w:t>
      </w:r>
      <w:r w:rsidR="00ED2711">
        <w:t>presentation</w:t>
      </w:r>
      <w:r>
        <w:t xml:space="preserve">. </w:t>
      </w:r>
      <w:r w:rsidR="00ED2711">
        <w:t xml:space="preserve">Or </w:t>
      </w:r>
      <w:r w:rsidR="00667628">
        <w:t>maybe the working method was not effective enough. (</w:t>
      </w:r>
      <w:r w:rsidR="00534958">
        <w:t>A</w:t>
      </w:r>
      <w:r w:rsidR="00667628">
        <w:t xml:space="preserve">nother working method, </w:t>
      </w:r>
      <w:r w:rsidR="00C03934">
        <w:t>like a questioning – answering interview</w:t>
      </w:r>
      <w:r w:rsidR="00667628">
        <w:t xml:space="preserve"> might have been more effective?</w:t>
      </w:r>
      <w:r w:rsidR="00C03934">
        <w:t>)</w:t>
      </w:r>
      <w:r w:rsidR="00667628">
        <w:t>.</w:t>
      </w:r>
      <w:r w:rsidR="000A47F5">
        <w:t xml:space="preserve"> Most technical information such as sowing depth and speed </w:t>
      </w:r>
      <w:r w:rsidR="00667628">
        <w:t xml:space="preserve">of the machine </w:t>
      </w:r>
      <w:r w:rsidR="00C03934">
        <w:t>was not</w:t>
      </w:r>
      <w:r w:rsidR="000A47F5">
        <w:t xml:space="preserve"> mentioned. </w:t>
      </w:r>
      <w:r w:rsidR="00667628">
        <w:t>Furthermore the observers noted that t</w:t>
      </w:r>
      <w:r w:rsidR="000A47F5">
        <w:t xml:space="preserve">he </w:t>
      </w:r>
      <w:r w:rsidR="005F5B88">
        <w:t xml:space="preserve">sowing </w:t>
      </w:r>
      <w:r w:rsidR="000A47F5">
        <w:t>result</w:t>
      </w:r>
      <w:r w:rsidR="005F5B88">
        <w:t>s</w:t>
      </w:r>
      <w:r w:rsidR="000A47F5">
        <w:t xml:space="preserve"> per machine </w:t>
      </w:r>
      <w:r w:rsidR="005F5B88">
        <w:t>were</w:t>
      </w:r>
      <w:r w:rsidR="00C03934">
        <w:t xml:space="preserve"> </w:t>
      </w:r>
      <w:r w:rsidR="000A47F5">
        <w:t>not plenary discussed.</w:t>
      </w:r>
      <w:r w:rsidR="005F5B88">
        <w:t xml:space="preserve"> </w:t>
      </w:r>
      <w:r w:rsidR="00AF6A51">
        <w:t xml:space="preserve">When asking the WUR organisers about this, whether these were missed opportunities or not, the answer was that it would not have made much difference if the explanation about the machines and discussion about the sowing results was done </w:t>
      </w:r>
      <w:r w:rsidR="002B3A15">
        <w:t xml:space="preserve">more comprehensive. Because the objective of </w:t>
      </w:r>
      <w:r>
        <w:t>the demonstration was to draw</w:t>
      </w:r>
      <w:r w:rsidR="002B3A15">
        <w:t xml:space="preserve"> the attention of farmers to the option of </w:t>
      </w:r>
      <w:proofErr w:type="spellStart"/>
      <w:r w:rsidR="002B3A15">
        <w:t>undersowing</w:t>
      </w:r>
      <w:proofErr w:type="spellEnd"/>
      <w:r w:rsidR="002B3A15">
        <w:t xml:space="preserve">. In practice you will see that the choice for the type of machine (or seed variety) will be </w:t>
      </w:r>
      <w:r w:rsidR="00667628">
        <w:t>a</w:t>
      </w:r>
      <w:r w:rsidR="002B3A15">
        <w:t xml:space="preserve"> very pragmatic</w:t>
      </w:r>
      <w:r w:rsidR="00667628">
        <w:t xml:space="preserve"> choice</w:t>
      </w:r>
      <w:r w:rsidR="002B3A15">
        <w:t>; farmers will hire their usual agricultural contracting firm or choose the one that is near t</w:t>
      </w:r>
      <w:r w:rsidR="00667628">
        <w:t>o them and trust that this firm carries</w:t>
      </w:r>
      <w:r w:rsidR="002B3A15">
        <w:t xml:space="preserve"> out </w:t>
      </w:r>
      <w:r w:rsidR="00667628">
        <w:t>its</w:t>
      </w:r>
      <w:r w:rsidR="002B3A15">
        <w:t xml:space="preserve"> work well. Dairy farmers </w:t>
      </w:r>
      <w:r w:rsidR="004B5354">
        <w:t>who</w:t>
      </w:r>
      <w:r w:rsidR="002B3A15">
        <w:t xml:space="preserve"> grow maize will not invest in their own </w:t>
      </w:r>
      <w:proofErr w:type="spellStart"/>
      <w:r w:rsidR="002B3A15">
        <w:t>undersowing</w:t>
      </w:r>
      <w:proofErr w:type="spellEnd"/>
      <w:r w:rsidR="002B3A15">
        <w:t xml:space="preserve"> machine, apart from a few. </w:t>
      </w:r>
      <w:r w:rsidR="00941FF1" w:rsidRPr="00941FF1">
        <w:t>(</w:t>
      </w:r>
      <w:r w:rsidR="00941FF1">
        <w:t>G</w:t>
      </w:r>
      <w:r w:rsidR="00941FF1" w:rsidRPr="00941FF1">
        <w:t>enerally speaking, they tend to care more about their animals than crops and it is more likely</w:t>
      </w:r>
      <w:r w:rsidR="00941FF1">
        <w:t xml:space="preserve"> that they invest in </w:t>
      </w:r>
      <w:r w:rsidR="00941FF1" w:rsidRPr="00941FF1">
        <w:t>milking machine</w:t>
      </w:r>
      <w:r w:rsidR="00941FF1">
        <w:t>s</w:t>
      </w:r>
      <w:r w:rsidR="00941FF1" w:rsidRPr="00941FF1">
        <w:t xml:space="preserve"> and technological optimization</w:t>
      </w:r>
      <w:r w:rsidR="00941FF1">
        <w:t xml:space="preserve"> of the feeding than in arable farming mechanisation). </w:t>
      </w:r>
      <w:r w:rsidR="00667628">
        <w:t xml:space="preserve">So giving much more technical information about the machines was not the intention of the organisers. </w:t>
      </w:r>
      <w:r w:rsidR="001F1A41">
        <w:t>(t</w:t>
      </w:r>
      <w:r w:rsidR="001F1A41" w:rsidRPr="001F1A41">
        <w:t xml:space="preserve">he letter </w:t>
      </w:r>
      <w:r w:rsidR="001F1A41">
        <w:t xml:space="preserve">with instructions that the owners/drivers of the machines received up forehand </w:t>
      </w:r>
      <w:r w:rsidR="001F1A41" w:rsidRPr="001F1A41">
        <w:t xml:space="preserve">was </w:t>
      </w:r>
      <w:r w:rsidR="001F1A41">
        <w:t>meant as a guideline and to give ideas, just to indicate that they were expected to tell something about the machine. It</w:t>
      </w:r>
      <w:r w:rsidR="001F1A41" w:rsidRPr="001F1A41">
        <w:t xml:space="preserve"> was not the intention that they would all go down the whole list</w:t>
      </w:r>
      <w:r w:rsidR="001F1A41">
        <w:t xml:space="preserve"> during the introduction of the machine</w:t>
      </w:r>
      <w:r w:rsidR="001F1A41" w:rsidRPr="001F1A41">
        <w:t>)</w:t>
      </w:r>
      <w:r w:rsidR="001F1A41">
        <w:t>.</w:t>
      </w:r>
    </w:p>
    <w:p w14:paraId="4C6D71AC" w14:textId="77777777" w:rsidR="00D84DC4" w:rsidRDefault="00D84DC4" w:rsidP="000A47F5"/>
    <w:p w14:paraId="52BBECEC" w14:textId="045203FA" w:rsidR="000A47F5" w:rsidRPr="00D84DC4" w:rsidRDefault="00D84DC4" w:rsidP="000A47F5">
      <w:pPr>
        <w:rPr>
          <w:rStyle w:val="st1"/>
          <w:rFonts w:asciiTheme="minorHAnsi" w:hAnsiTheme="minorHAnsi" w:cs="Arial"/>
          <w:szCs w:val="20"/>
        </w:rPr>
      </w:pPr>
      <w:r>
        <w:t xml:space="preserve">On the other hand, from the interviews it appeared that some visitors thought that the explanation at each of the different machines was sufficient. </w:t>
      </w:r>
      <w:r w:rsidR="00164C1B">
        <w:t>Observers noted that the visitors listened well and that questions were asked</w:t>
      </w:r>
      <w:r w:rsidR="00164C1B" w:rsidRPr="00164C1B">
        <w:t xml:space="preserve"> by the audience. </w:t>
      </w:r>
      <w:r w:rsidR="00164C1B">
        <w:t>However, a</w:t>
      </w:r>
      <w:proofErr w:type="spellStart"/>
      <w:r w:rsidR="00164C1B" w:rsidRPr="00164C1B">
        <w:rPr>
          <w:rFonts w:cs="Arial"/>
          <w:color w:val="222222"/>
          <w:lang w:val="en"/>
        </w:rPr>
        <w:t>s</w:t>
      </w:r>
      <w:proofErr w:type="spellEnd"/>
      <w:r w:rsidR="00164C1B" w:rsidRPr="00164C1B">
        <w:rPr>
          <w:rFonts w:cs="Arial"/>
          <w:color w:val="222222"/>
          <w:lang w:val="en"/>
        </w:rPr>
        <w:t xml:space="preserve"> the demo progressed, there </w:t>
      </w:r>
      <w:r w:rsidR="00164C1B">
        <w:rPr>
          <w:rFonts w:cs="Arial"/>
          <w:color w:val="222222"/>
          <w:lang w:val="en"/>
        </w:rPr>
        <w:t>were</w:t>
      </w:r>
      <w:r w:rsidR="00164C1B" w:rsidRPr="00164C1B">
        <w:rPr>
          <w:rFonts w:cs="Arial"/>
          <w:color w:val="222222"/>
          <w:lang w:val="en"/>
        </w:rPr>
        <w:t xml:space="preserve"> </w:t>
      </w:r>
      <w:r w:rsidR="00164C1B">
        <w:rPr>
          <w:rFonts w:cs="Arial"/>
          <w:color w:val="222222"/>
          <w:lang w:val="en"/>
        </w:rPr>
        <w:t xml:space="preserve">people forming </w:t>
      </w:r>
      <w:r w:rsidR="00164C1B" w:rsidRPr="00164C1B">
        <w:rPr>
          <w:rFonts w:cs="Arial"/>
          <w:color w:val="222222"/>
          <w:lang w:val="en"/>
        </w:rPr>
        <w:t xml:space="preserve">some </w:t>
      </w:r>
      <w:r w:rsidR="00164C1B">
        <w:rPr>
          <w:rFonts w:cs="Arial"/>
          <w:color w:val="222222"/>
          <w:lang w:val="en"/>
        </w:rPr>
        <w:t>sub</w:t>
      </w:r>
      <w:r w:rsidR="00164C1B" w:rsidRPr="00164C1B">
        <w:rPr>
          <w:rFonts w:cs="Arial"/>
          <w:color w:val="222222"/>
          <w:lang w:val="en"/>
        </w:rPr>
        <w:t xml:space="preserve">groups </w:t>
      </w:r>
      <w:r w:rsidR="00164C1B">
        <w:rPr>
          <w:rFonts w:cs="Arial"/>
          <w:color w:val="222222"/>
          <w:lang w:val="en"/>
        </w:rPr>
        <w:t xml:space="preserve">and they stayed behind </w:t>
      </w:r>
      <w:r w:rsidR="00164C1B" w:rsidRPr="00164C1B">
        <w:rPr>
          <w:rFonts w:cs="Arial"/>
          <w:color w:val="222222"/>
          <w:lang w:val="en"/>
        </w:rPr>
        <w:t>(</w:t>
      </w:r>
      <w:r w:rsidR="00164C1B">
        <w:rPr>
          <w:rFonts w:cs="Arial"/>
          <w:color w:val="222222"/>
          <w:lang w:val="en"/>
        </w:rPr>
        <w:t xml:space="preserve">for example </w:t>
      </w:r>
      <w:r w:rsidR="00164C1B" w:rsidRPr="00164C1B">
        <w:rPr>
          <w:rFonts w:cs="Arial"/>
          <w:color w:val="222222"/>
          <w:lang w:val="en"/>
        </w:rPr>
        <w:t xml:space="preserve">at </w:t>
      </w:r>
      <w:r w:rsidR="00164C1B">
        <w:rPr>
          <w:rFonts w:cs="Arial"/>
          <w:color w:val="222222"/>
          <w:lang w:val="en"/>
        </w:rPr>
        <w:t xml:space="preserve">the plenary </w:t>
      </w:r>
      <w:r w:rsidR="00164C1B" w:rsidRPr="00164C1B">
        <w:rPr>
          <w:rFonts w:cs="Arial"/>
          <w:color w:val="222222"/>
          <w:lang w:val="en"/>
        </w:rPr>
        <w:t>explanation for machines 4, 5 and 6</w:t>
      </w:r>
      <w:r w:rsidR="00164C1B">
        <w:rPr>
          <w:rFonts w:cs="Arial"/>
          <w:color w:val="222222"/>
          <w:lang w:val="en"/>
        </w:rPr>
        <w:t xml:space="preserve"> the group started to fall apart a little</w:t>
      </w:r>
      <w:r w:rsidR="00164C1B" w:rsidRPr="00164C1B">
        <w:rPr>
          <w:rFonts w:cs="Arial"/>
          <w:color w:val="222222"/>
          <w:lang w:val="en"/>
        </w:rPr>
        <w:t>).</w:t>
      </w:r>
    </w:p>
    <w:p w14:paraId="1D075D01" w14:textId="77777777" w:rsidR="00164C1B" w:rsidRDefault="00164C1B" w:rsidP="00AF6A51"/>
    <w:p w14:paraId="522B847F" w14:textId="3E030FB8" w:rsidR="000A47F5" w:rsidRDefault="000A47F5" w:rsidP="00AF6A51">
      <w:pPr>
        <w:rPr>
          <w:szCs w:val="20"/>
        </w:rPr>
      </w:pPr>
      <w:r>
        <w:t xml:space="preserve">A frequently heard comment </w:t>
      </w:r>
      <w:r w:rsidR="00D44EB3">
        <w:t>during the demo event was</w:t>
      </w:r>
      <w:r>
        <w:t>: "</w:t>
      </w:r>
      <w:r w:rsidR="00C03934">
        <w:t xml:space="preserve">the </w:t>
      </w:r>
      <w:proofErr w:type="spellStart"/>
      <w:r w:rsidR="00C03934">
        <w:t>undersowing</w:t>
      </w:r>
      <w:proofErr w:type="spellEnd"/>
      <w:r>
        <w:t xml:space="preserve"> should have </w:t>
      </w:r>
      <w:r w:rsidR="00C03934">
        <w:t xml:space="preserve">been </w:t>
      </w:r>
      <w:r>
        <w:t xml:space="preserve">done </w:t>
      </w:r>
      <w:r w:rsidR="00C03934">
        <w:t>at an earlier stage</w:t>
      </w:r>
      <w:r>
        <w:t xml:space="preserve">, this </w:t>
      </w:r>
      <w:r w:rsidR="00C03934">
        <w:t>maize</w:t>
      </w:r>
      <w:r>
        <w:t xml:space="preserve"> </w:t>
      </w:r>
      <w:r w:rsidR="00D44EB3">
        <w:t xml:space="preserve">has grown </w:t>
      </w:r>
      <w:r>
        <w:t xml:space="preserve">far too </w:t>
      </w:r>
      <w:r w:rsidR="00D44EB3">
        <w:t>high</w:t>
      </w:r>
      <w:r>
        <w:t xml:space="preserve">". But the fact that no </w:t>
      </w:r>
      <w:r w:rsidR="00C03934">
        <w:t>maize</w:t>
      </w:r>
      <w:r>
        <w:t xml:space="preserve"> </w:t>
      </w:r>
      <w:r w:rsidR="00AF6A51">
        <w:t>was</w:t>
      </w:r>
      <w:r>
        <w:t xml:space="preserve"> crushed by the machines prove</w:t>
      </w:r>
      <w:r w:rsidR="00AF6A51">
        <w:t>d</w:t>
      </w:r>
      <w:r>
        <w:t xml:space="preserve"> that it </w:t>
      </w:r>
      <w:r w:rsidR="00AF6A51">
        <w:t>was</w:t>
      </w:r>
      <w:r>
        <w:t xml:space="preserve"> not too late</w:t>
      </w:r>
      <w:r w:rsidR="00C03934">
        <w:t xml:space="preserve"> and this is something that surprise</w:t>
      </w:r>
      <w:r w:rsidR="00AF6A51">
        <w:t>d</w:t>
      </w:r>
      <w:r w:rsidR="00C03934">
        <w:t xml:space="preserve"> </w:t>
      </w:r>
      <w:r w:rsidR="00667628">
        <w:t>the</w:t>
      </w:r>
      <w:r w:rsidR="00C03934">
        <w:t xml:space="preserve"> visitors</w:t>
      </w:r>
      <w:r>
        <w:t>.</w:t>
      </w:r>
      <w:r w:rsidR="00AF6A51">
        <w:t xml:space="preserve"> According to the WUR organisers that were interviewed this was prove</w:t>
      </w:r>
      <w:r w:rsidR="00667628">
        <w:t xml:space="preserve"> of</w:t>
      </w:r>
      <w:r w:rsidR="00AF6A51">
        <w:t xml:space="preserve"> success of the demo event; </w:t>
      </w:r>
      <w:r w:rsidR="00AF6A51">
        <w:rPr>
          <w:szCs w:val="20"/>
        </w:rPr>
        <w:t xml:space="preserve">having farmers to see </w:t>
      </w:r>
      <w:proofErr w:type="spellStart"/>
      <w:r w:rsidR="00AF6A51">
        <w:rPr>
          <w:szCs w:val="20"/>
        </w:rPr>
        <w:t>undersowing</w:t>
      </w:r>
      <w:proofErr w:type="spellEnd"/>
      <w:r w:rsidR="00AF6A51">
        <w:rPr>
          <w:szCs w:val="20"/>
        </w:rPr>
        <w:t xml:space="preserve"> as a feasible option,</w:t>
      </w:r>
      <w:r w:rsidR="00AF6A51" w:rsidRPr="00AF6A51">
        <w:t xml:space="preserve"> </w:t>
      </w:r>
      <w:r w:rsidR="00AF6A51">
        <w:t>and doable, even when the maize has grown at knee-</w:t>
      </w:r>
      <w:r w:rsidR="002A0916">
        <w:t>height.</w:t>
      </w:r>
    </w:p>
    <w:p w14:paraId="026A8A52" w14:textId="61838A2C" w:rsidR="00AF6A51" w:rsidRDefault="00AF6A51" w:rsidP="00AF6A51"/>
    <w:p w14:paraId="0187B6A1" w14:textId="17C381B2" w:rsidR="009244F4" w:rsidRPr="000A47F5" w:rsidRDefault="00E23F5C" w:rsidP="009244F4">
      <w:r>
        <w:rPr>
          <w:szCs w:val="20"/>
        </w:rPr>
        <w:t xml:space="preserve">However, it was observed that when one of the machines (machine 4) made an error (the </w:t>
      </w:r>
      <w:r w:rsidRPr="00E23F5C">
        <w:rPr>
          <w:szCs w:val="20"/>
        </w:rPr>
        <w:t xml:space="preserve">machine accidentally </w:t>
      </w:r>
      <w:proofErr w:type="spellStart"/>
      <w:r w:rsidRPr="00E23F5C">
        <w:rPr>
          <w:szCs w:val="20"/>
        </w:rPr>
        <w:t>hoeed</w:t>
      </w:r>
      <w:proofErr w:type="spellEnd"/>
      <w:r w:rsidRPr="00E23F5C">
        <w:rPr>
          <w:szCs w:val="20"/>
        </w:rPr>
        <w:t xml:space="preserve"> a row of maize</w:t>
      </w:r>
      <w:r>
        <w:rPr>
          <w:szCs w:val="20"/>
        </w:rPr>
        <w:t xml:space="preserve">) the audience was reacting </w:t>
      </w:r>
      <w:r w:rsidRPr="00E23F5C">
        <w:rPr>
          <w:szCs w:val="20"/>
        </w:rPr>
        <w:t xml:space="preserve"> immediately </w:t>
      </w:r>
      <w:r w:rsidR="009244F4">
        <w:rPr>
          <w:szCs w:val="20"/>
        </w:rPr>
        <w:t>very negative (</w:t>
      </w:r>
      <w:r w:rsidR="009244F4" w:rsidRPr="009244F4">
        <w:rPr>
          <w:szCs w:val="20"/>
        </w:rPr>
        <w:t>teasing remarks, a finger in the air and laughter</w:t>
      </w:r>
      <w:r w:rsidR="009244F4">
        <w:rPr>
          <w:szCs w:val="20"/>
        </w:rPr>
        <w:t xml:space="preserve"> were observed)</w:t>
      </w:r>
      <w:r w:rsidRPr="00E23F5C">
        <w:rPr>
          <w:szCs w:val="20"/>
        </w:rPr>
        <w:t>.</w:t>
      </w:r>
      <w:r w:rsidR="009244F4">
        <w:rPr>
          <w:szCs w:val="20"/>
        </w:rPr>
        <w:t xml:space="preserve"> R</w:t>
      </w:r>
      <w:r w:rsidR="009244F4" w:rsidRPr="00E23F5C">
        <w:t xml:space="preserve">emarks from the audience were received (from mutual conversations) which showed that people do not really believe in </w:t>
      </w:r>
      <w:proofErr w:type="spellStart"/>
      <w:r w:rsidR="009244F4">
        <w:t>under</w:t>
      </w:r>
      <w:r w:rsidR="009244F4" w:rsidRPr="00E23F5C">
        <w:t>sowing</w:t>
      </w:r>
      <w:proofErr w:type="spellEnd"/>
      <w:r w:rsidR="009244F4">
        <w:t>.</w:t>
      </w:r>
    </w:p>
    <w:p w14:paraId="05CAC862" w14:textId="22086AF8" w:rsidR="00164C1B" w:rsidRPr="009244F4" w:rsidRDefault="009244F4" w:rsidP="009244F4">
      <w:pPr>
        <w:rPr>
          <w:rFonts w:cs="Arial"/>
          <w:szCs w:val="20"/>
        </w:rPr>
      </w:pPr>
      <w:r>
        <w:rPr>
          <w:szCs w:val="20"/>
        </w:rPr>
        <w:lastRenderedPageBreak/>
        <w:t xml:space="preserve">But while observing also other statements were heard: </w:t>
      </w:r>
      <w:r w:rsidR="00E23F5C" w:rsidRPr="00E23F5C">
        <w:rPr>
          <w:szCs w:val="20"/>
        </w:rPr>
        <w:t xml:space="preserve">'well done', 'yes, </w:t>
      </w:r>
      <w:r>
        <w:rPr>
          <w:szCs w:val="20"/>
        </w:rPr>
        <w:t xml:space="preserve">that is a </w:t>
      </w:r>
      <w:r w:rsidR="00E23F5C" w:rsidRPr="00E23F5C">
        <w:rPr>
          <w:szCs w:val="20"/>
        </w:rPr>
        <w:t>powerful</w:t>
      </w:r>
      <w:r>
        <w:rPr>
          <w:szCs w:val="20"/>
        </w:rPr>
        <w:t xml:space="preserve"> machine', 'great that it can sow grass seed and maize at the same time</w:t>
      </w:r>
      <w:r w:rsidR="00E23F5C" w:rsidRPr="00E23F5C">
        <w:rPr>
          <w:szCs w:val="20"/>
        </w:rPr>
        <w:t xml:space="preserve">' </w:t>
      </w:r>
      <w:r w:rsidR="00E23F5C" w:rsidRPr="009244F4">
        <w:rPr>
          <w:szCs w:val="20"/>
        </w:rPr>
        <w:t>'</w:t>
      </w:r>
      <w:r>
        <w:rPr>
          <w:szCs w:val="20"/>
        </w:rPr>
        <w:t>great that it is</w:t>
      </w:r>
      <w:r w:rsidRPr="009244F4">
        <w:rPr>
          <w:szCs w:val="20"/>
        </w:rPr>
        <w:t xml:space="preserve"> a converted machine</w:t>
      </w:r>
      <w:r>
        <w:rPr>
          <w:szCs w:val="20"/>
        </w:rPr>
        <w:t xml:space="preserve">, self-made, and that it functions </w:t>
      </w:r>
      <w:r w:rsidR="001F1A41">
        <w:rPr>
          <w:szCs w:val="20"/>
        </w:rPr>
        <w:t xml:space="preserve">so </w:t>
      </w:r>
      <w:r>
        <w:rPr>
          <w:szCs w:val="20"/>
        </w:rPr>
        <w:t>well’.</w:t>
      </w:r>
    </w:p>
    <w:p w14:paraId="584904BD" w14:textId="77777777" w:rsidR="00D44EB3" w:rsidRDefault="00D44EB3" w:rsidP="009A7003"/>
    <w:p w14:paraId="5FB79D05" w14:textId="18FDB658" w:rsidR="00A340B7" w:rsidRPr="009244F4" w:rsidRDefault="00D44EB3" w:rsidP="009A7003">
      <w:pPr>
        <w:rPr>
          <w:u w:val="single"/>
        </w:rPr>
      </w:pPr>
      <w:r w:rsidRPr="009244F4">
        <w:rPr>
          <w:u w:val="single"/>
        </w:rPr>
        <w:t>Group discussion:</w:t>
      </w:r>
    </w:p>
    <w:p w14:paraId="0249686E" w14:textId="4B30B6F1" w:rsidR="009244F4" w:rsidRPr="009244F4" w:rsidRDefault="009244F4" w:rsidP="009244F4">
      <w:pPr>
        <w:rPr>
          <w:rFonts w:cs="Arial"/>
          <w:szCs w:val="20"/>
        </w:rPr>
      </w:pPr>
      <w:r>
        <w:rPr>
          <w:rFonts w:cs="Arial"/>
          <w:color w:val="222222"/>
        </w:rPr>
        <w:t>During t</w:t>
      </w:r>
      <w:r w:rsidR="001F1A41">
        <w:rPr>
          <w:rFonts w:cs="Arial"/>
          <w:color w:val="222222"/>
        </w:rPr>
        <w:t xml:space="preserve">he course of the demonstration </w:t>
      </w:r>
      <w:r w:rsidR="001F1A41">
        <w:rPr>
          <w:rFonts w:cs="Arial"/>
          <w:color w:val="222222"/>
          <w:lang w:val="en"/>
        </w:rPr>
        <w:t>people</w:t>
      </w:r>
      <w:r>
        <w:rPr>
          <w:rFonts w:cs="Arial"/>
          <w:color w:val="222222"/>
          <w:lang w:val="en"/>
        </w:rPr>
        <w:t xml:space="preserve"> started forming </w:t>
      </w:r>
      <w:r w:rsidRPr="00164C1B">
        <w:rPr>
          <w:rFonts w:cs="Arial"/>
          <w:color w:val="222222"/>
          <w:lang w:val="en"/>
        </w:rPr>
        <w:t xml:space="preserve">some </w:t>
      </w:r>
      <w:r>
        <w:rPr>
          <w:rFonts w:cs="Arial"/>
          <w:color w:val="222222"/>
          <w:lang w:val="en"/>
        </w:rPr>
        <w:t>sub</w:t>
      </w:r>
      <w:r w:rsidRPr="00164C1B">
        <w:rPr>
          <w:rFonts w:cs="Arial"/>
          <w:color w:val="222222"/>
          <w:lang w:val="en"/>
        </w:rPr>
        <w:t xml:space="preserve">groups </w:t>
      </w:r>
      <w:r>
        <w:rPr>
          <w:rFonts w:cs="Arial"/>
          <w:color w:val="222222"/>
          <w:lang w:val="en"/>
        </w:rPr>
        <w:t xml:space="preserve">and stayed behind in the maize field. When someone from the </w:t>
      </w:r>
      <w:r w:rsidR="001F1A41">
        <w:rPr>
          <w:rFonts w:cs="Arial"/>
          <w:color w:val="222222"/>
          <w:lang w:val="en"/>
        </w:rPr>
        <w:t>organization</w:t>
      </w:r>
      <w:r>
        <w:rPr>
          <w:rFonts w:cs="Arial"/>
          <w:color w:val="222222"/>
          <w:lang w:val="en"/>
        </w:rPr>
        <w:t xml:space="preserve"> called everyone </w:t>
      </w:r>
      <w:r w:rsidR="001F1A41">
        <w:rPr>
          <w:rFonts w:cs="Arial"/>
          <w:color w:val="222222"/>
          <w:lang w:val="en"/>
        </w:rPr>
        <w:t>together</w:t>
      </w:r>
      <w:r>
        <w:rPr>
          <w:rFonts w:cs="Arial"/>
          <w:color w:val="222222"/>
          <w:lang w:val="en"/>
        </w:rPr>
        <w:t xml:space="preserve"> again and invited the visitors to go back to the multifunctional vehicle for a closing discussion most of the visitors </w:t>
      </w:r>
      <w:r w:rsidR="001F1A41">
        <w:rPr>
          <w:rFonts w:cs="Arial"/>
          <w:color w:val="222222"/>
          <w:lang w:val="en"/>
        </w:rPr>
        <w:t xml:space="preserve">followed and gathered around the vehicle. But some </w:t>
      </w:r>
      <w:r w:rsidRPr="009244F4">
        <w:rPr>
          <w:rFonts w:cs="Arial"/>
          <w:szCs w:val="20"/>
        </w:rPr>
        <w:t>people stay</w:t>
      </w:r>
      <w:r w:rsidR="001F1A41">
        <w:rPr>
          <w:rFonts w:cs="Arial"/>
          <w:szCs w:val="20"/>
        </w:rPr>
        <w:t>ed</w:t>
      </w:r>
      <w:r w:rsidRPr="009244F4">
        <w:rPr>
          <w:rFonts w:cs="Arial"/>
          <w:szCs w:val="20"/>
        </w:rPr>
        <w:t xml:space="preserve"> behind </w:t>
      </w:r>
      <w:r w:rsidR="001F1A41">
        <w:rPr>
          <w:rFonts w:cs="Arial"/>
          <w:szCs w:val="20"/>
        </w:rPr>
        <w:t xml:space="preserve">in the </w:t>
      </w:r>
      <w:r w:rsidRPr="009244F4">
        <w:rPr>
          <w:rFonts w:cs="Arial"/>
          <w:szCs w:val="20"/>
        </w:rPr>
        <w:t>field.</w:t>
      </w:r>
    </w:p>
    <w:p w14:paraId="025DAB1A" w14:textId="559F4958" w:rsidR="009244F4" w:rsidRDefault="009244F4" w:rsidP="009244F4">
      <w:pPr>
        <w:rPr>
          <w:rFonts w:cs="Arial"/>
          <w:szCs w:val="20"/>
        </w:rPr>
      </w:pPr>
      <w:r w:rsidRPr="009244F4">
        <w:rPr>
          <w:rFonts w:cs="Arial"/>
          <w:szCs w:val="20"/>
        </w:rPr>
        <w:t xml:space="preserve">Some questions </w:t>
      </w:r>
      <w:r w:rsidR="001F1A41">
        <w:rPr>
          <w:rFonts w:cs="Arial"/>
          <w:szCs w:val="20"/>
        </w:rPr>
        <w:t>were</w:t>
      </w:r>
      <w:r w:rsidRPr="009244F4">
        <w:rPr>
          <w:rFonts w:cs="Arial"/>
          <w:szCs w:val="20"/>
        </w:rPr>
        <w:t xml:space="preserve"> asked, </w:t>
      </w:r>
      <w:r w:rsidR="001F1A41">
        <w:rPr>
          <w:rFonts w:cs="Arial"/>
          <w:szCs w:val="20"/>
        </w:rPr>
        <w:t xml:space="preserve">for example </w:t>
      </w:r>
      <w:r w:rsidR="00632FC5">
        <w:rPr>
          <w:rFonts w:cs="Arial"/>
          <w:szCs w:val="20"/>
        </w:rPr>
        <w:t>about the costs of the contracting firm and seed. In the interview with the WUR organisers one of them mentioned that when an innovation</w:t>
      </w:r>
      <w:r w:rsidR="00632FC5" w:rsidRPr="00632FC5">
        <w:rPr>
          <w:rFonts w:cs="Arial"/>
          <w:szCs w:val="20"/>
        </w:rPr>
        <w:t xml:space="preserve"> it is not an obligation</w:t>
      </w:r>
      <w:r w:rsidR="00632FC5">
        <w:rPr>
          <w:rFonts w:cs="Arial"/>
          <w:szCs w:val="20"/>
        </w:rPr>
        <w:t>/compulsory</w:t>
      </w:r>
      <w:r w:rsidR="00632FC5" w:rsidRPr="00632FC5">
        <w:rPr>
          <w:rFonts w:cs="Arial"/>
          <w:szCs w:val="20"/>
        </w:rPr>
        <w:t xml:space="preserve">, and someone wants </w:t>
      </w:r>
      <w:r w:rsidR="00632FC5">
        <w:rPr>
          <w:rFonts w:cs="Arial"/>
          <w:szCs w:val="20"/>
        </w:rPr>
        <w:t>to implement that innovation</w:t>
      </w:r>
      <w:r w:rsidR="00632FC5" w:rsidRPr="00632FC5">
        <w:rPr>
          <w:rFonts w:cs="Arial"/>
          <w:szCs w:val="20"/>
        </w:rPr>
        <w:t xml:space="preserve">, then </w:t>
      </w:r>
      <w:r w:rsidR="00632FC5">
        <w:rPr>
          <w:rFonts w:cs="Arial"/>
          <w:szCs w:val="20"/>
        </w:rPr>
        <w:t xml:space="preserve">the questions they will ask are about the effectiveness of that innovation </w:t>
      </w:r>
      <w:r w:rsidR="00632FC5" w:rsidRPr="00632FC5">
        <w:rPr>
          <w:rFonts w:cs="Arial"/>
          <w:szCs w:val="20"/>
        </w:rPr>
        <w:t xml:space="preserve">or innovative application; 'what does it do?'. (Someone </w:t>
      </w:r>
      <w:r w:rsidR="00632FC5">
        <w:rPr>
          <w:rFonts w:cs="Arial"/>
          <w:szCs w:val="20"/>
        </w:rPr>
        <w:t>voluntarily chooses for the innovation</w:t>
      </w:r>
      <w:r w:rsidR="00632FC5" w:rsidRPr="00632FC5">
        <w:rPr>
          <w:rFonts w:cs="Arial"/>
          <w:szCs w:val="20"/>
        </w:rPr>
        <w:t xml:space="preserve">, so the costs are of minor importance). But </w:t>
      </w:r>
      <w:r w:rsidR="00632FC5">
        <w:rPr>
          <w:rFonts w:cs="Arial"/>
          <w:szCs w:val="20"/>
        </w:rPr>
        <w:t xml:space="preserve">if </w:t>
      </w:r>
      <w:r w:rsidR="00632FC5" w:rsidRPr="00632FC5">
        <w:rPr>
          <w:rFonts w:cs="Arial"/>
          <w:szCs w:val="20"/>
        </w:rPr>
        <w:t>it is an obligation</w:t>
      </w:r>
      <w:r w:rsidR="00632FC5">
        <w:rPr>
          <w:rFonts w:cs="Arial"/>
          <w:szCs w:val="20"/>
        </w:rPr>
        <w:t>/compulsory then you will</w:t>
      </w:r>
      <w:r w:rsidR="00632FC5" w:rsidRPr="00632FC5">
        <w:rPr>
          <w:rFonts w:cs="Arial"/>
          <w:szCs w:val="20"/>
        </w:rPr>
        <w:t xml:space="preserve"> immediately </w:t>
      </w:r>
      <w:r w:rsidR="00632FC5">
        <w:rPr>
          <w:rFonts w:cs="Arial"/>
          <w:szCs w:val="20"/>
        </w:rPr>
        <w:t>hear the question: 'w</w:t>
      </w:r>
      <w:r w:rsidR="00632FC5" w:rsidRPr="00632FC5">
        <w:rPr>
          <w:rFonts w:cs="Arial"/>
          <w:szCs w:val="20"/>
        </w:rPr>
        <w:t>hat does it cost?'</w:t>
      </w:r>
      <w:r w:rsidR="00632FC5">
        <w:rPr>
          <w:rFonts w:cs="Arial"/>
          <w:szCs w:val="20"/>
        </w:rPr>
        <w:t>.</w:t>
      </w:r>
    </w:p>
    <w:p w14:paraId="3B6C3D7C" w14:textId="5ED14676" w:rsidR="00A97F44" w:rsidRPr="00584595" w:rsidRDefault="00A97F44" w:rsidP="009A7003"/>
    <w:p w14:paraId="424EE0DE" w14:textId="65D6AB3F" w:rsidR="00A943B3" w:rsidRPr="008A43FE" w:rsidRDefault="00A943B3" w:rsidP="009A7003">
      <w:pPr>
        <w:rPr>
          <w:b/>
        </w:rPr>
      </w:pPr>
      <w:r w:rsidRPr="008A43FE">
        <w:rPr>
          <w:b/>
        </w:rPr>
        <w:t>Motivations</w:t>
      </w:r>
    </w:p>
    <w:p w14:paraId="6830AF0D" w14:textId="3FC22265" w:rsidR="00C96591" w:rsidRDefault="00C96591" w:rsidP="00C96591">
      <w:r>
        <w:t>To map the motivations of the visitors why they visited the demo interviews</w:t>
      </w:r>
      <w:r w:rsidR="00591BD1">
        <w:t xml:space="preserve"> were conducted</w:t>
      </w:r>
      <w:r>
        <w:t xml:space="preserve"> after the machine demo. The interviews were conducted by the same group of people that did the observations during the demo.</w:t>
      </w:r>
    </w:p>
    <w:p w14:paraId="2EB863FC" w14:textId="004DB780" w:rsidR="00C96591" w:rsidRDefault="00591BD1" w:rsidP="00C96591">
      <w:r>
        <w:t>Eleven</w:t>
      </w:r>
      <w:r w:rsidR="00C96591">
        <w:t xml:space="preserve"> interviews</w:t>
      </w:r>
      <w:r>
        <w:t xml:space="preserve"> were done</w:t>
      </w:r>
      <w:r w:rsidR="00C96591" w:rsidRPr="00850286">
        <w:t xml:space="preserve">. </w:t>
      </w:r>
      <w:r w:rsidR="00E67AAA" w:rsidRPr="00850286">
        <w:t>See A</w:t>
      </w:r>
      <w:r w:rsidR="00C96591" w:rsidRPr="00850286">
        <w:t xml:space="preserve">nnex </w:t>
      </w:r>
      <w:r w:rsidR="00850286" w:rsidRPr="00850286">
        <w:t>9.2</w:t>
      </w:r>
      <w:r w:rsidR="00E67AAA" w:rsidRPr="00850286">
        <w:t>: Q</w:t>
      </w:r>
      <w:r w:rsidR="00C96591" w:rsidRPr="00850286">
        <w:t>uestionnaire</w:t>
      </w:r>
      <w:r w:rsidR="00E67AAA" w:rsidRPr="00850286">
        <w:t xml:space="preserve"> and Interview report</w:t>
      </w:r>
      <w:r w:rsidR="00C96591" w:rsidRPr="00850286">
        <w:t>.</w:t>
      </w:r>
    </w:p>
    <w:p w14:paraId="72E0815A" w14:textId="77777777" w:rsidR="00C96591" w:rsidRDefault="00C96591" w:rsidP="00C96591"/>
    <w:p w14:paraId="29CF4C7D" w14:textId="32550919" w:rsidR="00C96591" w:rsidRDefault="00591BD1" w:rsidP="00C96591">
      <w:r>
        <w:t>All interviewees</w:t>
      </w:r>
      <w:r w:rsidR="00C96591" w:rsidRPr="00410920">
        <w:t xml:space="preserve"> v</w:t>
      </w:r>
      <w:r>
        <w:t>isit</w:t>
      </w:r>
      <w:r w:rsidR="00C96591">
        <w:t xml:space="preserve"> demos on a regular basis, except for one person</w:t>
      </w:r>
      <w:r w:rsidR="00C96591" w:rsidRPr="00410920">
        <w:t xml:space="preserve">. </w:t>
      </w:r>
      <w:r w:rsidR="00C96591">
        <w:t xml:space="preserve">70% of the interviewed </w:t>
      </w:r>
      <w:r w:rsidR="00C96591" w:rsidRPr="00410920">
        <w:t xml:space="preserve">visitors received </w:t>
      </w:r>
      <w:r w:rsidR="00C96591">
        <w:t>a personal invitation</w:t>
      </w:r>
      <w:r w:rsidR="00C96591" w:rsidRPr="00410920">
        <w:t xml:space="preserve"> to the </w:t>
      </w:r>
      <w:r w:rsidR="00C96591">
        <w:t>demo from one of the co-organising organisations (</w:t>
      </w:r>
      <w:proofErr w:type="spellStart"/>
      <w:r w:rsidR="00C96591">
        <w:t>Agrifim</w:t>
      </w:r>
      <w:proofErr w:type="spellEnd"/>
      <w:r w:rsidR="00C96591">
        <w:t>)</w:t>
      </w:r>
      <w:r w:rsidR="00C96591" w:rsidRPr="00410920">
        <w:t xml:space="preserve">. </w:t>
      </w:r>
      <w:r w:rsidR="00C96591">
        <w:t>One of the interviewees</w:t>
      </w:r>
      <w:r w:rsidR="00C96591" w:rsidRPr="00410920">
        <w:t xml:space="preserve"> got the invitation from </w:t>
      </w:r>
      <w:r w:rsidR="00C96591">
        <w:t>a website, one got the invitation through a friend and one interviewee was owner and demonstrator of a machine</w:t>
      </w:r>
      <w:r>
        <w:t xml:space="preserve"> and received an invitation to participate in the demo event</w:t>
      </w:r>
      <w:r w:rsidR="00C96591" w:rsidRPr="00410920">
        <w:t>.</w:t>
      </w:r>
    </w:p>
    <w:p w14:paraId="345EE608" w14:textId="01D8130F" w:rsidR="00C96591" w:rsidRDefault="00C96591" w:rsidP="00C96591"/>
    <w:p w14:paraId="595FCF22" w14:textId="66F92C67" w:rsidR="0058438B" w:rsidRDefault="0058438B" w:rsidP="00C96591">
      <w:r>
        <w:t xml:space="preserve">The </w:t>
      </w:r>
      <w:r w:rsidR="00C03934">
        <w:t>motivations</w:t>
      </w:r>
      <w:r>
        <w:t xml:space="preserve"> to visit the demo were diverse; to see the machines at work, to hear about the usefulness and necessity of </w:t>
      </w:r>
      <w:proofErr w:type="spellStart"/>
      <w:r>
        <w:t>undersowing</w:t>
      </w:r>
      <w:proofErr w:type="spellEnd"/>
      <w:r>
        <w:t xml:space="preserve"> maize with a catch crop, to get informed about this cultivation technique of catch crop implementation that will be compulsory on short notice (1 January 2019, Fertilization Act). One of the interviewees was a participating satellite farmer, </w:t>
      </w:r>
      <w:r w:rsidR="00DA7B2D">
        <w:t>and his motivation was that he is</w:t>
      </w:r>
      <w:r w:rsidR="00DA7B2D" w:rsidRPr="00DA7B2D">
        <w:t xml:space="preserve"> interested </w:t>
      </w:r>
      <w:r w:rsidR="00DA7B2D">
        <w:t xml:space="preserve">in the subject because it is a very current issue; he would like to know more about </w:t>
      </w:r>
      <w:proofErr w:type="spellStart"/>
      <w:r w:rsidR="00DA7B2D">
        <w:t>undersowing</w:t>
      </w:r>
      <w:proofErr w:type="spellEnd"/>
      <w:r w:rsidR="00DA7B2D">
        <w:t xml:space="preserve"> although he is sceptical about it (this has to do with the timing: he is</w:t>
      </w:r>
      <w:r w:rsidR="00DA7B2D" w:rsidRPr="00DA7B2D">
        <w:t xml:space="preserve"> afraid of </w:t>
      </w:r>
      <w:r w:rsidR="00DA7B2D">
        <w:t xml:space="preserve">too much residual </w:t>
      </w:r>
      <w:r w:rsidR="00DA7B2D" w:rsidRPr="00DA7B2D">
        <w:t>water on</w:t>
      </w:r>
      <w:r w:rsidR="00DA7B2D">
        <w:t xml:space="preserve"> the maize field</w:t>
      </w:r>
      <w:r w:rsidR="00DA7B2D" w:rsidRPr="00DA7B2D">
        <w:t xml:space="preserve"> after the harvest, when </w:t>
      </w:r>
      <w:r w:rsidR="00DA7B2D">
        <w:t>it is not possible to do anything about the driving</w:t>
      </w:r>
      <w:r w:rsidR="00DA7B2D" w:rsidRPr="00DA7B2D">
        <w:t xml:space="preserve"> tracks because there is a catch crop</w:t>
      </w:r>
      <w:r w:rsidR="00DA7B2D">
        <w:t xml:space="preserve"> on the field). I</w:t>
      </w:r>
      <w:r w:rsidR="00DA7B2D" w:rsidRPr="00DA7B2D">
        <w:t xml:space="preserve">n addition, </w:t>
      </w:r>
      <w:r w:rsidR="00DA7B2D">
        <w:t xml:space="preserve">he finds </w:t>
      </w:r>
      <w:r w:rsidR="00DA7B2D" w:rsidRPr="00DA7B2D">
        <w:t xml:space="preserve">contact with colleagues </w:t>
      </w:r>
      <w:r w:rsidR="00DA7B2D">
        <w:t>very</w:t>
      </w:r>
      <w:r w:rsidR="00DA7B2D" w:rsidRPr="00DA7B2D">
        <w:t xml:space="preserve"> important. </w:t>
      </w:r>
    </w:p>
    <w:p w14:paraId="227FACCA" w14:textId="5048D071" w:rsidR="0058438B" w:rsidRPr="00C61795" w:rsidRDefault="0058438B" w:rsidP="00C96591">
      <w:pPr>
        <w:rPr>
          <w:rFonts w:cs="Cambria Math"/>
          <w:szCs w:val="20"/>
        </w:rPr>
      </w:pPr>
    </w:p>
    <w:p w14:paraId="05D726B2" w14:textId="6EC3B95C" w:rsidR="0058438B" w:rsidRPr="003E589D" w:rsidRDefault="0058438B" w:rsidP="0058438B"/>
    <w:p w14:paraId="65AADF14" w14:textId="1426F596" w:rsidR="0058438B" w:rsidRPr="003E589D" w:rsidRDefault="0058438B" w:rsidP="0058438B"/>
    <w:p w14:paraId="35A842FA" w14:textId="1A4FE658" w:rsidR="0058438B" w:rsidRPr="003E589D" w:rsidRDefault="0058438B" w:rsidP="0058438B"/>
    <w:p w14:paraId="06448D8C" w14:textId="64E26A0D" w:rsidR="0058438B" w:rsidRPr="003E589D" w:rsidRDefault="0058438B" w:rsidP="0058438B"/>
    <w:p w14:paraId="5D0B524F" w14:textId="66A408D9" w:rsidR="0058438B" w:rsidRPr="003E589D" w:rsidRDefault="0058438B" w:rsidP="0058438B"/>
    <w:p w14:paraId="3DF4670A" w14:textId="6091E866" w:rsidR="0058438B" w:rsidRPr="003E589D" w:rsidRDefault="0058438B" w:rsidP="0058438B"/>
    <w:p w14:paraId="069CC627" w14:textId="77777777" w:rsidR="00C03934" w:rsidRDefault="00C03934" w:rsidP="0058438B">
      <w:pPr>
        <w:rPr>
          <w:b/>
        </w:rPr>
      </w:pPr>
    </w:p>
    <w:p w14:paraId="61F88FD7" w14:textId="77777777" w:rsidR="00C03934" w:rsidRDefault="00C03934" w:rsidP="0058438B">
      <w:pPr>
        <w:rPr>
          <w:b/>
        </w:rPr>
      </w:pPr>
    </w:p>
    <w:p w14:paraId="37604769" w14:textId="77777777" w:rsidR="00C03934" w:rsidRDefault="00C03934" w:rsidP="0058438B">
      <w:pPr>
        <w:rPr>
          <w:b/>
        </w:rPr>
      </w:pPr>
    </w:p>
    <w:p w14:paraId="3826FF2D" w14:textId="77777777" w:rsidR="00C03934" w:rsidRDefault="00C03934" w:rsidP="0058438B">
      <w:pPr>
        <w:rPr>
          <w:b/>
        </w:rPr>
      </w:pPr>
    </w:p>
    <w:p w14:paraId="52DC9C64" w14:textId="77777777" w:rsidR="00C03934" w:rsidRDefault="00C03934" w:rsidP="0058438B">
      <w:pPr>
        <w:rPr>
          <w:b/>
        </w:rPr>
      </w:pPr>
    </w:p>
    <w:p w14:paraId="1D3009A9" w14:textId="77777777" w:rsidR="002A0916" w:rsidRDefault="002A0916">
      <w:pPr>
        <w:spacing w:after="160" w:line="259" w:lineRule="auto"/>
        <w:jc w:val="left"/>
        <w:rPr>
          <w:b/>
        </w:rPr>
      </w:pPr>
      <w:r>
        <w:rPr>
          <w:b/>
        </w:rPr>
        <w:br w:type="page"/>
      </w:r>
    </w:p>
    <w:p w14:paraId="588D8E42" w14:textId="59B5594F" w:rsidR="0058438B" w:rsidRDefault="0058438B" w:rsidP="0058438B">
      <w:r>
        <w:rPr>
          <w:b/>
        </w:rPr>
        <w:lastRenderedPageBreak/>
        <w:t>Pictures of the demo event</w:t>
      </w:r>
      <w:r w:rsidR="002E3306">
        <w:rPr>
          <w:b/>
        </w:rPr>
        <w:t xml:space="preserve"> </w:t>
      </w:r>
    </w:p>
    <w:p w14:paraId="449A36DA" w14:textId="53F68102" w:rsidR="002E3306" w:rsidRDefault="00B10B3B" w:rsidP="0058438B">
      <w:r>
        <w:rPr>
          <w:noProof/>
          <w:lang w:val="nl-NL" w:eastAsia="nl-NL"/>
        </w:rPr>
        <w:drawing>
          <wp:anchor distT="0" distB="0" distL="114300" distR="114300" simplePos="0" relativeHeight="251671552" behindDoc="0" locked="0" layoutInCell="1" allowOverlap="1" wp14:anchorId="43187461" wp14:editId="6FEBB395">
            <wp:simplePos x="0" y="0"/>
            <wp:positionH relativeFrom="margin">
              <wp:align>left</wp:align>
            </wp:positionH>
            <wp:positionV relativeFrom="paragraph">
              <wp:posOffset>75119</wp:posOffset>
            </wp:positionV>
            <wp:extent cx="3276132" cy="2456597"/>
            <wp:effectExtent l="0" t="0" r="63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605_194314.jpg"/>
                    <pic:cNvPicPr/>
                  </pic:nvPicPr>
                  <pic:blipFill>
                    <a:blip r:embed="rId50" cstate="print">
                      <a:extLst>
                        <a:ext uri="{28A0092B-C50C-407E-A947-70E740481C1C}">
                          <a14:useLocalDpi xmlns:a14="http://schemas.microsoft.com/office/drawing/2010/main"/>
                        </a:ext>
                      </a:extLst>
                    </a:blip>
                    <a:stretch>
                      <a:fillRect/>
                    </a:stretch>
                  </pic:blipFill>
                  <pic:spPr>
                    <a:xfrm>
                      <a:off x="0" y="0"/>
                      <a:ext cx="3276132" cy="2456597"/>
                    </a:xfrm>
                    <a:prstGeom prst="rect">
                      <a:avLst/>
                    </a:prstGeom>
                  </pic:spPr>
                </pic:pic>
              </a:graphicData>
            </a:graphic>
            <wp14:sizeRelH relativeFrom="margin">
              <wp14:pctWidth>0</wp14:pctWidth>
            </wp14:sizeRelH>
            <wp14:sizeRelV relativeFrom="margin">
              <wp14:pctHeight>0</wp14:pctHeight>
            </wp14:sizeRelV>
          </wp:anchor>
        </w:drawing>
      </w:r>
    </w:p>
    <w:p w14:paraId="770891BF" w14:textId="488C932A" w:rsidR="002E3306" w:rsidRDefault="002E3306" w:rsidP="0058438B"/>
    <w:p w14:paraId="00459518" w14:textId="51F8939E" w:rsidR="002E3306" w:rsidRDefault="002E3306" w:rsidP="0058438B"/>
    <w:p w14:paraId="7799E2DC" w14:textId="5F0C6BC2" w:rsidR="002E3306" w:rsidRDefault="002E3306" w:rsidP="0058438B"/>
    <w:p w14:paraId="5ECA5A25" w14:textId="55EB5980" w:rsidR="002E3306" w:rsidRDefault="002E3306" w:rsidP="0058438B"/>
    <w:p w14:paraId="39CD0028" w14:textId="46423E62" w:rsidR="002E3306" w:rsidRDefault="002E3306" w:rsidP="0058438B"/>
    <w:p w14:paraId="3D44173D" w14:textId="2EB85619" w:rsidR="002E3306" w:rsidRDefault="002E3306" w:rsidP="0058438B"/>
    <w:p w14:paraId="4209CD5C" w14:textId="0D49BEAA" w:rsidR="002E3306" w:rsidRDefault="002E3306" w:rsidP="0058438B"/>
    <w:p w14:paraId="5CEEB3CD" w14:textId="195D68FA" w:rsidR="002E3306" w:rsidRDefault="002E3306" w:rsidP="0058438B"/>
    <w:p w14:paraId="4BF602C3" w14:textId="1016AA57" w:rsidR="002E3306" w:rsidRDefault="002E3306" w:rsidP="0058438B"/>
    <w:p w14:paraId="50917963" w14:textId="67F36F02" w:rsidR="002E3306" w:rsidRPr="00C03934" w:rsidRDefault="002E3306" w:rsidP="0058438B"/>
    <w:p w14:paraId="0E224A99" w14:textId="25C9EE20" w:rsidR="0058438B" w:rsidRPr="0058438B" w:rsidRDefault="0058438B" w:rsidP="0058438B"/>
    <w:p w14:paraId="4D5F461E" w14:textId="04CD67E7" w:rsidR="008A43FE" w:rsidRPr="0058438B" w:rsidRDefault="008A43FE" w:rsidP="009A7003">
      <w:pPr>
        <w:rPr>
          <w:highlight w:val="cyan"/>
        </w:rPr>
      </w:pPr>
    </w:p>
    <w:p w14:paraId="64499626" w14:textId="61933176" w:rsidR="008A43FE" w:rsidRPr="0058438B" w:rsidRDefault="008A43FE" w:rsidP="009A7003">
      <w:pPr>
        <w:rPr>
          <w:highlight w:val="cyan"/>
        </w:rPr>
      </w:pPr>
    </w:p>
    <w:p w14:paraId="33D9527B" w14:textId="59DDC6FD" w:rsidR="008A43FE" w:rsidRPr="0058438B" w:rsidRDefault="008A43FE" w:rsidP="009A7003">
      <w:pPr>
        <w:rPr>
          <w:highlight w:val="cyan"/>
        </w:rPr>
      </w:pPr>
    </w:p>
    <w:p w14:paraId="3658452E" w14:textId="1A60DD95" w:rsidR="008A43FE" w:rsidRDefault="008A43FE" w:rsidP="009A7003">
      <w:pPr>
        <w:rPr>
          <w:highlight w:val="cyan"/>
        </w:rPr>
      </w:pPr>
    </w:p>
    <w:p w14:paraId="11214FB5" w14:textId="1D58F595" w:rsidR="002E3306" w:rsidRDefault="002E3306" w:rsidP="009A7003">
      <w:pPr>
        <w:rPr>
          <w:highlight w:val="cyan"/>
        </w:rPr>
      </w:pPr>
    </w:p>
    <w:p w14:paraId="7C5939FC" w14:textId="757A120D" w:rsidR="002E3306" w:rsidRPr="002E3306" w:rsidRDefault="002E3306" w:rsidP="009A7003">
      <w:pPr>
        <w:rPr>
          <w:sz w:val="16"/>
          <w:szCs w:val="16"/>
        </w:rPr>
      </w:pPr>
      <w:r w:rsidRPr="002E3306">
        <w:rPr>
          <w:sz w:val="16"/>
          <w:szCs w:val="16"/>
        </w:rPr>
        <w:t>P</w:t>
      </w:r>
      <w:r>
        <w:rPr>
          <w:sz w:val="16"/>
          <w:szCs w:val="16"/>
        </w:rPr>
        <w:t>icture</w:t>
      </w:r>
      <w:r w:rsidRPr="002E3306">
        <w:rPr>
          <w:sz w:val="16"/>
          <w:szCs w:val="16"/>
        </w:rPr>
        <w:t xml:space="preserve"> 1: </w:t>
      </w:r>
      <w:r>
        <w:rPr>
          <w:sz w:val="16"/>
          <w:szCs w:val="16"/>
        </w:rPr>
        <w:t xml:space="preserve">introductory presentation by an </w:t>
      </w:r>
      <w:proofErr w:type="spellStart"/>
      <w:r>
        <w:rPr>
          <w:sz w:val="16"/>
          <w:szCs w:val="16"/>
        </w:rPr>
        <w:t>Agrifirm</w:t>
      </w:r>
      <w:proofErr w:type="spellEnd"/>
      <w:r>
        <w:rPr>
          <w:sz w:val="16"/>
          <w:szCs w:val="16"/>
        </w:rPr>
        <w:t xml:space="preserve"> specialist at the multifunctional vehicle</w:t>
      </w:r>
    </w:p>
    <w:p w14:paraId="2DD493E6" w14:textId="49B865FF" w:rsidR="002E3306" w:rsidRPr="002E3306" w:rsidRDefault="00B10B3B" w:rsidP="009A7003">
      <w:pPr>
        <w:rPr>
          <w:sz w:val="16"/>
          <w:szCs w:val="16"/>
          <w:highlight w:val="cyan"/>
        </w:rPr>
      </w:pPr>
      <w:r>
        <w:rPr>
          <w:noProof/>
          <w:lang w:val="nl-NL" w:eastAsia="nl-NL"/>
        </w:rPr>
        <w:drawing>
          <wp:anchor distT="0" distB="0" distL="114300" distR="114300" simplePos="0" relativeHeight="251672576" behindDoc="0" locked="0" layoutInCell="1" allowOverlap="1" wp14:anchorId="0268D1C6" wp14:editId="30D5D078">
            <wp:simplePos x="0" y="0"/>
            <wp:positionH relativeFrom="margin">
              <wp:align>left</wp:align>
            </wp:positionH>
            <wp:positionV relativeFrom="paragraph">
              <wp:posOffset>94150</wp:posOffset>
            </wp:positionV>
            <wp:extent cx="3267031" cy="2449774"/>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605_194735.jpg"/>
                    <pic:cNvPicPr/>
                  </pic:nvPicPr>
                  <pic:blipFill>
                    <a:blip r:embed="rId51" cstate="print">
                      <a:extLst>
                        <a:ext uri="{28A0092B-C50C-407E-A947-70E740481C1C}">
                          <a14:useLocalDpi xmlns:a14="http://schemas.microsoft.com/office/drawing/2010/main"/>
                        </a:ext>
                      </a:extLst>
                    </a:blip>
                    <a:stretch>
                      <a:fillRect/>
                    </a:stretch>
                  </pic:blipFill>
                  <pic:spPr>
                    <a:xfrm>
                      <a:off x="0" y="0"/>
                      <a:ext cx="3267031" cy="2449774"/>
                    </a:xfrm>
                    <a:prstGeom prst="rect">
                      <a:avLst/>
                    </a:prstGeom>
                  </pic:spPr>
                </pic:pic>
              </a:graphicData>
            </a:graphic>
            <wp14:sizeRelH relativeFrom="margin">
              <wp14:pctWidth>0</wp14:pctWidth>
            </wp14:sizeRelH>
            <wp14:sizeRelV relativeFrom="margin">
              <wp14:pctHeight>0</wp14:pctHeight>
            </wp14:sizeRelV>
          </wp:anchor>
        </w:drawing>
      </w:r>
    </w:p>
    <w:p w14:paraId="6DEE9920" w14:textId="7CAB1102" w:rsidR="002E3306" w:rsidRDefault="002E3306" w:rsidP="009A7003">
      <w:pPr>
        <w:rPr>
          <w:highlight w:val="cyan"/>
        </w:rPr>
      </w:pPr>
    </w:p>
    <w:p w14:paraId="27E31AD9" w14:textId="6C7403D4" w:rsidR="002E3306" w:rsidRDefault="002E3306" w:rsidP="009A7003">
      <w:pPr>
        <w:rPr>
          <w:highlight w:val="cyan"/>
        </w:rPr>
      </w:pPr>
    </w:p>
    <w:p w14:paraId="3D1A61C6" w14:textId="763F29E4" w:rsidR="002E3306" w:rsidRDefault="002E3306" w:rsidP="009A7003">
      <w:pPr>
        <w:rPr>
          <w:highlight w:val="cyan"/>
        </w:rPr>
      </w:pPr>
    </w:p>
    <w:p w14:paraId="141F9F7B" w14:textId="130747AB" w:rsidR="002E3306" w:rsidRDefault="002E3306" w:rsidP="009A7003">
      <w:pPr>
        <w:rPr>
          <w:highlight w:val="cyan"/>
        </w:rPr>
      </w:pPr>
    </w:p>
    <w:p w14:paraId="19551F6C" w14:textId="59309A58" w:rsidR="002E3306" w:rsidRDefault="002E3306" w:rsidP="009A7003">
      <w:pPr>
        <w:rPr>
          <w:highlight w:val="cyan"/>
        </w:rPr>
      </w:pPr>
    </w:p>
    <w:p w14:paraId="389E0EFD" w14:textId="3197E181" w:rsidR="002E3306" w:rsidRDefault="002E3306" w:rsidP="009A7003">
      <w:pPr>
        <w:rPr>
          <w:highlight w:val="cyan"/>
        </w:rPr>
      </w:pPr>
    </w:p>
    <w:p w14:paraId="3AB61150" w14:textId="120224EE" w:rsidR="002E3306" w:rsidRDefault="002E3306" w:rsidP="009A7003">
      <w:pPr>
        <w:rPr>
          <w:highlight w:val="cyan"/>
        </w:rPr>
      </w:pPr>
    </w:p>
    <w:p w14:paraId="287A4B69" w14:textId="11CB59AF" w:rsidR="002E3306" w:rsidRDefault="002E3306" w:rsidP="009A7003">
      <w:pPr>
        <w:rPr>
          <w:highlight w:val="cyan"/>
        </w:rPr>
      </w:pPr>
    </w:p>
    <w:p w14:paraId="14D81186" w14:textId="4B051676" w:rsidR="002E3306" w:rsidRDefault="002E3306" w:rsidP="009A7003">
      <w:pPr>
        <w:rPr>
          <w:highlight w:val="cyan"/>
        </w:rPr>
      </w:pPr>
    </w:p>
    <w:p w14:paraId="7EE5BD4E" w14:textId="416CF865" w:rsidR="002E3306" w:rsidRDefault="002E3306" w:rsidP="009A7003">
      <w:pPr>
        <w:rPr>
          <w:highlight w:val="cyan"/>
        </w:rPr>
      </w:pPr>
    </w:p>
    <w:p w14:paraId="4E8C7CA8" w14:textId="5CE372C7" w:rsidR="002E3306" w:rsidRDefault="002E3306" w:rsidP="009A7003">
      <w:pPr>
        <w:rPr>
          <w:highlight w:val="cyan"/>
        </w:rPr>
      </w:pPr>
    </w:p>
    <w:p w14:paraId="0A9B3AC4" w14:textId="389D793E" w:rsidR="002E3306" w:rsidRDefault="002E3306" w:rsidP="009A7003">
      <w:pPr>
        <w:rPr>
          <w:highlight w:val="cyan"/>
        </w:rPr>
      </w:pPr>
    </w:p>
    <w:p w14:paraId="5880B159" w14:textId="7B3B9658" w:rsidR="002E3306" w:rsidRDefault="002E3306" w:rsidP="009A7003">
      <w:pPr>
        <w:rPr>
          <w:highlight w:val="cyan"/>
        </w:rPr>
      </w:pPr>
    </w:p>
    <w:p w14:paraId="0D98DEB7" w14:textId="40C8324D" w:rsidR="002E3306" w:rsidRDefault="002E3306" w:rsidP="009A7003">
      <w:pPr>
        <w:rPr>
          <w:highlight w:val="cyan"/>
        </w:rPr>
      </w:pPr>
    </w:p>
    <w:p w14:paraId="3C334F5E" w14:textId="3F56452D" w:rsidR="002E3306" w:rsidRDefault="002E3306" w:rsidP="009A7003">
      <w:pPr>
        <w:rPr>
          <w:highlight w:val="cyan"/>
        </w:rPr>
      </w:pPr>
    </w:p>
    <w:p w14:paraId="2FA70FD9" w14:textId="49200F48" w:rsidR="002E3306" w:rsidRDefault="002E3306" w:rsidP="009A7003">
      <w:pPr>
        <w:rPr>
          <w:highlight w:val="cyan"/>
        </w:rPr>
      </w:pPr>
    </w:p>
    <w:p w14:paraId="53397409" w14:textId="2BD03D2B" w:rsidR="002E3306" w:rsidRPr="002E3306" w:rsidRDefault="002E3306" w:rsidP="002E3306">
      <w:pPr>
        <w:rPr>
          <w:sz w:val="16"/>
          <w:szCs w:val="16"/>
        </w:rPr>
      </w:pPr>
      <w:r w:rsidRPr="002E3306">
        <w:rPr>
          <w:sz w:val="16"/>
          <w:szCs w:val="16"/>
        </w:rPr>
        <w:t>P</w:t>
      </w:r>
      <w:r>
        <w:rPr>
          <w:sz w:val="16"/>
          <w:szCs w:val="16"/>
        </w:rPr>
        <w:t>icture</w:t>
      </w:r>
      <w:r w:rsidRPr="002E3306">
        <w:rPr>
          <w:sz w:val="16"/>
          <w:szCs w:val="16"/>
        </w:rPr>
        <w:t xml:space="preserve"> </w:t>
      </w:r>
      <w:r>
        <w:rPr>
          <w:sz w:val="16"/>
          <w:szCs w:val="16"/>
        </w:rPr>
        <w:t>2</w:t>
      </w:r>
      <w:r w:rsidRPr="002E3306">
        <w:rPr>
          <w:sz w:val="16"/>
          <w:szCs w:val="16"/>
        </w:rPr>
        <w:t xml:space="preserve">: </w:t>
      </w:r>
      <w:r w:rsidR="00FD3B2C">
        <w:rPr>
          <w:sz w:val="16"/>
          <w:szCs w:val="16"/>
        </w:rPr>
        <w:t>visitors</w:t>
      </w:r>
      <w:r w:rsidR="00B10B3B">
        <w:rPr>
          <w:sz w:val="16"/>
          <w:szCs w:val="16"/>
        </w:rPr>
        <w:t xml:space="preserve"> scattered around the multifunctional vehicle listening to the presentation</w:t>
      </w:r>
    </w:p>
    <w:p w14:paraId="4488DD54" w14:textId="09D5309C" w:rsidR="002E3306" w:rsidRDefault="00B10B3B" w:rsidP="009A7003">
      <w:pPr>
        <w:rPr>
          <w:highlight w:val="cyan"/>
        </w:rPr>
      </w:pPr>
      <w:r>
        <w:rPr>
          <w:noProof/>
          <w:lang w:val="nl-NL" w:eastAsia="nl-NL"/>
        </w:rPr>
        <w:drawing>
          <wp:anchor distT="0" distB="0" distL="114300" distR="114300" simplePos="0" relativeHeight="251677696" behindDoc="0" locked="0" layoutInCell="1" allowOverlap="1" wp14:anchorId="4E674A79" wp14:editId="7C45FB21">
            <wp:simplePos x="0" y="0"/>
            <wp:positionH relativeFrom="margin">
              <wp:align>left</wp:align>
            </wp:positionH>
            <wp:positionV relativeFrom="paragraph">
              <wp:posOffset>116537</wp:posOffset>
            </wp:positionV>
            <wp:extent cx="3275463" cy="2456597"/>
            <wp:effectExtent l="0" t="0" r="1270" b="1270"/>
            <wp:wrapThrough wrapText="bothSides">
              <wp:wrapPolygon edited="0">
                <wp:start x="0" y="0"/>
                <wp:lineTo x="0" y="21444"/>
                <wp:lineTo x="21483" y="21444"/>
                <wp:lineTo x="2148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605_195216.jpg"/>
                    <pic:cNvPicPr/>
                  </pic:nvPicPr>
                  <pic:blipFill>
                    <a:blip r:embed="rId52" cstate="print">
                      <a:extLst>
                        <a:ext uri="{28A0092B-C50C-407E-A947-70E740481C1C}">
                          <a14:useLocalDpi xmlns:a14="http://schemas.microsoft.com/office/drawing/2010/main"/>
                        </a:ext>
                      </a:extLst>
                    </a:blip>
                    <a:stretch>
                      <a:fillRect/>
                    </a:stretch>
                  </pic:blipFill>
                  <pic:spPr>
                    <a:xfrm>
                      <a:off x="0" y="0"/>
                      <a:ext cx="3275463" cy="2456597"/>
                    </a:xfrm>
                    <a:prstGeom prst="rect">
                      <a:avLst/>
                    </a:prstGeom>
                  </pic:spPr>
                </pic:pic>
              </a:graphicData>
            </a:graphic>
            <wp14:sizeRelH relativeFrom="margin">
              <wp14:pctWidth>0</wp14:pctWidth>
            </wp14:sizeRelH>
            <wp14:sizeRelV relativeFrom="margin">
              <wp14:pctHeight>0</wp14:pctHeight>
            </wp14:sizeRelV>
          </wp:anchor>
        </w:drawing>
      </w:r>
    </w:p>
    <w:p w14:paraId="5C55C563" w14:textId="49B397D9" w:rsidR="002E3306" w:rsidRDefault="002E3306" w:rsidP="009A7003">
      <w:pPr>
        <w:rPr>
          <w:highlight w:val="cyan"/>
        </w:rPr>
      </w:pPr>
    </w:p>
    <w:p w14:paraId="542AE7C4" w14:textId="6398DFCC" w:rsidR="002E3306" w:rsidRDefault="002E3306" w:rsidP="009A7003">
      <w:pPr>
        <w:rPr>
          <w:highlight w:val="cyan"/>
        </w:rPr>
      </w:pPr>
    </w:p>
    <w:p w14:paraId="0936A3CA" w14:textId="7AA1BB13" w:rsidR="002E3306" w:rsidRDefault="002E3306" w:rsidP="009A7003">
      <w:pPr>
        <w:rPr>
          <w:highlight w:val="cyan"/>
        </w:rPr>
      </w:pPr>
    </w:p>
    <w:p w14:paraId="1AE002C5" w14:textId="3957B766" w:rsidR="002E3306" w:rsidRDefault="002E3306" w:rsidP="009A7003">
      <w:pPr>
        <w:rPr>
          <w:highlight w:val="cyan"/>
        </w:rPr>
      </w:pPr>
    </w:p>
    <w:p w14:paraId="24A2F359" w14:textId="1548A98B" w:rsidR="002E3306" w:rsidRDefault="002E3306" w:rsidP="009A7003">
      <w:pPr>
        <w:rPr>
          <w:highlight w:val="cyan"/>
        </w:rPr>
      </w:pPr>
    </w:p>
    <w:p w14:paraId="311ECD56" w14:textId="4141DC93" w:rsidR="002E3306" w:rsidRDefault="002E3306" w:rsidP="009A7003">
      <w:pPr>
        <w:rPr>
          <w:highlight w:val="cyan"/>
        </w:rPr>
      </w:pPr>
    </w:p>
    <w:p w14:paraId="3279E980" w14:textId="68A19F34" w:rsidR="002E3306" w:rsidRDefault="002E3306" w:rsidP="009A7003">
      <w:pPr>
        <w:rPr>
          <w:highlight w:val="cyan"/>
        </w:rPr>
      </w:pPr>
    </w:p>
    <w:p w14:paraId="6570EFB2" w14:textId="6D1D4C20" w:rsidR="002E3306" w:rsidRDefault="002E3306" w:rsidP="009A7003">
      <w:pPr>
        <w:rPr>
          <w:highlight w:val="cyan"/>
        </w:rPr>
      </w:pPr>
    </w:p>
    <w:p w14:paraId="0F220F13" w14:textId="3CFEF038" w:rsidR="002E3306" w:rsidRDefault="002E3306" w:rsidP="009A7003">
      <w:pPr>
        <w:rPr>
          <w:highlight w:val="cyan"/>
        </w:rPr>
      </w:pPr>
    </w:p>
    <w:p w14:paraId="7E3520AE" w14:textId="65451270" w:rsidR="002E3306" w:rsidRDefault="002E3306" w:rsidP="009A7003">
      <w:pPr>
        <w:rPr>
          <w:highlight w:val="cyan"/>
        </w:rPr>
      </w:pPr>
    </w:p>
    <w:p w14:paraId="10A62F9D" w14:textId="4CF84470" w:rsidR="002E3306" w:rsidRDefault="002E3306" w:rsidP="009A7003">
      <w:pPr>
        <w:rPr>
          <w:highlight w:val="cyan"/>
        </w:rPr>
      </w:pPr>
    </w:p>
    <w:p w14:paraId="3AA5257C" w14:textId="70CBCDB1" w:rsidR="002E3306" w:rsidRDefault="002E3306" w:rsidP="009A7003">
      <w:pPr>
        <w:rPr>
          <w:highlight w:val="cyan"/>
        </w:rPr>
      </w:pPr>
    </w:p>
    <w:p w14:paraId="2D699539" w14:textId="115B3D01" w:rsidR="002E3306" w:rsidRDefault="002E3306" w:rsidP="009A7003">
      <w:pPr>
        <w:rPr>
          <w:highlight w:val="cyan"/>
        </w:rPr>
      </w:pPr>
    </w:p>
    <w:p w14:paraId="74400F46" w14:textId="2E56D3E9" w:rsidR="00B10B3B" w:rsidRDefault="00B10B3B" w:rsidP="009A7003">
      <w:pPr>
        <w:rPr>
          <w:highlight w:val="cyan"/>
        </w:rPr>
      </w:pPr>
    </w:p>
    <w:p w14:paraId="540C6497" w14:textId="405887CA" w:rsidR="00B10B3B" w:rsidRDefault="00B10B3B" w:rsidP="009A7003">
      <w:pPr>
        <w:rPr>
          <w:highlight w:val="cyan"/>
        </w:rPr>
      </w:pPr>
    </w:p>
    <w:p w14:paraId="36A725AA" w14:textId="77777777" w:rsidR="002E3306" w:rsidRDefault="002E3306" w:rsidP="009A7003">
      <w:pPr>
        <w:rPr>
          <w:highlight w:val="cyan"/>
        </w:rPr>
      </w:pPr>
    </w:p>
    <w:p w14:paraId="77606640" w14:textId="57AF6443" w:rsidR="002E3306" w:rsidRPr="002E3306" w:rsidRDefault="002E3306" w:rsidP="002E3306">
      <w:pPr>
        <w:rPr>
          <w:sz w:val="16"/>
          <w:szCs w:val="16"/>
        </w:rPr>
      </w:pPr>
      <w:r w:rsidRPr="002E3306">
        <w:rPr>
          <w:sz w:val="16"/>
          <w:szCs w:val="16"/>
        </w:rPr>
        <w:t>P</w:t>
      </w:r>
      <w:r>
        <w:rPr>
          <w:sz w:val="16"/>
          <w:szCs w:val="16"/>
        </w:rPr>
        <w:t>icture</w:t>
      </w:r>
      <w:r w:rsidRPr="002E3306">
        <w:rPr>
          <w:sz w:val="16"/>
          <w:szCs w:val="16"/>
        </w:rPr>
        <w:t xml:space="preserve"> </w:t>
      </w:r>
      <w:r w:rsidR="00B10B3B">
        <w:rPr>
          <w:sz w:val="16"/>
          <w:szCs w:val="16"/>
        </w:rPr>
        <w:t>3</w:t>
      </w:r>
      <w:r w:rsidRPr="002E3306">
        <w:rPr>
          <w:sz w:val="16"/>
          <w:szCs w:val="16"/>
        </w:rPr>
        <w:t xml:space="preserve">: </w:t>
      </w:r>
      <w:r w:rsidR="00B10B3B">
        <w:rPr>
          <w:sz w:val="16"/>
          <w:szCs w:val="16"/>
        </w:rPr>
        <w:t xml:space="preserve">driver/machine owner giving an explanation about his machine just before </w:t>
      </w:r>
      <w:r w:rsidR="00A472DA">
        <w:rPr>
          <w:sz w:val="16"/>
          <w:szCs w:val="16"/>
        </w:rPr>
        <w:t>the actual demonstration of the machine</w:t>
      </w:r>
    </w:p>
    <w:p w14:paraId="63C421DF" w14:textId="03C4A79D" w:rsidR="002E3306" w:rsidRDefault="00A472DA" w:rsidP="009A7003">
      <w:pPr>
        <w:rPr>
          <w:highlight w:val="cyan"/>
        </w:rPr>
      </w:pPr>
      <w:r>
        <w:rPr>
          <w:noProof/>
          <w:lang w:val="nl-NL" w:eastAsia="nl-NL"/>
        </w:rPr>
        <w:lastRenderedPageBreak/>
        <w:drawing>
          <wp:anchor distT="0" distB="0" distL="114300" distR="114300" simplePos="0" relativeHeight="251674624" behindDoc="0" locked="0" layoutInCell="1" allowOverlap="1" wp14:anchorId="6F097FFB" wp14:editId="6753A632">
            <wp:simplePos x="0" y="0"/>
            <wp:positionH relativeFrom="margin">
              <wp:align>left</wp:align>
            </wp:positionH>
            <wp:positionV relativeFrom="paragraph">
              <wp:posOffset>-1963</wp:posOffset>
            </wp:positionV>
            <wp:extent cx="3241343" cy="2430509"/>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0605_200444.jpg"/>
                    <pic:cNvPicPr/>
                  </pic:nvPicPr>
                  <pic:blipFill>
                    <a:blip r:embed="rId53" cstate="print">
                      <a:extLst>
                        <a:ext uri="{28A0092B-C50C-407E-A947-70E740481C1C}">
                          <a14:useLocalDpi xmlns:a14="http://schemas.microsoft.com/office/drawing/2010/main"/>
                        </a:ext>
                      </a:extLst>
                    </a:blip>
                    <a:stretch>
                      <a:fillRect/>
                    </a:stretch>
                  </pic:blipFill>
                  <pic:spPr>
                    <a:xfrm>
                      <a:off x="0" y="0"/>
                      <a:ext cx="3248506" cy="2435880"/>
                    </a:xfrm>
                    <a:prstGeom prst="rect">
                      <a:avLst/>
                    </a:prstGeom>
                  </pic:spPr>
                </pic:pic>
              </a:graphicData>
            </a:graphic>
            <wp14:sizeRelH relativeFrom="margin">
              <wp14:pctWidth>0</wp14:pctWidth>
            </wp14:sizeRelH>
            <wp14:sizeRelV relativeFrom="margin">
              <wp14:pctHeight>0</wp14:pctHeight>
            </wp14:sizeRelV>
          </wp:anchor>
        </w:drawing>
      </w:r>
    </w:p>
    <w:p w14:paraId="6B302595" w14:textId="4AA0BE3E" w:rsidR="002E3306" w:rsidRDefault="002E3306" w:rsidP="009A7003">
      <w:pPr>
        <w:rPr>
          <w:highlight w:val="cyan"/>
        </w:rPr>
      </w:pPr>
    </w:p>
    <w:p w14:paraId="7E98E703" w14:textId="5A31E4B5" w:rsidR="002E3306" w:rsidRDefault="002E3306" w:rsidP="009A7003">
      <w:pPr>
        <w:rPr>
          <w:highlight w:val="cyan"/>
        </w:rPr>
      </w:pPr>
    </w:p>
    <w:p w14:paraId="0B7C8654" w14:textId="1276B81C" w:rsidR="002E3306" w:rsidRDefault="002E3306" w:rsidP="009A7003">
      <w:pPr>
        <w:rPr>
          <w:highlight w:val="cyan"/>
        </w:rPr>
      </w:pPr>
    </w:p>
    <w:p w14:paraId="74658719" w14:textId="4D2FDC83" w:rsidR="002E3306" w:rsidRDefault="002E3306" w:rsidP="009A7003">
      <w:pPr>
        <w:rPr>
          <w:highlight w:val="cyan"/>
        </w:rPr>
      </w:pPr>
    </w:p>
    <w:p w14:paraId="02320B02" w14:textId="1DD4D506" w:rsidR="002E3306" w:rsidRDefault="002E3306" w:rsidP="009A7003">
      <w:pPr>
        <w:rPr>
          <w:highlight w:val="cyan"/>
        </w:rPr>
      </w:pPr>
    </w:p>
    <w:p w14:paraId="092DDACD" w14:textId="27D1FC61" w:rsidR="002E3306" w:rsidRDefault="002E3306" w:rsidP="009A7003">
      <w:pPr>
        <w:rPr>
          <w:highlight w:val="cyan"/>
        </w:rPr>
      </w:pPr>
    </w:p>
    <w:p w14:paraId="6CDA7E77" w14:textId="1E1695A1" w:rsidR="002E3306" w:rsidRDefault="002E3306" w:rsidP="009A7003">
      <w:pPr>
        <w:rPr>
          <w:highlight w:val="cyan"/>
        </w:rPr>
      </w:pPr>
    </w:p>
    <w:p w14:paraId="408D9BF0" w14:textId="0B9D8069" w:rsidR="002E3306" w:rsidRDefault="002E3306" w:rsidP="009A7003">
      <w:pPr>
        <w:rPr>
          <w:highlight w:val="cyan"/>
        </w:rPr>
      </w:pPr>
    </w:p>
    <w:p w14:paraId="2CA0B952" w14:textId="69D73D09" w:rsidR="002E3306" w:rsidRDefault="002E3306" w:rsidP="009A7003">
      <w:pPr>
        <w:rPr>
          <w:highlight w:val="cyan"/>
        </w:rPr>
      </w:pPr>
    </w:p>
    <w:p w14:paraId="37B8CABD" w14:textId="6E4EC8D7" w:rsidR="002E3306" w:rsidRDefault="002E3306" w:rsidP="009A7003">
      <w:pPr>
        <w:rPr>
          <w:highlight w:val="cyan"/>
        </w:rPr>
      </w:pPr>
    </w:p>
    <w:p w14:paraId="66E3B51A" w14:textId="127A9577" w:rsidR="002E3306" w:rsidRDefault="002E3306" w:rsidP="009A7003">
      <w:pPr>
        <w:rPr>
          <w:highlight w:val="cyan"/>
        </w:rPr>
      </w:pPr>
    </w:p>
    <w:p w14:paraId="7A5A9DEA" w14:textId="53532249" w:rsidR="002E3306" w:rsidRDefault="002E3306" w:rsidP="009A7003">
      <w:pPr>
        <w:rPr>
          <w:highlight w:val="cyan"/>
        </w:rPr>
      </w:pPr>
    </w:p>
    <w:p w14:paraId="7038B873" w14:textId="64E0800C" w:rsidR="002E3306" w:rsidRDefault="002E3306" w:rsidP="009A7003">
      <w:pPr>
        <w:rPr>
          <w:highlight w:val="cyan"/>
        </w:rPr>
      </w:pPr>
    </w:p>
    <w:p w14:paraId="1B0A0E33" w14:textId="0AF0BBBF" w:rsidR="002E3306" w:rsidRDefault="002E3306" w:rsidP="009A7003">
      <w:pPr>
        <w:rPr>
          <w:highlight w:val="cyan"/>
        </w:rPr>
      </w:pPr>
    </w:p>
    <w:p w14:paraId="67C075D6" w14:textId="0700AF78" w:rsidR="002E3306" w:rsidRDefault="002E3306" w:rsidP="009A7003">
      <w:pPr>
        <w:rPr>
          <w:highlight w:val="cyan"/>
        </w:rPr>
      </w:pPr>
    </w:p>
    <w:p w14:paraId="15B8E61F" w14:textId="3C3CBAD8" w:rsidR="00A472DA" w:rsidRPr="002E3306" w:rsidRDefault="00A472DA" w:rsidP="00A472DA">
      <w:pPr>
        <w:rPr>
          <w:sz w:val="16"/>
          <w:szCs w:val="16"/>
        </w:rPr>
      </w:pPr>
      <w:r w:rsidRPr="002E3306">
        <w:rPr>
          <w:sz w:val="16"/>
          <w:szCs w:val="16"/>
        </w:rPr>
        <w:t>P</w:t>
      </w:r>
      <w:r>
        <w:rPr>
          <w:sz w:val="16"/>
          <w:szCs w:val="16"/>
        </w:rPr>
        <w:t>icture</w:t>
      </w:r>
      <w:r w:rsidRPr="002E3306">
        <w:rPr>
          <w:sz w:val="16"/>
          <w:szCs w:val="16"/>
        </w:rPr>
        <w:t xml:space="preserve"> </w:t>
      </w:r>
      <w:r w:rsidR="00FD3B2C">
        <w:rPr>
          <w:sz w:val="16"/>
          <w:szCs w:val="16"/>
        </w:rPr>
        <w:t>4</w:t>
      </w:r>
      <w:r w:rsidRPr="002E3306">
        <w:rPr>
          <w:sz w:val="16"/>
          <w:szCs w:val="16"/>
        </w:rPr>
        <w:t xml:space="preserve">: </w:t>
      </w:r>
      <w:r w:rsidR="00FD3B2C">
        <w:rPr>
          <w:sz w:val="16"/>
          <w:szCs w:val="16"/>
        </w:rPr>
        <w:t xml:space="preserve">result of the </w:t>
      </w:r>
      <w:proofErr w:type="spellStart"/>
      <w:r w:rsidR="00FD3B2C">
        <w:rPr>
          <w:sz w:val="16"/>
          <w:szCs w:val="16"/>
        </w:rPr>
        <w:t>undersowing</w:t>
      </w:r>
      <w:proofErr w:type="spellEnd"/>
      <w:r w:rsidR="00FD3B2C">
        <w:rPr>
          <w:sz w:val="16"/>
          <w:szCs w:val="16"/>
        </w:rPr>
        <w:t xml:space="preserve"> of grass seed (with the maize already at knee-height)</w:t>
      </w:r>
    </w:p>
    <w:p w14:paraId="570D9BC1" w14:textId="5AA55B12" w:rsidR="002E3306" w:rsidRDefault="00A472DA" w:rsidP="009A7003">
      <w:pPr>
        <w:rPr>
          <w:highlight w:val="cyan"/>
        </w:rPr>
      </w:pPr>
      <w:r>
        <w:rPr>
          <w:noProof/>
          <w:lang w:val="nl-NL" w:eastAsia="nl-NL"/>
        </w:rPr>
        <w:drawing>
          <wp:anchor distT="0" distB="0" distL="114300" distR="114300" simplePos="0" relativeHeight="251678720" behindDoc="0" locked="0" layoutInCell="1" allowOverlap="1" wp14:anchorId="5010036E" wp14:editId="7234F8F5">
            <wp:simplePos x="0" y="0"/>
            <wp:positionH relativeFrom="margin">
              <wp:align>left</wp:align>
            </wp:positionH>
            <wp:positionV relativeFrom="paragraph">
              <wp:posOffset>65585</wp:posOffset>
            </wp:positionV>
            <wp:extent cx="3239288" cy="2429302"/>
            <wp:effectExtent l="0" t="0" r="0" b="9525"/>
            <wp:wrapThrough wrapText="bothSides">
              <wp:wrapPolygon edited="0">
                <wp:start x="0" y="0"/>
                <wp:lineTo x="0" y="21515"/>
                <wp:lineTo x="21469" y="21515"/>
                <wp:lineTo x="2146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0605_195533.jpg"/>
                    <pic:cNvPicPr/>
                  </pic:nvPicPr>
                  <pic:blipFill>
                    <a:blip r:embed="rId54" cstate="print">
                      <a:extLst>
                        <a:ext uri="{28A0092B-C50C-407E-A947-70E740481C1C}">
                          <a14:useLocalDpi xmlns:a14="http://schemas.microsoft.com/office/drawing/2010/main"/>
                        </a:ext>
                      </a:extLst>
                    </a:blip>
                    <a:stretch>
                      <a:fillRect/>
                    </a:stretch>
                  </pic:blipFill>
                  <pic:spPr>
                    <a:xfrm>
                      <a:off x="0" y="0"/>
                      <a:ext cx="3239288" cy="2429302"/>
                    </a:xfrm>
                    <a:prstGeom prst="rect">
                      <a:avLst/>
                    </a:prstGeom>
                  </pic:spPr>
                </pic:pic>
              </a:graphicData>
            </a:graphic>
            <wp14:sizeRelH relativeFrom="margin">
              <wp14:pctWidth>0</wp14:pctWidth>
            </wp14:sizeRelH>
            <wp14:sizeRelV relativeFrom="margin">
              <wp14:pctHeight>0</wp14:pctHeight>
            </wp14:sizeRelV>
          </wp:anchor>
        </w:drawing>
      </w:r>
    </w:p>
    <w:p w14:paraId="445A6123" w14:textId="0FB3A0C4" w:rsidR="002E3306" w:rsidRDefault="002E3306" w:rsidP="009A7003">
      <w:pPr>
        <w:rPr>
          <w:highlight w:val="cyan"/>
        </w:rPr>
      </w:pPr>
    </w:p>
    <w:p w14:paraId="081DBA7B" w14:textId="36F6A4C5" w:rsidR="002E3306" w:rsidRPr="0058438B" w:rsidRDefault="002E3306" w:rsidP="009A7003">
      <w:pPr>
        <w:rPr>
          <w:highlight w:val="cyan"/>
        </w:rPr>
      </w:pPr>
    </w:p>
    <w:p w14:paraId="1C854531" w14:textId="330AC3A4" w:rsidR="008A43FE" w:rsidRPr="0058438B" w:rsidRDefault="008A43FE" w:rsidP="009A7003">
      <w:pPr>
        <w:rPr>
          <w:highlight w:val="cyan"/>
        </w:rPr>
      </w:pPr>
    </w:p>
    <w:p w14:paraId="4F71CB2B" w14:textId="2D72CAA6" w:rsidR="008A43FE" w:rsidRPr="0058438B" w:rsidRDefault="008A43FE" w:rsidP="009A7003">
      <w:pPr>
        <w:rPr>
          <w:highlight w:val="cyan"/>
        </w:rPr>
      </w:pPr>
    </w:p>
    <w:p w14:paraId="36765BDF" w14:textId="6BC65978" w:rsidR="008A43FE" w:rsidRPr="0058438B" w:rsidRDefault="008A43FE" w:rsidP="009A7003">
      <w:pPr>
        <w:rPr>
          <w:highlight w:val="cyan"/>
        </w:rPr>
      </w:pPr>
    </w:p>
    <w:p w14:paraId="5AF7BF23" w14:textId="4CAF5FF1" w:rsidR="008A43FE" w:rsidRPr="0058438B" w:rsidRDefault="008A43FE" w:rsidP="009A7003">
      <w:pPr>
        <w:rPr>
          <w:highlight w:val="cyan"/>
        </w:rPr>
      </w:pPr>
    </w:p>
    <w:p w14:paraId="719C50CA" w14:textId="16192DD9" w:rsidR="008A43FE" w:rsidRPr="0058438B" w:rsidRDefault="008A43FE" w:rsidP="009A7003">
      <w:pPr>
        <w:rPr>
          <w:highlight w:val="cyan"/>
        </w:rPr>
      </w:pPr>
    </w:p>
    <w:p w14:paraId="7A414B72" w14:textId="5E8BEFCF" w:rsidR="008A43FE" w:rsidRDefault="008A43FE" w:rsidP="009A7003">
      <w:pPr>
        <w:rPr>
          <w:highlight w:val="cyan"/>
        </w:rPr>
      </w:pPr>
    </w:p>
    <w:p w14:paraId="0F2C3579" w14:textId="18F42158" w:rsidR="002E3306" w:rsidRDefault="002E3306" w:rsidP="009A7003">
      <w:pPr>
        <w:rPr>
          <w:highlight w:val="cyan"/>
        </w:rPr>
      </w:pPr>
    </w:p>
    <w:p w14:paraId="6FB2329F" w14:textId="1AE83E29" w:rsidR="002E3306" w:rsidRDefault="002E3306" w:rsidP="009A7003">
      <w:pPr>
        <w:rPr>
          <w:highlight w:val="cyan"/>
        </w:rPr>
      </w:pPr>
    </w:p>
    <w:p w14:paraId="02CA53BA" w14:textId="61370DE6" w:rsidR="002E3306" w:rsidRDefault="002E3306" w:rsidP="009A7003">
      <w:pPr>
        <w:rPr>
          <w:highlight w:val="cyan"/>
        </w:rPr>
      </w:pPr>
    </w:p>
    <w:p w14:paraId="00F380C9" w14:textId="77777777" w:rsidR="00F34089" w:rsidRDefault="00F34089">
      <w:pPr>
        <w:spacing w:after="160" w:line="259" w:lineRule="auto"/>
        <w:jc w:val="left"/>
      </w:pPr>
    </w:p>
    <w:p w14:paraId="49D97612" w14:textId="77777777" w:rsidR="00F34089" w:rsidRDefault="00F34089">
      <w:pPr>
        <w:spacing w:after="160" w:line="259" w:lineRule="auto"/>
        <w:jc w:val="left"/>
      </w:pPr>
    </w:p>
    <w:p w14:paraId="3422E0CF" w14:textId="77777777" w:rsidR="00F34089" w:rsidRDefault="00F34089" w:rsidP="00F34089">
      <w:pPr>
        <w:rPr>
          <w:sz w:val="16"/>
          <w:szCs w:val="16"/>
        </w:rPr>
      </w:pPr>
    </w:p>
    <w:p w14:paraId="59E698AF" w14:textId="262E5F61" w:rsidR="00F34089" w:rsidRPr="002E3306" w:rsidRDefault="00F34089" w:rsidP="00F34089">
      <w:pPr>
        <w:rPr>
          <w:sz w:val="16"/>
          <w:szCs w:val="16"/>
        </w:rPr>
      </w:pPr>
      <w:r w:rsidRPr="002E3306">
        <w:rPr>
          <w:sz w:val="16"/>
          <w:szCs w:val="16"/>
        </w:rPr>
        <w:t>P</w:t>
      </w:r>
      <w:r>
        <w:rPr>
          <w:sz w:val="16"/>
          <w:szCs w:val="16"/>
        </w:rPr>
        <w:t>icture</w:t>
      </w:r>
      <w:r w:rsidRPr="002E3306">
        <w:rPr>
          <w:sz w:val="16"/>
          <w:szCs w:val="16"/>
        </w:rPr>
        <w:t xml:space="preserve"> </w:t>
      </w:r>
      <w:r w:rsidR="00FD3B2C">
        <w:rPr>
          <w:sz w:val="16"/>
          <w:szCs w:val="16"/>
        </w:rPr>
        <w:t>5</w:t>
      </w:r>
      <w:r w:rsidRPr="002E3306">
        <w:rPr>
          <w:sz w:val="16"/>
          <w:szCs w:val="16"/>
        </w:rPr>
        <w:t xml:space="preserve">: </w:t>
      </w:r>
      <w:r w:rsidR="00FD3B2C">
        <w:rPr>
          <w:sz w:val="16"/>
          <w:szCs w:val="16"/>
        </w:rPr>
        <w:t xml:space="preserve">visitors following one of the </w:t>
      </w:r>
      <w:proofErr w:type="spellStart"/>
      <w:r w:rsidR="00FD3B2C">
        <w:rPr>
          <w:sz w:val="16"/>
          <w:szCs w:val="16"/>
        </w:rPr>
        <w:t>undersowing</w:t>
      </w:r>
      <w:proofErr w:type="spellEnd"/>
      <w:r w:rsidR="00FD3B2C">
        <w:rPr>
          <w:sz w:val="16"/>
          <w:szCs w:val="16"/>
        </w:rPr>
        <w:t xml:space="preserve"> machines in the maize field</w:t>
      </w:r>
    </w:p>
    <w:p w14:paraId="44264276" w14:textId="18ECA0CC" w:rsidR="00F34089" w:rsidRDefault="00F34089" w:rsidP="00F34089">
      <w:pPr>
        <w:rPr>
          <w:sz w:val="16"/>
          <w:szCs w:val="16"/>
        </w:rPr>
      </w:pPr>
      <w:r>
        <w:rPr>
          <w:noProof/>
          <w:lang w:val="nl-NL" w:eastAsia="nl-NL"/>
        </w:rPr>
        <w:drawing>
          <wp:anchor distT="0" distB="0" distL="114300" distR="114300" simplePos="0" relativeHeight="251676672" behindDoc="0" locked="0" layoutInCell="1" allowOverlap="1" wp14:anchorId="0BC92ED6" wp14:editId="1CC000B3">
            <wp:simplePos x="0" y="0"/>
            <wp:positionH relativeFrom="margin">
              <wp:align>left</wp:align>
            </wp:positionH>
            <wp:positionV relativeFrom="paragraph">
              <wp:posOffset>87820</wp:posOffset>
            </wp:positionV>
            <wp:extent cx="3220872" cy="2414991"/>
            <wp:effectExtent l="0" t="0" r="0" b="4445"/>
            <wp:wrapThrough wrapText="bothSides">
              <wp:wrapPolygon edited="0">
                <wp:start x="0" y="0"/>
                <wp:lineTo x="0" y="21469"/>
                <wp:lineTo x="21464" y="21469"/>
                <wp:lineTo x="2146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0605_201656.jpg"/>
                    <pic:cNvPicPr/>
                  </pic:nvPicPr>
                  <pic:blipFill>
                    <a:blip r:embed="rId55" cstate="print">
                      <a:extLst>
                        <a:ext uri="{28A0092B-C50C-407E-A947-70E740481C1C}">
                          <a14:useLocalDpi xmlns:a14="http://schemas.microsoft.com/office/drawing/2010/main"/>
                        </a:ext>
                      </a:extLst>
                    </a:blip>
                    <a:stretch>
                      <a:fillRect/>
                    </a:stretch>
                  </pic:blipFill>
                  <pic:spPr>
                    <a:xfrm>
                      <a:off x="0" y="0"/>
                      <a:ext cx="3220872" cy="2414991"/>
                    </a:xfrm>
                    <a:prstGeom prst="rect">
                      <a:avLst/>
                    </a:prstGeom>
                  </pic:spPr>
                </pic:pic>
              </a:graphicData>
            </a:graphic>
            <wp14:sizeRelH relativeFrom="margin">
              <wp14:pctWidth>0</wp14:pctWidth>
            </wp14:sizeRelH>
            <wp14:sizeRelV relativeFrom="margin">
              <wp14:pctHeight>0</wp14:pctHeight>
            </wp14:sizeRelV>
          </wp:anchor>
        </w:drawing>
      </w:r>
    </w:p>
    <w:p w14:paraId="238CEA21" w14:textId="0754A0F0" w:rsidR="00F34089" w:rsidRDefault="00F34089" w:rsidP="00F34089">
      <w:pPr>
        <w:rPr>
          <w:sz w:val="16"/>
          <w:szCs w:val="16"/>
        </w:rPr>
      </w:pPr>
    </w:p>
    <w:p w14:paraId="14A48FCF" w14:textId="23261848" w:rsidR="00F34089" w:rsidRDefault="00F34089" w:rsidP="00F34089">
      <w:pPr>
        <w:rPr>
          <w:sz w:val="16"/>
          <w:szCs w:val="16"/>
        </w:rPr>
      </w:pPr>
    </w:p>
    <w:p w14:paraId="649307FC" w14:textId="6507F933" w:rsidR="00F34089" w:rsidRDefault="00F34089" w:rsidP="00F34089">
      <w:pPr>
        <w:rPr>
          <w:sz w:val="16"/>
          <w:szCs w:val="16"/>
        </w:rPr>
      </w:pPr>
    </w:p>
    <w:p w14:paraId="60D2A027" w14:textId="77777777" w:rsidR="00F34089" w:rsidRDefault="00F34089" w:rsidP="00F34089">
      <w:pPr>
        <w:rPr>
          <w:sz w:val="16"/>
          <w:szCs w:val="16"/>
        </w:rPr>
      </w:pPr>
    </w:p>
    <w:p w14:paraId="3F83A973" w14:textId="1E3A39B6" w:rsidR="00F34089" w:rsidRDefault="00F34089" w:rsidP="00F34089">
      <w:pPr>
        <w:rPr>
          <w:sz w:val="16"/>
          <w:szCs w:val="16"/>
        </w:rPr>
      </w:pPr>
    </w:p>
    <w:p w14:paraId="28B399FC" w14:textId="77777777" w:rsidR="00F34089" w:rsidRDefault="00F34089" w:rsidP="00F34089">
      <w:pPr>
        <w:rPr>
          <w:sz w:val="16"/>
          <w:szCs w:val="16"/>
        </w:rPr>
      </w:pPr>
    </w:p>
    <w:p w14:paraId="7F837C5D" w14:textId="77777777" w:rsidR="00F34089" w:rsidRDefault="00F34089" w:rsidP="00F34089">
      <w:pPr>
        <w:rPr>
          <w:sz w:val="16"/>
          <w:szCs w:val="16"/>
        </w:rPr>
      </w:pPr>
    </w:p>
    <w:p w14:paraId="28E69F54" w14:textId="77777777" w:rsidR="00F34089" w:rsidRDefault="00F34089" w:rsidP="00F34089">
      <w:pPr>
        <w:rPr>
          <w:sz w:val="16"/>
          <w:szCs w:val="16"/>
        </w:rPr>
      </w:pPr>
    </w:p>
    <w:p w14:paraId="2619A4B5" w14:textId="77777777" w:rsidR="00F34089" w:rsidRDefault="00F34089" w:rsidP="00F34089">
      <w:pPr>
        <w:rPr>
          <w:sz w:val="16"/>
          <w:szCs w:val="16"/>
        </w:rPr>
      </w:pPr>
    </w:p>
    <w:p w14:paraId="5822EF16" w14:textId="77777777" w:rsidR="00F34089" w:rsidRDefault="00F34089" w:rsidP="00F34089">
      <w:pPr>
        <w:rPr>
          <w:sz w:val="16"/>
          <w:szCs w:val="16"/>
        </w:rPr>
      </w:pPr>
    </w:p>
    <w:p w14:paraId="6E2B6B14" w14:textId="77777777" w:rsidR="00F34089" w:rsidRDefault="00F34089" w:rsidP="00F34089">
      <w:pPr>
        <w:rPr>
          <w:sz w:val="16"/>
          <w:szCs w:val="16"/>
        </w:rPr>
      </w:pPr>
    </w:p>
    <w:p w14:paraId="194F0EA0" w14:textId="77777777" w:rsidR="00F34089" w:rsidRDefault="00F34089" w:rsidP="00F34089">
      <w:pPr>
        <w:rPr>
          <w:sz w:val="16"/>
          <w:szCs w:val="16"/>
        </w:rPr>
      </w:pPr>
    </w:p>
    <w:p w14:paraId="5AA1E531" w14:textId="77777777" w:rsidR="00F34089" w:rsidRDefault="00F34089" w:rsidP="00F34089">
      <w:pPr>
        <w:rPr>
          <w:sz w:val="16"/>
          <w:szCs w:val="16"/>
        </w:rPr>
      </w:pPr>
    </w:p>
    <w:p w14:paraId="34C6DC69" w14:textId="77777777" w:rsidR="00F34089" w:rsidRDefault="00F34089" w:rsidP="00F34089">
      <w:pPr>
        <w:rPr>
          <w:sz w:val="16"/>
          <w:szCs w:val="16"/>
        </w:rPr>
      </w:pPr>
    </w:p>
    <w:p w14:paraId="298D43F2" w14:textId="77777777" w:rsidR="00F34089" w:rsidRDefault="00F34089" w:rsidP="00F34089">
      <w:pPr>
        <w:rPr>
          <w:sz w:val="16"/>
          <w:szCs w:val="16"/>
        </w:rPr>
      </w:pPr>
    </w:p>
    <w:p w14:paraId="669D1788" w14:textId="77777777" w:rsidR="00F34089" w:rsidRDefault="00F34089" w:rsidP="00F34089">
      <w:pPr>
        <w:rPr>
          <w:sz w:val="16"/>
          <w:szCs w:val="16"/>
        </w:rPr>
      </w:pPr>
    </w:p>
    <w:p w14:paraId="4029BEDB" w14:textId="77777777" w:rsidR="00F34089" w:rsidRDefault="00F34089" w:rsidP="00F34089">
      <w:pPr>
        <w:rPr>
          <w:sz w:val="16"/>
          <w:szCs w:val="16"/>
        </w:rPr>
      </w:pPr>
    </w:p>
    <w:p w14:paraId="1C6270FE" w14:textId="77777777" w:rsidR="00F34089" w:rsidRDefault="00F34089" w:rsidP="00F34089">
      <w:pPr>
        <w:rPr>
          <w:sz w:val="16"/>
          <w:szCs w:val="16"/>
        </w:rPr>
      </w:pPr>
    </w:p>
    <w:p w14:paraId="64BE7F65" w14:textId="723FE978" w:rsidR="00F34089" w:rsidRDefault="00F34089" w:rsidP="00F34089">
      <w:pPr>
        <w:rPr>
          <w:sz w:val="16"/>
          <w:szCs w:val="16"/>
        </w:rPr>
      </w:pPr>
    </w:p>
    <w:p w14:paraId="5355552C" w14:textId="77777777" w:rsidR="00F34089" w:rsidRDefault="00F34089" w:rsidP="00F34089">
      <w:pPr>
        <w:rPr>
          <w:sz w:val="16"/>
          <w:szCs w:val="16"/>
        </w:rPr>
      </w:pPr>
    </w:p>
    <w:p w14:paraId="77F0B952" w14:textId="10593373" w:rsidR="00F34089" w:rsidRPr="002E3306" w:rsidRDefault="00F34089" w:rsidP="00F34089">
      <w:pPr>
        <w:rPr>
          <w:sz w:val="16"/>
          <w:szCs w:val="16"/>
        </w:rPr>
      </w:pPr>
      <w:r w:rsidRPr="002E3306">
        <w:rPr>
          <w:sz w:val="16"/>
          <w:szCs w:val="16"/>
        </w:rPr>
        <w:t>P</w:t>
      </w:r>
      <w:r>
        <w:rPr>
          <w:sz w:val="16"/>
          <w:szCs w:val="16"/>
        </w:rPr>
        <w:t>icture</w:t>
      </w:r>
      <w:r w:rsidRPr="002E3306">
        <w:rPr>
          <w:sz w:val="16"/>
          <w:szCs w:val="16"/>
        </w:rPr>
        <w:t xml:space="preserve"> </w:t>
      </w:r>
      <w:r w:rsidR="00FD3B2C">
        <w:rPr>
          <w:sz w:val="16"/>
          <w:szCs w:val="16"/>
        </w:rPr>
        <w:t>6</w:t>
      </w:r>
      <w:r w:rsidRPr="002E3306">
        <w:rPr>
          <w:sz w:val="16"/>
          <w:szCs w:val="16"/>
        </w:rPr>
        <w:t xml:space="preserve">: </w:t>
      </w:r>
      <w:r w:rsidR="00FD3B2C">
        <w:rPr>
          <w:sz w:val="16"/>
          <w:szCs w:val="16"/>
        </w:rPr>
        <w:t xml:space="preserve">visitors looking at the sowing result </w:t>
      </w:r>
      <w:proofErr w:type="spellStart"/>
      <w:r w:rsidR="00FD3B2C">
        <w:rPr>
          <w:sz w:val="16"/>
          <w:szCs w:val="16"/>
        </w:rPr>
        <w:t>afther</w:t>
      </w:r>
      <w:proofErr w:type="spellEnd"/>
      <w:r w:rsidR="00FD3B2C">
        <w:rPr>
          <w:sz w:val="16"/>
          <w:szCs w:val="16"/>
        </w:rPr>
        <w:t xml:space="preserve"> the machine has stopped its demonstration</w:t>
      </w:r>
    </w:p>
    <w:p w14:paraId="21083A98" w14:textId="0432A890" w:rsidR="00F34089" w:rsidRPr="002E3306" w:rsidRDefault="002E3306" w:rsidP="00F34089">
      <w:pPr>
        <w:rPr>
          <w:sz w:val="16"/>
          <w:szCs w:val="16"/>
        </w:rPr>
      </w:pPr>
      <w:r>
        <w:rPr>
          <w:highlight w:val="cyan"/>
        </w:rPr>
        <w:br w:type="page"/>
      </w:r>
    </w:p>
    <w:p w14:paraId="1C79C5BC" w14:textId="761F3150" w:rsidR="000E1E10" w:rsidRPr="00634967" w:rsidRDefault="000E1E10" w:rsidP="000E1E10">
      <w:pPr>
        <w:pStyle w:val="Heading2"/>
      </w:pPr>
      <w:bookmarkStart w:id="47" w:name="_Toc508195351"/>
      <w:bookmarkStart w:id="48" w:name="_Toc511905200"/>
      <w:bookmarkStart w:id="49" w:name="_Toc530147424"/>
      <w:bookmarkStart w:id="50" w:name="_Toc508195349"/>
      <w:r w:rsidRPr="00634967">
        <w:lastRenderedPageBreak/>
        <w:t>Communication &amp; Mediation</w:t>
      </w:r>
      <w:bookmarkEnd w:id="47"/>
      <w:bookmarkEnd w:id="48"/>
      <w:bookmarkEnd w:id="49"/>
    </w:p>
    <w:p w14:paraId="46F66FEE" w14:textId="4327DB55" w:rsidR="000E1E10" w:rsidRDefault="000E1E10" w:rsidP="000E1E10"/>
    <w:p w14:paraId="0A16912D" w14:textId="226CFEAB" w:rsidR="00C03934" w:rsidRDefault="00C03934" w:rsidP="00BD397F">
      <w:r w:rsidRPr="00C03934">
        <w:t xml:space="preserve">The </w:t>
      </w:r>
      <w:r w:rsidR="00BA6BC3">
        <w:t xml:space="preserve">mediation techniques used at the demo were not very complex techniques. The demo </w:t>
      </w:r>
      <w:r w:rsidR="001B1811">
        <w:t xml:space="preserve">event </w:t>
      </w:r>
      <w:r w:rsidR="00BA6BC3">
        <w:t>started with an introductory presentation</w:t>
      </w:r>
      <w:r w:rsidR="0033472E">
        <w:t xml:space="preserve"> (basically telling)</w:t>
      </w:r>
      <w:r w:rsidR="00BA6BC3">
        <w:t xml:space="preserve">, followed by machine demonstrations </w:t>
      </w:r>
      <w:r w:rsidR="00C30AFF">
        <w:t xml:space="preserve">(witnessing demonstrations in the field) </w:t>
      </w:r>
      <w:r w:rsidR="00BA6BC3">
        <w:t>and ended with a group discussion</w:t>
      </w:r>
      <w:r w:rsidR="00C30AFF">
        <w:t>.</w:t>
      </w:r>
      <w:r w:rsidR="006C17A7">
        <w:t xml:space="preserve"> The introductory presentation took place in the field, around a multifunctional vehicle. Standing tables were placed in the field and visitors could take along some reading material that was on the tables. </w:t>
      </w:r>
      <w:r w:rsidR="00DF3105">
        <w:t>T</w:t>
      </w:r>
      <w:r w:rsidR="00DF3105" w:rsidRPr="00DF3105">
        <w:t>he reading material at least consisted</w:t>
      </w:r>
      <w:r w:rsidR="00DF3105">
        <w:t xml:space="preserve"> of a leaflet from </w:t>
      </w:r>
      <w:proofErr w:type="spellStart"/>
      <w:r w:rsidR="00DF3105">
        <w:t>Agrifirm</w:t>
      </w:r>
      <w:proofErr w:type="spellEnd"/>
      <w:r w:rsidR="00DF3105">
        <w:t>. (T</w:t>
      </w:r>
      <w:r w:rsidR="00DF3105" w:rsidRPr="00DF3105">
        <w:t xml:space="preserve">he researchers have not noted what kind of </w:t>
      </w:r>
      <w:r w:rsidR="00DF3105">
        <w:t xml:space="preserve">other </w:t>
      </w:r>
      <w:r w:rsidR="00DF3105" w:rsidRPr="00DF3105">
        <w:t xml:space="preserve">reading material there was and they </w:t>
      </w:r>
      <w:r w:rsidR="00DF3105">
        <w:t>have not been able to</w:t>
      </w:r>
      <w:r w:rsidR="00DF3105" w:rsidRPr="00DF3105">
        <w:t xml:space="preserve"> find out</w:t>
      </w:r>
      <w:r w:rsidR="00DF3105">
        <w:t xml:space="preserve">). </w:t>
      </w:r>
      <w:r w:rsidR="00DF3105" w:rsidRPr="00DF3105">
        <w:t xml:space="preserve">At the demonstration plot, flags </w:t>
      </w:r>
      <w:r w:rsidR="00DF3105">
        <w:t>were</w:t>
      </w:r>
      <w:r w:rsidR="00DF3105" w:rsidRPr="00DF3105">
        <w:t xml:space="preserve"> placed with the logo of one of the partners (</w:t>
      </w:r>
      <w:proofErr w:type="spellStart"/>
      <w:r w:rsidR="00DF3105" w:rsidRPr="00DF3105">
        <w:t>Agrifirm</w:t>
      </w:r>
      <w:proofErr w:type="spellEnd"/>
      <w:r w:rsidR="00DF3105" w:rsidRPr="00DF3105">
        <w:t>)</w:t>
      </w:r>
      <w:r w:rsidR="00DF3105">
        <w:t>, and some of the machine owners had placed their own company flag next to their machine as well</w:t>
      </w:r>
      <w:r w:rsidR="00DF3105" w:rsidRPr="00DF3105">
        <w:t>.</w:t>
      </w:r>
    </w:p>
    <w:p w14:paraId="08C147CE" w14:textId="0FC9E23A" w:rsidR="001B1811" w:rsidRDefault="001B1811" w:rsidP="00BD397F"/>
    <w:p w14:paraId="4EF871A8" w14:textId="593A9D6E" w:rsidR="00DF3105" w:rsidRPr="00DF3105" w:rsidRDefault="00DF3105" w:rsidP="00BD397F">
      <w:pPr>
        <w:rPr>
          <w:i/>
        </w:rPr>
      </w:pPr>
      <w:r w:rsidRPr="00DF3105">
        <w:rPr>
          <w:i/>
        </w:rPr>
        <w:t>Analysis</w:t>
      </w:r>
    </w:p>
    <w:p w14:paraId="2E75B192" w14:textId="1F3F7F12" w:rsidR="006F418F" w:rsidRDefault="00DF3105" w:rsidP="006F418F">
      <w:r>
        <w:t>One of the participants of</w:t>
      </w:r>
      <w:r w:rsidR="006C17A7">
        <w:t xml:space="preserve"> the focus group </w:t>
      </w:r>
      <w:r>
        <w:t>was the representative of</w:t>
      </w:r>
      <w:r w:rsidR="006C17A7">
        <w:t xml:space="preserve"> </w:t>
      </w:r>
      <w:proofErr w:type="spellStart"/>
      <w:r w:rsidR="006C17A7">
        <w:t>Agrifirm</w:t>
      </w:r>
      <w:proofErr w:type="spellEnd"/>
      <w:r>
        <w:t xml:space="preserve"> who held the introductory </w:t>
      </w:r>
      <w:r w:rsidR="006F418F">
        <w:t>presentation</w:t>
      </w:r>
      <w:r>
        <w:t xml:space="preserve">. </w:t>
      </w:r>
      <w:r w:rsidR="006C17A7">
        <w:t xml:space="preserve">From the </w:t>
      </w:r>
      <w:r>
        <w:t xml:space="preserve">other </w:t>
      </w:r>
      <w:r w:rsidR="006C17A7">
        <w:t xml:space="preserve">focus group participants he </w:t>
      </w:r>
      <w:r>
        <w:t>learned</w:t>
      </w:r>
      <w:r w:rsidR="006C17A7">
        <w:t xml:space="preserve"> that his </w:t>
      </w:r>
      <w:r>
        <w:t xml:space="preserve">presentation </w:t>
      </w:r>
      <w:r w:rsidR="006C17A7">
        <w:t>(about the importance of catch crops in terms of organic matter, N-leaching, soil</w:t>
      </w:r>
      <w:r>
        <w:t xml:space="preserve"> quality</w:t>
      </w:r>
      <w:r w:rsidR="006C17A7">
        <w:t xml:space="preserve">) did not come across very well. </w:t>
      </w:r>
      <w:r>
        <w:t>It was suggested that i</w:t>
      </w:r>
      <w:r w:rsidR="006C17A7">
        <w:t xml:space="preserve">mages </w:t>
      </w:r>
      <w:r>
        <w:t xml:space="preserve">would have increased the learning effect. Images </w:t>
      </w:r>
      <w:r w:rsidR="006C17A7">
        <w:t xml:space="preserve">do more than words. </w:t>
      </w:r>
      <w:r>
        <w:t xml:space="preserve">Especially because the subject of </w:t>
      </w:r>
      <w:proofErr w:type="spellStart"/>
      <w:r>
        <w:t>undersowing</w:t>
      </w:r>
      <w:proofErr w:type="spellEnd"/>
      <w:r>
        <w:t xml:space="preserve"> is somehow new for most of the visitors. It was also </w:t>
      </w:r>
      <w:r w:rsidR="006F418F">
        <w:t>mentioned</w:t>
      </w:r>
      <w:r>
        <w:t xml:space="preserve"> that moving around </w:t>
      </w:r>
      <w:r w:rsidR="006C17A7">
        <w:t xml:space="preserve">between the groups </w:t>
      </w:r>
      <w:r>
        <w:t xml:space="preserve">and talk to the audience </w:t>
      </w:r>
      <w:r w:rsidR="006C17A7">
        <w:t>afterwards, and hearing what people say is important</w:t>
      </w:r>
      <w:r w:rsidR="006F418F">
        <w:t xml:space="preserve"> (for the organising team)</w:t>
      </w:r>
      <w:r w:rsidR="006C17A7">
        <w:t xml:space="preserve">. </w:t>
      </w:r>
      <w:r w:rsidR="006F418F">
        <w:t>To explain the subject again one on one afterwards can be very effective.</w:t>
      </w:r>
    </w:p>
    <w:p w14:paraId="7E941754" w14:textId="7A0EF393" w:rsidR="006C17A7" w:rsidRDefault="006C17A7" w:rsidP="006F418F">
      <w:r>
        <w:t xml:space="preserve">There are people who </w:t>
      </w:r>
      <w:r w:rsidR="006F418F">
        <w:t>are not comfortable asking questions in a large group so when talking to them when they formed subgroups will give them the opportunity to ask questions.</w:t>
      </w:r>
    </w:p>
    <w:p w14:paraId="124FDD1E" w14:textId="77777777" w:rsidR="006C17A7" w:rsidRDefault="006C17A7" w:rsidP="006C17A7"/>
    <w:p w14:paraId="6C2D0710" w14:textId="45C69A15" w:rsidR="006C17A7" w:rsidRDefault="006F418F" w:rsidP="001B1811">
      <w:r>
        <w:t>I</w:t>
      </w:r>
      <w:r w:rsidR="006C17A7">
        <w:t xml:space="preserve">t appears from the monitoring reports that </w:t>
      </w:r>
      <w:r>
        <w:t>the visitors somehow</w:t>
      </w:r>
      <w:r w:rsidR="006C17A7">
        <w:t xml:space="preserve"> stay</w:t>
      </w:r>
      <w:r>
        <w:t>ed</w:t>
      </w:r>
      <w:r w:rsidR="006C17A7">
        <w:t xml:space="preserve"> at a distance</w:t>
      </w:r>
      <w:r>
        <w:t xml:space="preserve"> from the machines</w:t>
      </w:r>
      <w:r w:rsidR="006C17A7">
        <w:t xml:space="preserve">; </w:t>
      </w:r>
      <w:r>
        <w:t xml:space="preserve">just a few people actually went </w:t>
      </w:r>
      <w:r w:rsidR="006C17A7">
        <w:t>after the machine</w:t>
      </w:r>
      <w:r>
        <w:t xml:space="preserve"> until it stopped and looked carefully at the sowing result on the ground. This raised the question at the observers </w:t>
      </w:r>
      <w:r w:rsidR="00B5203C">
        <w:t>how it could be explained</w:t>
      </w:r>
      <w:r>
        <w:t xml:space="preserve"> that even though farmers</w:t>
      </w:r>
      <w:r w:rsidR="006C17A7">
        <w:t xml:space="preserve"> </w:t>
      </w:r>
      <w:r>
        <w:t>came to</w:t>
      </w:r>
      <w:r w:rsidR="006C17A7">
        <w:t xml:space="preserve"> the demo </w:t>
      </w:r>
      <w:r>
        <w:t>event in large numbers (so the interest was great), y</w:t>
      </w:r>
      <w:r w:rsidR="006C17A7">
        <w:t xml:space="preserve">et </w:t>
      </w:r>
      <w:r>
        <w:t xml:space="preserve">they stayed </w:t>
      </w:r>
      <w:r w:rsidR="006C17A7">
        <w:t xml:space="preserve">somewhat </w:t>
      </w:r>
      <w:r>
        <w:t>at a distance</w:t>
      </w:r>
      <w:r w:rsidR="006C17A7">
        <w:t xml:space="preserve">. </w:t>
      </w:r>
      <w:r>
        <w:t xml:space="preserve">The people from the organising team </w:t>
      </w:r>
      <w:r w:rsidR="005201A5">
        <w:t>explained this from the point of view</w:t>
      </w:r>
      <w:r w:rsidR="00D429C8">
        <w:t xml:space="preserve"> that </w:t>
      </w:r>
      <w:r w:rsidR="006C17A7">
        <w:t xml:space="preserve"> the group size</w:t>
      </w:r>
      <w:r w:rsidR="00D429C8">
        <w:t xml:space="preserve"> was so big;</w:t>
      </w:r>
      <w:r w:rsidR="006C17A7">
        <w:t xml:space="preserve"> in </w:t>
      </w:r>
      <w:r w:rsidR="00D429C8">
        <w:t xml:space="preserve">a </w:t>
      </w:r>
      <w:r w:rsidR="006C17A7">
        <w:t>large group you get less discussion / questions.</w:t>
      </w:r>
      <w:r w:rsidR="00D429C8">
        <w:t xml:space="preserve"> </w:t>
      </w:r>
      <w:r w:rsidR="005201A5">
        <w:t>I</w:t>
      </w:r>
      <w:r w:rsidR="005201A5" w:rsidRPr="005201A5">
        <w:t xml:space="preserve">t can also have something to do with </w:t>
      </w:r>
      <w:r w:rsidR="005201A5">
        <w:t xml:space="preserve">the fact </w:t>
      </w:r>
      <w:r w:rsidR="005201A5" w:rsidRPr="005201A5">
        <w:t>that</w:t>
      </w:r>
      <w:r w:rsidR="00E42A79">
        <w:t xml:space="preserve"> these dairy farmers are indeed interested in the subject of </w:t>
      </w:r>
      <w:proofErr w:type="spellStart"/>
      <w:r w:rsidR="00E42A79">
        <w:t>undersowing</w:t>
      </w:r>
      <w:proofErr w:type="spellEnd"/>
      <w:r w:rsidR="00E42A79">
        <w:t>, but not so much in the details of the effectiveness of the machine; as the WUR organising team mentioned: i</w:t>
      </w:r>
      <w:r w:rsidR="00E42A79" w:rsidRPr="00E42A79">
        <w:t xml:space="preserve">n practice </w:t>
      </w:r>
      <w:r w:rsidR="00E42A79">
        <w:t xml:space="preserve">these farmers will make a very pragmatic </w:t>
      </w:r>
      <w:r w:rsidR="00E42A79" w:rsidRPr="00E42A79">
        <w:t xml:space="preserve">choice </w:t>
      </w:r>
      <w:r w:rsidR="00E42A79">
        <w:t xml:space="preserve">and </w:t>
      </w:r>
      <w:r w:rsidR="00E42A79" w:rsidRPr="00E42A79">
        <w:t>will hire their usual agricultural contracting firm or choose the one that is near to them and trust that this firm carries out its work well.</w:t>
      </w:r>
    </w:p>
    <w:p w14:paraId="2C1830AE" w14:textId="63020C40" w:rsidR="00E42A79" w:rsidRDefault="00E42A79" w:rsidP="001B1811"/>
    <w:p w14:paraId="10C87A12" w14:textId="1968ADE1" w:rsidR="001B1811" w:rsidRPr="00C03934" w:rsidRDefault="00AA369A" w:rsidP="00BD397F">
      <w:r>
        <w:t>When asking the organisers h</w:t>
      </w:r>
      <w:r w:rsidRPr="00AA369A">
        <w:t xml:space="preserve">ow well </w:t>
      </w:r>
      <w:r>
        <w:t>they th</w:t>
      </w:r>
      <w:r w:rsidR="00131BE4">
        <w:t>ought</w:t>
      </w:r>
      <w:r>
        <w:t xml:space="preserve"> that the </w:t>
      </w:r>
      <w:r w:rsidRPr="00AA369A">
        <w:t>various d</w:t>
      </w:r>
      <w:r>
        <w:t>emonstrators (the person that did the introductory presentation, the machine demonstrators/</w:t>
      </w:r>
      <w:r w:rsidR="00131BE4">
        <w:t xml:space="preserve"> </w:t>
      </w:r>
      <w:r>
        <w:t xml:space="preserve">machine drivers and the person that facilitated the group discussion) fulfilled their role </w:t>
      </w:r>
      <w:r w:rsidR="00B5203C" w:rsidRPr="00B5203C">
        <w:t xml:space="preserve">not a clear answer </w:t>
      </w:r>
      <w:r>
        <w:t xml:space="preserve">was </w:t>
      </w:r>
      <w:r w:rsidR="00B5203C" w:rsidRPr="00B5203C">
        <w:t xml:space="preserve">given. </w:t>
      </w:r>
      <w:r>
        <w:t xml:space="preserve">About the </w:t>
      </w:r>
      <w:r w:rsidR="00131BE4">
        <w:t xml:space="preserve">explanation about the machines by the </w:t>
      </w:r>
      <w:r>
        <w:t>drivers/machine owners they mentioned that it is clear that some talk</w:t>
      </w:r>
      <w:r w:rsidR="00B5203C" w:rsidRPr="00B5203C">
        <w:t xml:space="preserve"> easier </w:t>
      </w:r>
      <w:r>
        <w:t xml:space="preserve">in front of an audience </w:t>
      </w:r>
      <w:r w:rsidR="00B5203C" w:rsidRPr="00B5203C">
        <w:t>than other</w:t>
      </w:r>
      <w:r>
        <w:t xml:space="preserve">s. They have </w:t>
      </w:r>
      <w:r w:rsidR="00131BE4">
        <w:t xml:space="preserve">been discussing during the preparation time about using another mediation technique  (like an interview with the drivers), </w:t>
      </w:r>
      <w:r w:rsidR="00B5203C" w:rsidRPr="00B5203C">
        <w:t>but it was estimated that this would be</w:t>
      </w:r>
      <w:r w:rsidR="00131BE4">
        <w:t>come</w:t>
      </w:r>
      <w:r w:rsidR="00B5203C" w:rsidRPr="00B5203C">
        <w:t xml:space="preserve"> very boring</w:t>
      </w:r>
      <w:r w:rsidR="00131BE4">
        <w:t xml:space="preserve"> for the visitors in the end (</w:t>
      </w:r>
      <w:r w:rsidR="00B5203C" w:rsidRPr="00B5203C">
        <w:t>6 x the same questions</w:t>
      </w:r>
      <w:r w:rsidR="00131BE4">
        <w:t xml:space="preserve">). </w:t>
      </w:r>
    </w:p>
    <w:p w14:paraId="0DC0400A" w14:textId="6068F630" w:rsidR="008E2560" w:rsidRDefault="008E2560" w:rsidP="000E1E10">
      <w:pPr>
        <w:rPr>
          <w:highlight w:val="cyan"/>
        </w:rPr>
      </w:pPr>
    </w:p>
    <w:p w14:paraId="1104C4EE" w14:textId="0A8A83BF" w:rsidR="00C9220C" w:rsidRPr="006F418F" w:rsidRDefault="00C9220C" w:rsidP="00C9220C">
      <w:pPr>
        <w:rPr>
          <w:i/>
        </w:rPr>
      </w:pPr>
    </w:p>
    <w:p w14:paraId="259411A3" w14:textId="77777777" w:rsidR="00C31B36" w:rsidRPr="00E42A79" w:rsidRDefault="00C31B36" w:rsidP="000E1E10">
      <w:pPr>
        <w:rPr>
          <w:highlight w:val="cyan"/>
        </w:rPr>
      </w:pPr>
    </w:p>
    <w:p w14:paraId="7A7CEA61" w14:textId="77777777" w:rsidR="009A7003" w:rsidRPr="00C9220C" w:rsidRDefault="009A7003" w:rsidP="00B95135">
      <w:pPr>
        <w:pStyle w:val="Heading2"/>
        <w:rPr>
          <w:lang w:val="nl-NL"/>
        </w:rPr>
      </w:pPr>
      <w:bookmarkStart w:id="51" w:name="_Toc511905201"/>
      <w:bookmarkStart w:id="52" w:name="_Toc530147425"/>
      <w:r w:rsidRPr="00C9220C">
        <w:rPr>
          <w:lang w:val="nl-NL"/>
        </w:rPr>
        <w:t xml:space="preserve">Active </w:t>
      </w:r>
      <w:proofErr w:type="spellStart"/>
      <w:r w:rsidRPr="00C9220C">
        <w:rPr>
          <w:lang w:val="nl-NL"/>
        </w:rPr>
        <w:t>participation</w:t>
      </w:r>
      <w:bookmarkEnd w:id="50"/>
      <w:bookmarkEnd w:id="51"/>
      <w:bookmarkEnd w:id="52"/>
      <w:proofErr w:type="spellEnd"/>
    </w:p>
    <w:p w14:paraId="3EB31106" w14:textId="2912791A" w:rsidR="00CC265E" w:rsidRDefault="001A70E7" w:rsidP="00CC265E">
      <w:r>
        <w:t xml:space="preserve">Most visitors walked around in small groups. </w:t>
      </w:r>
      <w:r w:rsidR="00CC265E">
        <w:t xml:space="preserve">There was </w:t>
      </w:r>
      <w:r w:rsidR="00357491">
        <w:t>also some</w:t>
      </w:r>
      <w:r w:rsidR="00CC265E">
        <w:t xml:space="preserve"> networking</w:t>
      </w:r>
      <w:r w:rsidR="00131BE4">
        <w:t xml:space="preserve"> going on</w:t>
      </w:r>
      <w:r w:rsidR="00CC265E">
        <w:t xml:space="preserve">, people interacting with each other. </w:t>
      </w:r>
      <w:r w:rsidR="00357491">
        <w:t>A few interviewees</w:t>
      </w:r>
      <w:r w:rsidR="00CC265E">
        <w:t xml:space="preserve"> stated that the main reaso</w:t>
      </w:r>
      <w:r>
        <w:t xml:space="preserve">n for coming to the demo was </w:t>
      </w:r>
      <w:r w:rsidR="00131BE4">
        <w:t xml:space="preserve">getting into </w:t>
      </w:r>
      <w:r>
        <w:t>contact</w:t>
      </w:r>
      <w:r w:rsidR="00CC265E">
        <w:t xml:space="preserve"> with colleagues</w:t>
      </w:r>
      <w:r w:rsidR="00357491">
        <w:t xml:space="preserve"> (most of them </w:t>
      </w:r>
      <w:r w:rsidR="00131BE4">
        <w:t xml:space="preserve">gave the answer that they </w:t>
      </w:r>
      <w:r w:rsidR="00357491">
        <w:t>came to the demo to learn about the machines)</w:t>
      </w:r>
      <w:r w:rsidR="00C31B36">
        <w:t>.</w:t>
      </w:r>
    </w:p>
    <w:p w14:paraId="76A0DD6E" w14:textId="77777777" w:rsidR="00CC265E" w:rsidRDefault="00CC265E" w:rsidP="00CC265E"/>
    <w:p w14:paraId="0D62CEE0" w14:textId="1E03C2E4" w:rsidR="00534958" w:rsidRDefault="00CC265E" w:rsidP="00131BE4">
      <w:pPr>
        <w:rPr>
          <w:rFonts w:cs="Arial"/>
          <w:color w:val="222222"/>
          <w:lang w:val="en"/>
        </w:rPr>
      </w:pPr>
      <w:r>
        <w:t>The interaction between the visitors a</w:t>
      </w:r>
      <w:r w:rsidR="00357491">
        <w:t>nd the machine demonstrators</w:t>
      </w:r>
      <w:r w:rsidR="00534958">
        <w:t xml:space="preserve"> (drivers)</w:t>
      </w:r>
      <w:r w:rsidR="00357491">
        <w:t xml:space="preserve"> varied</w:t>
      </w:r>
      <w:r w:rsidR="00131BE4">
        <w:t xml:space="preserve">. </w:t>
      </w:r>
      <w:r w:rsidR="00534958">
        <w:t xml:space="preserve">When the drivers held their introduction talk about the machine people were listening carefully and some people asked questions. However, </w:t>
      </w:r>
      <w:r w:rsidR="00534958" w:rsidRPr="00164C1B">
        <w:rPr>
          <w:rFonts w:cs="Arial"/>
          <w:color w:val="222222"/>
          <w:lang w:val="en"/>
        </w:rPr>
        <w:t xml:space="preserve">as the demo progressed, there </w:t>
      </w:r>
      <w:r w:rsidR="00534958">
        <w:rPr>
          <w:rFonts w:cs="Arial"/>
          <w:color w:val="222222"/>
          <w:lang w:val="en"/>
        </w:rPr>
        <w:t>were</w:t>
      </w:r>
      <w:r w:rsidR="00534958" w:rsidRPr="00164C1B">
        <w:rPr>
          <w:rFonts w:cs="Arial"/>
          <w:color w:val="222222"/>
          <w:lang w:val="en"/>
        </w:rPr>
        <w:t xml:space="preserve"> </w:t>
      </w:r>
      <w:r w:rsidR="00534958">
        <w:rPr>
          <w:rFonts w:cs="Arial"/>
          <w:color w:val="222222"/>
          <w:lang w:val="en"/>
        </w:rPr>
        <w:t xml:space="preserve">people forming </w:t>
      </w:r>
      <w:r w:rsidR="00534958" w:rsidRPr="00164C1B">
        <w:rPr>
          <w:rFonts w:cs="Arial"/>
          <w:color w:val="222222"/>
          <w:lang w:val="en"/>
        </w:rPr>
        <w:t xml:space="preserve">some </w:t>
      </w:r>
      <w:r w:rsidR="00534958">
        <w:rPr>
          <w:rFonts w:cs="Arial"/>
          <w:color w:val="222222"/>
          <w:lang w:val="en"/>
        </w:rPr>
        <w:t>sub</w:t>
      </w:r>
      <w:r w:rsidR="00534958" w:rsidRPr="00164C1B">
        <w:rPr>
          <w:rFonts w:cs="Arial"/>
          <w:color w:val="222222"/>
          <w:lang w:val="en"/>
        </w:rPr>
        <w:t xml:space="preserve">groups </w:t>
      </w:r>
      <w:r w:rsidR="00534958">
        <w:rPr>
          <w:rFonts w:cs="Arial"/>
          <w:color w:val="222222"/>
          <w:lang w:val="en"/>
        </w:rPr>
        <w:t xml:space="preserve">and they stayed behind. For example </w:t>
      </w:r>
      <w:r w:rsidR="00534958" w:rsidRPr="00164C1B">
        <w:rPr>
          <w:rFonts w:cs="Arial"/>
          <w:color w:val="222222"/>
          <w:lang w:val="en"/>
        </w:rPr>
        <w:t xml:space="preserve">at </w:t>
      </w:r>
      <w:r w:rsidR="00534958">
        <w:rPr>
          <w:rFonts w:cs="Arial"/>
          <w:color w:val="222222"/>
          <w:lang w:val="en"/>
        </w:rPr>
        <w:t xml:space="preserve">the plenary </w:t>
      </w:r>
      <w:r w:rsidR="00534958" w:rsidRPr="00164C1B">
        <w:rPr>
          <w:rFonts w:cs="Arial"/>
          <w:color w:val="222222"/>
          <w:lang w:val="en"/>
        </w:rPr>
        <w:t>explanation for machines 4, 5 and 6</w:t>
      </w:r>
      <w:r w:rsidR="00534958">
        <w:rPr>
          <w:rFonts w:cs="Arial"/>
          <w:color w:val="222222"/>
          <w:lang w:val="en"/>
        </w:rPr>
        <w:t xml:space="preserve"> the group started to fall apart a little, so the group listening to the explanation had become less big</w:t>
      </w:r>
      <w:r w:rsidR="00534958" w:rsidRPr="00164C1B">
        <w:rPr>
          <w:rFonts w:cs="Arial"/>
          <w:color w:val="222222"/>
          <w:lang w:val="en"/>
        </w:rPr>
        <w:t>.</w:t>
      </w:r>
    </w:p>
    <w:p w14:paraId="446A2B54" w14:textId="77777777" w:rsidR="00534958" w:rsidRDefault="00534958" w:rsidP="00131BE4"/>
    <w:p w14:paraId="6FDB4C6B" w14:textId="77777777" w:rsidR="00534958" w:rsidRDefault="00357491" w:rsidP="00131BE4">
      <w:r>
        <w:t xml:space="preserve">At the end of the demo </w:t>
      </w:r>
      <w:r w:rsidR="00131BE4">
        <w:t xml:space="preserve">event </w:t>
      </w:r>
      <w:r>
        <w:t xml:space="preserve">the group gathered around the </w:t>
      </w:r>
      <w:r w:rsidR="00131BE4">
        <w:t xml:space="preserve">multifunctional </w:t>
      </w:r>
      <w:r>
        <w:t xml:space="preserve">vehicle </w:t>
      </w:r>
      <w:r w:rsidR="00131BE4">
        <w:t>for a closing group discussion</w:t>
      </w:r>
      <w:r>
        <w:t xml:space="preserve">. </w:t>
      </w:r>
      <w:r w:rsidR="00131BE4">
        <w:t>Few peop</w:t>
      </w:r>
      <w:r w:rsidR="00534958">
        <w:t xml:space="preserve">le asked questions in the group. </w:t>
      </w:r>
    </w:p>
    <w:p w14:paraId="2A7FA9CA" w14:textId="60D8950F" w:rsidR="009B532E" w:rsidRDefault="00534958" w:rsidP="00131BE4">
      <w:r>
        <w:t>(See also the previous paragraph 4.2).</w:t>
      </w:r>
    </w:p>
    <w:p w14:paraId="1B06C9DF" w14:textId="04627088" w:rsidR="00C9220C" w:rsidRDefault="00C9220C" w:rsidP="00CC265E"/>
    <w:p w14:paraId="7C727C41" w14:textId="77777777" w:rsidR="009A7003" w:rsidRPr="00634967" w:rsidRDefault="009A7003" w:rsidP="00021337">
      <w:pPr>
        <w:pStyle w:val="Heading2"/>
      </w:pPr>
      <w:bookmarkStart w:id="53" w:name="_Toc508195350"/>
      <w:bookmarkStart w:id="54" w:name="_Toc511905202"/>
      <w:bookmarkStart w:id="55" w:name="_Toc530147426"/>
      <w:r w:rsidRPr="00634967">
        <w:t>Doing business</w:t>
      </w:r>
      <w:bookmarkEnd w:id="53"/>
      <w:bookmarkEnd w:id="54"/>
      <w:bookmarkEnd w:id="55"/>
    </w:p>
    <w:p w14:paraId="359D0B53" w14:textId="586A2BCC" w:rsidR="0065722E" w:rsidRDefault="00357491" w:rsidP="009A7003">
      <w:r>
        <w:t xml:space="preserve">The demo was not designed for ‘doing business’, but there might have been a few of the owners (or drivers or salesmen) of the machines who made a deal with contracting firms or farmers. </w:t>
      </w:r>
      <w:r w:rsidR="00722A9D">
        <w:t xml:space="preserve">The machine demo </w:t>
      </w:r>
      <w:r w:rsidR="00534958">
        <w:t>event brought</w:t>
      </w:r>
      <w:r w:rsidR="00722A9D">
        <w:t xml:space="preserve"> people ideas, and visitors c</w:t>
      </w:r>
      <w:r w:rsidR="00534958">
        <w:t>ould</w:t>
      </w:r>
      <w:r w:rsidR="00722A9D">
        <w:t xml:space="preserve"> evaluate for themselves if a machine (and if yes, which machine) </w:t>
      </w:r>
      <w:r w:rsidR="00534958">
        <w:t>would be</w:t>
      </w:r>
      <w:r w:rsidR="00722A9D">
        <w:t xml:space="preserve"> attractive for them and their situation. </w:t>
      </w:r>
      <w:r w:rsidR="00534958">
        <w:t>However, as mentioned before, i</w:t>
      </w:r>
      <w:r w:rsidR="00534958" w:rsidRPr="00E42A79">
        <w:t xml:space="preserve">n practice </w:t>
      </w:r>
      <w:r w:rsidR="00534958">
        <w:t xml:space="preserve">these farmers will make a very pragmatic </w:t>
      </w:r>
      <w:r w:rsidR="00534958" w:rsidRPr="00E42A79">
        <w:t xml:space="preserve">choice </w:t>
      </w:r>
      <w:r w:rsidR="003D49FE">
        <w:t xml:space="preserve">according to the WUR organising team, </w:t>
      </w:r>
      <w:r w:rsidR="00534958">
        <w:t xml:space="preserve">and </w:t>
      </w:r>
      <w:r w:rsidR="00534958" w:rsidRPr="00E42A79">
        <w:t>will hire their usual agricultural contracting firm or choose the one that is near to them and trust that this firm carries out its work well.</w:t>
      </w:r>
      <w:r w:rsidR="00534958">
        <w:t xml:space="preserve"> </w:t>
      </w:r>
      <w:r w:rsidR="00722A9D">
        <w:t>It could also well be that visitors by viewing the machines will opt for making adjustments to their own machines, as was done with four of the six sowing machines. This is the most cheap option. Th</w:t>
      </w:r>
      <w:r w:rsidR="003D49FE">
        <w:t>ese examples illustrate</w:t>
      </w:r>
      <w:r w:rsidR="00722A9D">
        <w:t xml:space="preserve"> that the demo</w:t>
      </w:r>
      <w:r w:rsidR="00534958">
        <w:t xml:space="preserve"> event</w:t>
      </w:r>
      <w:r w:rsidR="00722A9D">
        <w:t xml:space="preserve"> was not designed for doing business.  </w:t>
      </w:r>
    </w:p>
    <w:p w14:paraId="2D3BF9C8" w14:textId="6CAACDC5" w:rsidR="0065722E" w:rsidRDefault="0065722E" w:rsidP="009A7003"/>
    <w:p w14:paraId="6FA4DDA6" w14:textId="7E43036F" w:rsidR="00722A9D" w:rsidRDefault="00722A9D" w:rsidP="009A7003">
      <w:r>
        <w:t xml:space="preserve">As stated earlier there is indeed a slight ‘double-role’ for the organising organisations. </w:t>
      </w:r>
      <w:proofErr w:type="spellStart"/>
      <w:r>
        <w:t>Agrifirm</w:t>
      </w:r>
      <w:proofErr w:type="spellEnd"/>
      <w:r>
        <w:t xml:space="preserve"> is keen on giving farmers decent advice (</w:t>
      </w:r>
      <w:r w:rsidRPr="00722A9D">
        <w:t>within the project conditions and according to the project plan</w:t>
      </w:r>
      <w:r>
        <w:t>), but if possible they would probably not hesitate to steer that advice towards their own products (catch crop seed varieties).</w:t>
      </w:r>
      <w:r w:rsidR="00332A36">
        <w:t xml:space="preserve"> After the last part of the demo program, so after the group discussion, visitors were invited to stay for a drink. During this after-drink the </w:t>
      </w:r>
      <w:proofErr w:type="spellStart"/>
      <w:r w:rsidR="00332A36">
        <w:t>Agrifirm</w:t>
      </w:r>
      <w:proofErr w:type="spellEnd"/>
      <w:r w:rsidR="00332A36">
        <w:t xml:space="preserve"> advisors, as well as the WUR-researchers that were present, mingled among the visitors</w:t>
      </w:r>
      <w:r w:rsidR="008A5B7A">
        <w:t>,</w:t>
      </w:r>
      <w:r w:rsidR="00332A36">
        <w:t xml:space="preserve"> so visitors could ask them one-on-one advice. These after-drinks are be important build-in moments in the program not only for farmers, but also for participating ‘demonstrators’ and organising organisations. </w:t>
      </w:r>
    </w:p>
    <w:p w14:paraId="6BE7B6AD" w14:textId="04C91084" w:rsidR="008A5B7A" w:rsidRDefault="008A5B7A" w:rsidP="009A7003"/>
    <w:p w14:paraId="308B480F" w14:textId="627CDC3E" w:rsidR="008A5B7A" w:rsidRDefault="003D49FE" w:rsidP="009A7003">
      <w:r>
        <w:t xml:space="preserve">For example, one of the participants of the focus group (a satellite farmer who also attended the demo event) mentioned that he discussed one of the challenges that he faces with </w:t>
      </w:r>
      <w:proofErr w:type="spellStart"/>
      <w:r>
        <w:t>undersowing</w:t>
      </w:r>
      <w:proofErr w:type="spellEnd"/>
      <w:r>
        <w:t xml:space="preserve"> at his farm with one of the representatives / advisors of </w:t>
      </w:r>
      <w:proofErr w:type="spellStart"/>
      <w:r>
        <w:t>Agrifirm</w:t>
      </w:r>
      <w:proofErr w:type="spellEnd"/>
      <w:r>
        <w:t xml:space="preserve">. This challenge is about weed control when having a catch crop on the field, and performing weed control in such a way that the </w:t>
      </w:r>
      <w:proofErr w:type="spellStart"/>
      <w:r>
        <w:t>undersown</w:t>
      </w:r>
      <w:proofErr w:type="spellEnd"/>
      <w:r>
        <w:t xml:space="preserve"> grass </w:t>
      </w:r>
      <w:r w:rsidR="00542E67">
        <w:t>would be the least affected. T</w:t>
      </w:r>
      <w:r w:rsidR="00542E67" w:rsidRPr="00542E67">
        <w:t xml:space="preserve">his topic was not discussed during the </w:t>
      </w:r>
      <w:r w:rsidR="00542E67">
        <w:t>introductory presentation nor during</w:t>
      </w:r>
      <w:r w:rsidR="00542E67" w:rsidRPr="00542E67">
        <w:t xml:space="preserve"> the </w:t>
      </w:r>
      <w:r w:rsidR="00542E67">
        <w:t>closing group</w:t>
      </w:r>
      <w:r w:rsidR="00542E67" w:rsidRPr="00542E67">
        <w:t xml:space="preserve"> discussion</w:t>
      </w:r>
      <w:r w:rsidR="00542E67">
        <w:t>. So the after-drink moment was important for him.</w:t>
      </w:r>
    </w:p>
    <w:p w14:paraId="5E8D0E6B" w14:textId="151F278C" w:rsidR="00332A36" w:rsidRPr="00542E67" w:rsidRDefault="00332A36" w:rsidP="009A7003"/>
    <w:p w14:paraId="6B08CD2A" w14:textId="77777777" w:rsidR="009A7003" w:rsidRPr="00634967" w:rsidRDefault="009A7003" w:rsidP="00021337">
      <w:pPr>
        <w:pStyle w:val="Heading2"/>
      </w:pPr>
      <w:bookmarkStart w:id="56" w:name="_Toc508195352"/>
      <w:bookmarkStart w:id="57" w:name="_Toc511905203"/>
      <w:bookmarkStart w:id="58" w:name="_Toc530147427"/>
      <w:r w:rsidRPr="00634967">
        <w:t>Role of sustainability</w:t>
      </w:r>
      <w:bookmarkEnd w:id="56"/>
      <w:bookmarkEnd w:id="57"/>
      <w:bookmarkEnd w:id="58"/>
    </w:p>
    <w:p w14:paraId="4C6FA71A" w14:textId="793DCD43" w:rsidR="00F241D9" w:rsidRDefault="0065722E" w:rsidP="00F241D9">
      <w:r>
        <w:t xml:space="preserve">The objective of the demonstration </w:t>
      </w:r>
      <w:r w:rsidR="00F241D9">
        <w:t xml:space="preserve">was to draw attention to the option of </w:t>
      </w:r>
      <w:proofErr w:type="spellStart"/>
      <w:r w:rsidR="00F241D9">
        <w:t>undersowing</w:t>
      </w:r>
      <w:proofErr w:type="spellEnd"/>
      <w:r w:rsidR="00F241D9">
        <w:t xml:space="preserve"> maize with grass as a means to comply to the new Dutch laws &amp; regulations (under the Dutch Fertilization Act) to as many farmers (maize growers) in Drenthe as possible. (By 2019 a catch crop has to be sown by 1 October at the latest. That can be done in several ways: before, via </w:t>
      </w:r>
      <w:proofErr w:type="spellStart"/>
      <w:r w:rsidR="00F241D9">
        <w:t>undersowing</w:t>
      </w:r>
      <w:proofErr w:type="spellEnd"/>
      <w:r w:rsidR="00F241D9">
        <w:t>, or after harvest, in combination with an early maize variety</w:t>
      </w:r>
      <w:r w:rsidR="007510DC">
        <w:t>)</w:t>
      </w:r>
      <w:r w:rsidR="00F241D9">
        <w:t xml:space="preserve">. </w:t>
      </w:r>
    </w:p>
    <w:p w14:paraId="29322A6B" w14:textId="77777777" w:rsidR="007510DC" w:rsidRDefault="00F241D9" w:rsidP="00F241D9">
      <w:r>
        <w:t xml:space="preserve">The overarching objective of raising awareness about sustainable maize crop cultivation techniques (related to the application of a catch crop) that farmers can adopt in their farm management is motivated by sustainability challenges. </w:t>
      </w:r>
      <w:r w:rsidR="0065722E">
        <w:t xml:space="preserve">The use of catch crops can reduce nutrient leaching, improve soil structure and increase the levels of soil organic matter. This is something that the farmers are generally already aware of. It was again explained at the beginning of the demo event. </w:t>
      </w:r>
    </w:p>
    <w:p w14:paraId="275E1A9B" w14:textId="7770E96D" w:rsidR="00C2123E" w:rsidRDefault="0065722E" w:rsidP="00F241D9">
      <w:r>
        <w:t xml:space="preserve">The problem however, is that although farmers are aware of it, most of them do not implement </w:t>
      </w:r>
      <w:r w:rsidR="00C2123E">
        <w:t xml:space="preserve">the use of </w:t>
      </w:r>
      <w:r>
        <w:t xml:space="preserve">catch crops in their crop management. </w:t>
      </w:r>
      <w:r w:rsidR="00C2123E">
        <w:t xml:space="preserve">Now that </w:t>
      </w:r>
      <w:r w:rsidR="00C2123E" w:rsidRPr="00C2123E">
        <w:t xml:space="preserve">there is a legal obligation </w:t>
      </w:r>
      <w:r w:rsidR="00C2123E">
        <w:t>coming up (</w:t>
      </w:r>
      <w:r w:rsidR="007510DC">
        <w:t xml:space="preserve">by 2019) </w:t>
      </w:r>
      <w:r w:rsidR="00C2123E">
        <w:t xml:space="preserve">the organising </w:t>
      </w:r>
      <w:r w:rsidR="007510DC">
        <w:t>team</w:t>
      </w:r>
      <w:r w:rsidR="00C2123E">
        <w:t xml:space="preserve"> (WUR and </w:t>
      </w:r>
      <w:proofErr w:type="spellStart"/>
      <w:r w:rsidR="00C2123E">
        <w:t>Agrifirm</w:t>
      </w:r>
      <w:proofErr w:type="spellEnd"/>
      <w:r w:rsidR="00C2123E">
        <w:t xml:space="preserve">) have used this demo </w:t>
      </w:r>
      <w:r w:rsidR="007510DC">
        <w:t xml:space="preserve">event </w:t>
      </w:r>
      <w:r w:rsidR="00C2123E">
        <w:t xml:space="preserve">to stress this fact again among farmers. </w:t>
      </w:r>
      <w:r w:rsidR="003D4491">
        <w:t xml:space="preserve">But still </w:t>
      </w:r>
      <w:r w:rsidR="007510DC">
        <w:t>the organisers</w:t>
      </w:r>
      <w:r w:rsidR="003D4491">
        <w:t xml:space="preserve"> doubt whether the </w:t>
      </w:r>
      <w:proofErr w:type="spellStart"/>
      <w:r w:rsidR="003D4491">
        <w:t>undersowing</w:t>
      </w:r>
      <w:proofErr w:type="spellEnd"/>
      <w:r w:rsidR="003D4491">
        <w:t xml:space="preserve"> technique will be implemented at many farms.</w:t>
      </w:r>
    </w:p>
    <w:p w14:paraId="21FBA8E9" w14:textId="77777777" w:rsidR="0065722E" w:rsidRDefault="0065722E" w:rsidP="0065722E"/>
    <w:p w14:paraId="1199B19A" w14:textId="68A53821" w:rsidR="0065722E" w:rsidRDefault="00694D68" w:rsidP="0065722E">
      <w:r>
        <w:t xml:space="preserve">In the focus group meeting some farmers indicated that there is still a need for explaining the sustainability issues at such demo events. The feedback that a few farmers gave is that the providing of the background information could have been given in a different way, so that the information lasts. The demo should not only be about the machines, but should also be about knowledge transfer. Two of the participants of the focus group meeting were satellite farmers so they are already involved in the Grounded Maize Cropping project for many years. They participate in field experiments </w:t>
      </w:r>
      <w:r w:rsidR="005D4E6F">
        <w:t xml:space="preserve">geared towards sustainable soil use </w:t>
      </w:r>
      <w:r>
        <w:t xml:space="preserve">at their own farm. They have a different mind-set than most other colleague dairy farmers; they noticed </w:t>
      </w:r>
      <w:r w:rsidR="005D4E6F">
        <w:t>some 10 years ago that the conventional way</w:t>
      </w:r>
      <w:r>
        <w:t xml:space="preserve"> of farming</w:t>
      </w:r>
      <w:r w:rsidR="005D4E6F">
        <w:t xml:space="preserve"> depleted the soil and brings along other problems</w:t>
      </w:r>
      <w:r>
        <w:t xml:space="preserve"> </w:t>
      </w:r>
      <w:r w:rsidR="005D4E6F">
        <w:t>and they made changes in their farming methods. These so called pioneers can be an example for other farmers. They ha</w:t>
      </w:r>
      <w:r w:rsidR="007510DC">
        <w:t>d</w:t>
      </w:r>
      <w:r w:rsidR="005D4E6F">
        <w:t xml:space="preserve"> some</w:t>
      </w:r>
      <w:r w:rsidR="005D4E6F" w:rsidRPr="005D4E6F">
        <w:t xml:space="preserve"> criticism</w:t>
      </w:r>
      <w:r w:rsidR="005D4E6F">
        <w:t xml:space="preserve"> about the demo </w:t>
      </w:r>
      <w:r w:rsidR="007510DC">
        <w:t>introductory presentation</w:t>
      </w:r>
      <w:r w:rsidR="005D4E6F">
        <w:t xml:space="preserve">; for them it is important </w:t>
      </w:r>
      <w:r w:rsidR="005D4E6F" w:rsidRPr="005D4E6F">
        <w:t>that attention is given to long-term thinking versus short-term thinking</w:t>
      </w:r>
      <w:r w:rsidR="007510DC">
        <w:t xml:space="preserve"> and this was not part of the presentation</w:t>
      </w:r>
      <w:r w:rsidR="005D4E6F">
        <w:t xml:space="preserve">. </w:t>
      </w:r>
      <w:r w:rsidR="007510DC">
        <w:t xml:space="preserve">The presentation was also lacking practical </w:t>
      </w:r>
      <w:r w:rsidR="005D4E6F">
        <w:t>examples</w:t>
      </w:r>
      <w:r w:rsidR="007510DC">
        <w:t xml:space="preserve"> from farmers who already apply </w:t>
      </w:r>
      <w:proofErr w:type="spellStart"/>
      <w:r w:rsidR="007510DC">
        <w:t>undersowing</w:t>
      </w:r>
      <w:proofErr w:type="spellEnd"/>
      <w:r w:rsidR="007510DC">
        <w:t xml:space="preserve"> maize with grass in their farm management. (Like the</w:t>
      </w:r>
      <w:r w:rsidR="005D4E6F">
        <w:t xml:space="preserve"> example that one of them mentioned: </w:t>
      </w:r>
      <w:r w:rsidR="007510DC">
        <w:t>the farmer</w:t>
      </w:r>
      <w:r w:rsidR="005D4E6F">
        <w:t xml:space="preserve"> </w:t>
      </w:r>
      <w:r w:rsidR="007510DC">
        <w:t>covers the costs</w:t>
      </w:r>
      <w:r w:rsidR="005D4E6F">
        <w:t xml:space="preserve"> </w:t>
      </w:r>
      <w:r w:rsidR="007510DC">
        <w:t xml:space="preserve">for </w:t>
      </w:r>
      <w:r w:rsidR="005D4E6F">
        <w:t xml:space="preserve">the </w:t>
      </w:r>
      <w:proofErr w:type="spellStart"/>
      <w:r w:rsidR="005D4E6F">
        <w:t>undersowing</w:t>
      </w:r>
      <w:proofErr w:type="spellEnd"/>
      <w:r w:rsidR="005D4E6F">
        <w:t xml:space="preserve"> of maize with grass </w:t>
      </w:r>
      <w:r w:rsidR="007510DC">
        <w:t>with</w:t>
      </w:r>
      <w:r w:rsidR="005D4E6F">
        <w:t xml:space="preserve"> the sa</w:t>
      </w:r>
      <w:r w:rsidR="007510DC">
        <w:t>vings he makes on chemical use; he no longer</w:t>
      </w:r>
      <w:r w:rsidR="005D4E6F" w:rsidRPr="005D4E6F">
        <w:t xml:space="preserve"> use</w:t>
      </w:r>
      <w:r w:rsidR="007510DC">
        <w:t>s</w:t>
      </w:r>
      <w:r w:rsidR="005D4E6F" w:rsidRPr="005D4E6F">
        <w:t xml:space="preserve"> soil herbicide</w:t>
      </w:r>
      <w:r w:rsidR="005D4E6F">
        <w:t>).</w:t>
      </w:r>
    </w:p>
    <w:p w14:paraId="65A7CDDB" w14:textId="187F4157" w:rsidR="005D4E6F" w:rsidRDefault="005D4E6F" w:rsidP="0065722E"/>
    <w:p w14:paraId="72743388" w14:textId="6EE9E5AF" w:rsidR="00664A16" w:rsidRPr="00414995" w:rsidRDefault="008463A1" w:rsidP="00664A16">
      <w:r>
        <w:t xml:space="preserve">These pioneers mentioned that the maize sector still has to </w:t>
      </w:r>
      <w:r w:rsidR="00414995">
        <w:t xml:space="preserve">make big steps, certainly with regard to awareness raising. One of them mentioned that he heard people asking him why he is applying </w:t>
      </w:r>
      <w:proofErr w:type="spellStart"/>
      <w:r w:rsidR="00414995">
        <w:t>undersowing</w:t>
      </w:r>
      <w:proofErr w:type="spellEnd"/>
      <w:r w:rsidR="00414995">
        <w:t xml:space="preserve"> on his farm, while it is not yet compulsory. He says that such a demo event should be more about transforming the passive attitude of most dairy farmers to an active attitude t</w:t>
      </w:r>
      <w:r w:rsidR="00664A16">
        <w:t xml:space="preserve">owards sustainability aspects. So he pleaded for it to have the </w:t>
      </w:r>
      <w:proofErr w:type="spellStart"/>
      <w:r w:rsidR="00664A16">
        <w:t>introductry</w:t>
      </w:r>
      <w:proofErr w:type="spellEnd"/>
      <w:r w:rsidR="00664A16">
        <w:t xml:space="preserve"> presentation explaining more about soil </w:t>
      </w:r>
      <w:proofErr w:type="spellStart"/>
      <w:r w:rsidR="00664A16">
        <w:t>manangement</w:t>
      </w:r>
      <w:proofErr w:type="spellEnd"/>
      <w:r w:rsidR="00664A16">
        <w:t xml:space="preserve"> and biodiversity enhancement, giving the broader picture. ‘</w:t>
      </w:r>
      <w:r w:rsidR="00664A16" w:rsidRPr="00664A16">
        <w:t xml:space="preserve">As one now </w:t>
      </w:r>
      <w:r w:rsidR="00664A16">
        <w:t>practices farming</w:t>
      </w:r>
      <w:r w:rsidR="00664A16" w:rsidRPr="00664A16">
        <w:t>, one goes backwards, you should farm in such a way that it adds something.</w:t>
      </w:r>
      <w:r w:rsidR="00664A16">
        <w:t>’</w:t>
      </w:r>
      <w:r w:rsidR="00664A16" w:rsidRPr="00664A16">
        <w:t xml:space="preserve"> </w:t>
      </w:r>
      <w:r w:rsidR="00664A16">
        <w:t xml:space="preserve">The Grounded Maize Cropping project should really </w:t>
      </w:r>
      <w:r w:rsidR="00664A16" w:rsidRPr="00664A16">
        <w:t>produce a kind of snowball effect</w:t>
      </w:r>
      <w:r w:rsidR="00664A16">
        <w:t>.</w:t>
      </w:r>
    </w:p>
    <w:p w14:paraId="6781CDD8" w14:textId="2042D5DF" w:rsidR="00414995" w:rsidRDefault="00414995" w:rsidP="00887A36">
      <w:r w:rsidRPr="00414995">
        <w:t xml:space="preserve">Another participant of the focus group, the person who is also part of the organising team, </w:t>
      </w:r>
      <w:r>
        <w:t>mentioned that he was asked by one of the visitors why they (</w:t>
      </w:r>
      <w:proofErr w:type="spellStart"/>
      <w:r>
        <w:t>Agrifirm</w:t>
      </w:r>
      <w:proofErr w:type="spellEnd"/>
      <w:r>
        <w:t>) w</w:t>
      </w:r>
      <w:r w:rsidR="00456022">
        <w:t>ere</w:t>
      </w:r>
      <w:r>
        <w:t xml:space="preserve"> cooperating in these sustainability measures</w:t>
      </w:r>
      <w:r w:rsidR="00456022">
        <w:t xml:space="preserve">; they should </w:t>
      </w:r>
      <w:r w:rsidR="00456022" w:rsidRPr="00456022">
        <w:t xml:space="preserve">nevertheless block that </w:t>
      </w:r>
      <w:r w:rsidR="00456022" w:rsidRPr="00456022">
        <w:lastRenderedPageBreak/>
        <w:t>legal obligation</w:t>
      </w:r>
      <w:r w:rsidR="00456022">
        <w:t>! He also m</w:t>
      </w:r>
      <w:r w:rsidRPr="00414995">
        <w:t>entioned</w:t>
      </w:r>
      <w:r>
        <w:t xml:space="preserve"> that he still asks himself why the message is not sticking: they have been active with catch crops and improved soil management for over 20 years but still in practice </w:t>
      </w:r>
      <w:r w:rsidR="00456022">
        <w:t xml:space="preserve">few farmers do </w:t>
      </w:r>
      <w:r w:rsidR="00AD5069">
        <w:t>implement it in their farm management</w:t>
      </w:r>
      <w:r w:rsidR="00456022">
        <w:t>.</w:t>
      </w:r>
    </w:p>
    <w:p w14:paraId="2C98F364" w14:textId="77777777" w:rsidR="008A5B7A" w:rsidRPr="00786D58" w:rsidRDefault="008A5B7A" w:rsidP="009A7003"/>
    <w:p w14:paraId="08A486CC" w14:textId="0C711200" w:rsidR="003D4491" w:rsidRPr="00AD5069" w:rsidRDefault="00C81F6E" w:rsidP="009A7003">
      <w:pPr>
        <w:pStyle w:val="Heading2"/>
        <w:rPr>
          <w:lang w:val="nl-NL"/>
        </w:rPr>
      </w:pPr>
      <w:bookmarkStart w:id="59" w:name="_Toc508195353"/>
      <w:bookmarkStart w:id="60" w:name="_Toc511905204"/>
      <w:bookmarkStart w:id="61" w:name="_Toc530147428"/>
      <w:proofErr w:type="spellStart"/>
      <w:r w:rsidRPr="00AD5069">
        <w:rPr>
          <w:lang w:val="nl-NL"/>
        </w:rPr>
        <w:t>U</w:t>
      </w:r>
      <w:r w:rsidR="009A7003" w:rsidRPr="00AD5069">
        <w:rPr>
          <w:lang w:val="nl-NL"/>
        </w:rPr>
        <w:t>nforeseen</w:t>
      </w:r>
      <w:proofErr w:type="spellEnd"/>
      <w:r w:rsidR="009A7003" w:rsidRPr="00AD5069">
        <w:rPr>
          <w:lang w:val="nl-NL"/>
        </w:rPr>
        <w:t xml:space="preserve"> </w:t>
      </w:r>
      <w:proofErr w:type="spellStart"/>
      <w:r w:rsidR="009A7003" w:rsidRPr="00AD5069">
        <w:rPr>
          <w:lang w:val="nl-NL"/>
        </w:rPr>
        <w:t>circumstances</w:t>
      </w:r>
      <w:bookmarkEnd w:id="59"/>
      <w:bookmarkEnd w:id="60"/>
      <w:bookmarkEnd w:id="61"/>
      <w:proofErr w:type="spellEnd"/>
    </w:p>
    <w:p w14:paraId="49CDA961" w14:textId="504D2319" w:rsidR="003D4491" w:rsidRDefault="003D4491" w:rsidP="009A7003">
      <w:r w:rsidRPr="00584595">
        <w:t>There were no unforeseen circ</w:t>
      </w:r>
      <w:r>
        <w:t xml:space="preserve">umstances during the demo event. The weather was not different from the weather forecast and good enough to hold the demo in the field. </w:t>
      </w:r>
    </w:p>
    <w:p w14:paraId="358E1C7F" w14:textId="77777777" w:rsidR="00C81F6E" w:rsidRDefault="00C81F6E" w:rsidP="009A7003"/>
    <w:p w14:paraId="0B7B8C5C" w14:textId="77777777" w:rsidR="009A7003" w:rsidRPr="00634967" w:rsidRDefault="009A7003" w:rsidP="00C81F6E">
      <w:pPr>
        <w:pStyle w:val="Heading2"/>
      </w:pPr>
      <w:bookmarkStart w:id="62" w:name="_Toc508195354"/>
      <w:bookmarkStart w:id="63" w:name="_Toc511905205"/>
      <w:bookmarkStart w:id="64" w:name="_Toc530147429"/>
      <w:r w:rsidRPr="00634967">
        <w:t>Plans vs. practice</w:t>
      </w:r>
      <w:bookmarkEnd w:id="62"/>
      <w:bookmarkEnd w:id="63"/>
      <w:bookmarkEnd w:id="64"/>
    </w:p>
    <w:p w14:paraId="406E4858" w14:textId="1260BEC4" w:rsidR="005E3626" w:rsidRPr="005E3626" w:rsidRDefault="005E3626" w:rsidP="008449B8">
      <w:pPr>
        <w:rPr>
          <w:b/>
        </w:rPr>
      </w:pPr>
      <w:r w:rsidRPr="005E3626">
        <w:rPr>
          <w:b/>
        </w:rPr>
        <w:t>Achieving goals and expectations</w:t>
      </w:r>
    </w:p>
    <w:p w14:paraId="6075A55F" w14:textId="77777777" w:rsidR="005E3626" w:rsidRDefault="005E3626" w:rsidP="005E3626"/>
    <w:p w14:paraId="092D66BE" w14:textId="5A9D953F" w:rsidR="005E3626" w:rsidRPr="005E56AC" w:rsidRDefault="005E56AC" w:rsidP="005E3626">
      <w:r>
        <w:t>According to the organisers of the demo event, t</w:t>
      </w:r>
      <w:r w:rsidR="005E3626" w:rsidRPr="005E56AC">
        <w:t xml:space="preserve">he most important </w:t>
      </w:r>
      <w:r>
        <w:t>objective</w:t>
      </w:r>
      <w:r w:rsidR="005E3626" w:rsidRPr="005E56AC">
        <w:t xml:space="preserve">, </w:t>
      </w:r>
      <w:r>
        <w:t xml:space="preserve">drawing </w:t>
      </w:r>
      <w:r w:rsidR="005E3626" w:rsidRPr="005E56AC">
        <w:t xml:space="preserve">the attention </w:t>
      </w:r>
      <w:r>
        <w:t xml:space="preserve">to </w:t>
      </w:r>
      <w:proofErr w:type="spellStart"/>
      <w:r>
        <w:t>under</w:t>
      </w:r>
      <w:r w:rsidR="005E3626" w:rsidRPr="005E56AC">
        <w:t>sowing</w:t>
      </w:r>
      <w:proofErr w:type="spellEnd"/>
      <w:r>
        <w:t xml:space="preserve"> maize with grass to as many dairy farmers in Drenthe</w:t>
      </w:r>
      <w:r w:rsidR="005E3626" w:rsidRPr="005E56AC">
        <w:t>, has been achieved.</w:t>
      </w:r>
      <w:r>
        <w:t xml:space="preserve"> Every visitor of the demo event is now aware of the fact that</w:t>
      </w:r>
      <w:r w:rsidR="00D53C5B">
        <w:t xml:space="preserve"> even</w:t>
      </w:r>
      <w:r>
        <w:t xml:space="preserve"> </w:t>
      </w:r>
      <w:r w:rsidR="005E3626" w:rsidRPr="005E56AC">
        <w:t xml:space="preserve">if the </w:t>
      </w:r>
      <w:r>
        <w:t xml:space="preserve">maize is already at a certain (6-)leaf stage that </w:t>
      </w:r>
      <w:proofErr w:type="spellStart"/>
      <w:r>
        <w:t>undersowing</w:t>
      </w:r>
      <w:proofErr w:type="spellEnd"/>
      <w:r>
        <w:t xml:space="preserve"> is still possible, no</w:t>
      </w:r>
      <w:r w:rsidR="005E3626" w:rsidRPr="005E56AC">
        <w:t xml:space="preserve"> matter how sophisticated the machine is.</w:t>
      </w:r>
      <w:r>
        <w:t xml:space="preserve"> </w:t>
      </w:r>
      <w:r w:rsidR="005E3626" w:rsidRPr="005E56AC">
        <w:t xml:space="preserve">The </w:t>
      </w:r>
      <w:r>
        <w:t xml:space="preserve">objective was: showing that </w:t>
      </w:r>
      <w:proofErr w:type="spellStart"/>
      <w:r>
        <w:t>undersowing</w:t>
      </w:r>
      <w:proofErr w:type="spellEnd"/>
      <w:r>
        <w:t xml:space="preserve"> is </w:t>
      </w:r>
      <w:r w:rsidR="005E3626" w:rsidRPr="005E56AC">
        <w:t xml:space="preserve">possible. To get that </w:t>
      </w:r>
      <w:r>
        <w:t xml:space="preserve">message across to farmers. </w:t>
      </w:r>
      <w:r w:rsidR="005E3626" w:rsidRPr="005E56AC">
        <w:t>In that sense, the expectations of the demo have also come true.</w:t>
      </w:r>
    </w:p>
    <w:p w14:paraId="2DCB2CF1" w14:textId="77777777" w:rsidR="005E3626" w:rsidRPr="005E56AC" w:rsidRDefault="005E3626" w:rsidP="005E3626"/>
    <w:p w14:paraId="59F24CEF" w14:textId="2F5D7EAF" w:rsidR="005E3626" w:rsidRPr="005E56AC" w:rsidRDefault="005E56AC" w:rsidP="005E3626">
      <w:r>
        <w:t>The invitation letter to the farmers says:</w:t>
      </w:r>
      <w:r w:rsidR="005E3626" w:rsidRPr="005E56AC">
        <w:t xml:space="preserve"> 'There are various options to </w:t>
      </w:r>
      <w:r>
        <w:t>comply with</w:t>
      </w:r>
      <w:r w:rsidR="005E3626" w:rsidRPr="005E56AC">
        <w:t xml:space="preserve"> the new</w:t>
      </w:r>
      <w:r>
        <w:t xml:space="preserve"> </w:t>
      </w:r>
      <w:proofErr w:type="spellStart"/>
      <w:r>
        <w:t>laws&amp;</w:t>
      </w:r>
      <w:r w:rsidR="005E3626" w:rsidRPr="005E56AC">
        <w:t>regulations</w:t>
      </w:r>
      <w:proofErr w:type="spellEnd"/>
      <w:r w:rsidR="005E3626" w:rsidRPr="005E56AC">
        <w:t xml:space="preserve">, for example by growing a (very) early maize variety to sow the catch crop before 1 October, or </w:t>
      </w:r>
      <w:proofErr w:type="spellStart"/>
      <w:r>
        <w:t>under</w:t>
      </w:r>
      <w:r w:rsidR="005E3626" w:rsidRPr="005E56AC">
        <w:t>sowing</w:t>
      </w:r>
      <w:proofErr w:type="spellEnd"/>
      <w:r w:rsidR="005E3626" w:rsidRPr="005E56AC">
        <w:t xml:space="preserve"> </w:t>
      </w:r>
      <w:r>
        <w:t xml:space="preserve">maize with </w:t>
      </w:r>
      <w:r w:rsidR="005E3626" w:rsidRPr="005E56AC">
        <w:t xml:space="preserve">grass in spring. In the project </w:t>
      </w:r>
      <w:r>
        <w:t>Grounded Maize Cropping</w:t>
      </w:r>
      <w:r w:rsidR="005E3626" w:rsidRPr="005E56AC">
        <w:t xml:space="preserve"> in Drenthe several years of experience has been </w:t>
      </w:r>
      <w:r>
        <w:t xml:space="preserve">gained with various strategies, and both failures and successes have been achieved. This has led to certain success strategies that we would like to share with you. In addition, we will demonstrate a number of machines for under sowing maize with grass.” From this invitation the farmers would probably get the expectation that </w:t>
      </w:r>
      <w:r w:rsidR="005E3626" w:rsidRPr="005E56AC">
        <w:t xml:space="preserve">sharing of </w:t>
      </w:r>
      <w:r>
        <w:t>success strategies</w:t>
      </w:r>
      <w:r w:rsidR="005E3626" w:rsidRPr="005E56AC">
        <w:t xml:space="preserve"> </w:t>
      </w:r>
      <w:r>
        <w:t xml:space="preserve">would be the main part </w:t>
      </w:r>
      <w:r w:rsidR="005E3626" w:rsidRPr="005E56AC">
        <w:t>of the demo</w:t>
      </w:r>
      <w:r>
        <w:t xml:space="preserve"> event</w:t>
      </w:r>
      <w:r w:rsidR="005E3626" w:rsidRPr="005E56AC">
        <w:t xml:space="preserve">. According to </w:t>
      </w:r>
      <w:r>
        <w:t>the WUR organisers</w:t>
      </w:r>
      <w:r w:rsidR="005E3626" w:rsidRPr="005E56AC">
        <w:t xml:space="preserve">, it </w:t>
      </w:r>
      <w:r>
        <w:t>is difficult to judge whether the demo event has met this expectation.</w:t>
      </w:r>
      <w:r w:rsidR="00D11273">
        <w:t xml:space="preserve"> The WUR organisers mentioned that the sharing of success strategies was done during the introductory presentation</w:t>
      </w:r>
      <w:r w:rsidR="005E3626" w:rsidRPr="005E56AC">
        <w:t xml:space="preserve"> of </w:t>
      </w:r>
      <w:proofErr w:type="spellStart"/>
      <w:r w:rsidR="005E3626" w:rsidRPr="005E56AC">
        <w:t>Agrifirm</w:t>
      </w:r>
      <w:proofErr w:type="spellEnd"/>
      <w:r w:rsidR="005E3626" w:rsidRPr="005E56AC">
        <w:t>.</w:t>
      </w:r>
      <w:r w:rsidR="00D11273">
        <w:t xml:space="preserve"> I</w:t>
      </w:r>
      <w:r w:rsidR="00D11273" w:rsidRPr="00D11273">
        <w:t xml:space="preserve">t is difficult to say whether the </w:t>
      </w:r>
      <w:r w:rsidR="00D11273">
        <w:t>visitors</w:t>
      </w:r>
      <w:r w:rsidR="00D11273" w:rsidRPr="00D11273">
        <w:t xml:space="preserve"> felt that the subject had been sufficiently (clearly) brought to the attention</w:t>
      </w:r>
      <w:r w:rsidR="00D11273">
        <w:t>.</w:t>
      </w:r>
    </w:p>
    <w:p w14:paraId="3F7E4FE1" w14:textId="77777777" w:rsidR="005E3626" w:rsidRPr="005E56AC" w:rsidRDefault="005E3626" w:rsidP="005E3626"/>
    <w:p w14:paraId="72AC347D" w14:textId="6D858FAF" w:rsidR="005E3626" w:rsidRPr="005E3626" w:rsidRDefault="00D11273" w:rsidP="005E3626">
      <w:r>
        <w:t>They also mentioned that for many participants/visitors the theme '</w:t>
      </w:r>
      <w:proofErr w:type="spellStart"/>
      <w:r>
        <w:t>under</w:t>
      </w:r>
      <w:r w:rsidR="005E3626" w:rsidRPr="005E56AC">
        <w:t>sow</w:t>
      </w:r>
      <w:r>
        <w:t>ing</w:t>
      </w:r>
      <w:proofErr w:type="spellEnd"/>
      <w:r>
        <w:t>' was quiet new. So</w:t>
      </w:r>
      <w:r w:rsidR="005E3626" w:rsidRPr="005E56AC">
        <w:t xml:space="preserve"> they got a lot </w:t>
      </w:r>
      <w:r>
        <w:t>of information at once</w:t>
      </w:r>
      <w:r w:rsidR="005E3626" w:rsidRPr="005E56AC">
        <w:t xml:space="preserve">. The question is how this </w:t>
      </w:r>
      <w:r>
        <w:t>information will be remembered best</w:t>
      </w:r>
      <w:r w:rsidR="005E3626" w:rsidRPr="005E56AC">
        <w:t xml:space="preserve"> and </w:t>
      </w:r>
      <w:r>
        <w:t>whether</w:t>
      </w:r>
      <w:r w:rsidR="005E3626" w:rsidRPr="005E56AC">
        <w:t xml:space="preserve"> </w:t>
      </w:r>
      <w:r>
        <w:t>the knowledge</w:t>
      </w:r>
      <w:r w:rsidR="005E3626" w:rsidRPr="005E56AC">
        <w:t xml:space="preserve"> </w:t>
      </w:r>
      <w:r>
        <w:t>would have been remembered better if it would</w:t>
      </w:r>
      <w:r w:rsidR="005E3626" w:rsidRPr="005E56AC">
        <w:t xml:space="preserve"> have been transferred </w:t>
      </w:r>
      <w:r>
        <w:t>in a different way. One suggestion they came up with is to c</w:t>
      </w:r>
      <w:r w:rsidR="005E3626" w:rsidRPr="005E56AC">
        <w:t>apture more in the picture</w:t>
      </w:r>
      <w:r>
        <w:t xml:space="preserve">s (pictures say more than words). </w:t>
      </w:r>
      <w:r w:rsidR="005E3626" w:rsidRPr="005E56AC">
        <w:t>But given the preparation time (the preparati</w:t>
      </w:r>
      <w:r>
        <w:t>on phase was quite hectic) it was not feasible to do this</w:t>
      </w:r>
      <w:r w:rsidR="005E3626" w:rsidRPr="005E56AC">
        <w:t xml:space="preserve">. </w:t>
      </w:r>
      <w:r>
        <w:t>For a next time it would be</w:t>
      </w:r>
      <w:r w:rsidR="005E3626" w:rsidRPr="005E56AC">
        <w:t xml:space="preserve"> good to think about the question: </w:t>
      </w:r>
      <w:r>
        <w:t>‘</w:t>
      </w:r>
      <w:r w:rsidR="005E3626" w:rsidRPr="005E56AC">
        <w:t xml:space="preserve">What can </w:t>
      </w:r>
      <w:r>
        <w:t>we</w:t>
      </w:r>
      <w:r w:rsidR="005E3626" w:rsidRPr="005E56AC">
        <w:t xml:space="preserve"> do in a simple way to bring </w:t>
      </w:r>
      <w:r>
        <w:t>the message across effectively?’</w:t>
      </w:r>
      <w:r w:rsidR="005E3626" w:rsidRPr="005E56AC">
        <w:t xml:space="preserve">. </w:t>
      </w:r>
      <w:r>
        <w:t xml:space="preserve">The WUR organisers also mentioned </w:t>
      </w:r>
      <w:r w:rsidR="008C74BA">
        <w:t xml:space="preserve">that the </w:t>
      </w:r>
      <w:r w:rsidR="005E3626" w:rsidRPr="005E56AC">
        <w:t xml:space="preserve">infographic </w:t>
      </w:r>
      <w:r w:rsidR="008C74BA">
        <w:t xml:space="preserve">from one of the cooperation partners in the Grounded Maize Cropping project </w:t>
      </w:r>
      <w:r w:rsidR="005E3626" w:rsidRPr="005E56AC">
        <w:t>is a good example.</w:t>
      </w:r>
      <w:r w:rsidR="008C74BA">
        <w:t xml:space="preserve"> (This infographic was not spread between all </w:t>
      </w:r>
      <w:proofErr w:type="spellStart"/>
      <w:r w:rsidR="008C74BA">
        <w:t>Agrifirm</w:t>
      </w:r>
      <w:proofErr w:type="spellEnd"/>
      <w:r w:rsidR="008C74BA">
        <w:t xml:space="preserve"> clients, nor distributed at the demo event, but was given to clients of another company). </w:t>
      </w:r>
    </w:p>
    <w:p w14:paraId="3004F9FD" w14:textId="77777777" w:rsidR="005E3626" w:rsidRDefault="005E3626" w:rsidP="008449B8">
      <w:pPr>
        <w:rPr>
          <w:b/>
        </w:rPr>
      </w:pPr>
    </w:p>
    <w:p w14:paraId="03224716" w14:textId="77777777" w:rsidR="000E3325" w:rsidRDefault="000E3325" w:rsidP="008449B8">
      <w:pPr>
        <w:rPr>
          <w:b/>
        </w:rPr>
      </w:pPr>
    </w:p>
    <w:p w14:paraId="5CBA31B9" w14:textId="77777777" w:rsidR="000E3325" w:rsidRDefault="000E3325" w:rsidP="008449B8">
      <w:pPr>
        <w:rPr>
          <w:b/>
        </w:rPr>
      </w:pPr>
    </w:p>
    <w:p w14:paraId="36F602AD" w14:textId="1C57508F" w:rsidR="0071128B" w:rsidRPr="0071128B" w:rsidRDefault="0071128B" w:rsidP="008449B8">
      <w:pPr>
        <w:rPr>
          <w:b/>
        </w:rPr>
      </w:pPr>
      <w:r w:rsidRPr="0071128B">
        <w:rPr>
          <w:b/>
        </w:rPr>
        <w:lastRenderedPageBreak/>
        <w:t>Rescheduling of the demo event date</w:t>
      </w:r>
    </w:p>
    <w:p w14:paraId="5EDCDBBA" w14:textId="77777777" w:rsidR="0071128B" w:rsidRDefault="0071128B" w:rsidP="008449B8"/>
    <w:p w14:paraId="0C10DE9A" w14:textId="77777777" w:rsidR="0071128B" w:rsidRPr="0071128B" w:rsidRDefault="0071128B" w:rsidP="0071128B">
      <w:r w:rsidRPr="0071128B">
        <w:t>Due to the fact that the weather conditions of the spring of 2018 were very favourable for plant growth, the maize had grown faster than expected. The demo was therefore rescheduled</w:t>
      </w:r>
      <w:r>
        <w:t xml:space="preserve">. Basically this favourable weather conditions for plant growth was also favourable for the demonstration, to show farmers that </w:t>
      </w:r>
      <w:proofErr w:type="spellStart"/>
      <w:r>
        <w:t>undersowing</w:t>
      </w:r>
      <w:proofErr w:type="spellEnd"/>
      <w:r>
        <w:t xml:space="preserve"> maize with grass is still a good option after the maize has grown to knee-height. T</w:t>
      </w:r>
      <w:r w:rsidRPr="0071128B">
        <w:t>he project plan mentioned the demo for the 3</w:t>
      </w:r>
      <w:r w:rsidRPr="0071128B">
        <w:rPr>
          <w:vertAlign w:val="superscript"/>
        </w:rPr>
        <w:t>rd</w:t>
      </w:r>
      <w:r w:rsidRPr="0071128B">
        <w:t xml:space="preserve"> week of June, but in the beginning of June the maize had already grown knee-high. So instead of in the 3</w:t>
      </w:r>
      <w:r w:rsidRPr="0071128B">
        <w:rPr>
          <w:vertAlign w:val="superscript"/>
        </w:rPr>
        <w:t>rd</w:t>
      </w:r>
      <w:r w:rsidRPr="0071128B">
        <w:t xml:space="preserve">  week of June, the demo was held on the 5</w:t>
      </w:r>
      <w:r w:rsidRPr="0071128B">
        <w:rPr>
          <w:vertAlign w:val="superscript"/>
        </w:rPr>
        <w:t>th</w:t>
      </w:r>
      <w:r w:rsidRPr="0071128B">
        <w:t xml:space="preserve"> of June. This meant that the organisers had to be very flexible and the organisation had to be done within a short time frame (The decision of holding the demo on the 5</w:t>
      </w:r>
      <w:r w:rsidRPr="0071128B">
        <w:rPr>
          <w:vertAlign w:val="superscript"/>
        </w:rPr>
        <w:t>th</w:t>
      </w:r>
      <w:r w:rsidRPr="0071128B">
        <w:t xml:space="preserve"> of June was made just one week prior to that date). The machines were also arranged </w:t>
      </w:r>
      <w:r>
        <w:t>with</w:t>
      </w:r>
      <w:r w:rsidRPr="0071128B">
        <w:t>in th</w:t>
      </w:r>
      <w:r>
        <w:t>is</w:t>
      </w:r>
      <w:r w:rsidRPr="0071128B">
        <w:t xml:space="preserve"> short term. But since this type of demonstration had been held before, the script for organising this evening event was ready. The announcement of the demo was also done just one week prior to the demo.</w:t>
      </w:r>
      <w:r>
        <w:t xml:space="preserve"> The rescheduling of the demo event date had no further implications or had no effect on the number of visitors as the announcement of the demo event date was not done earlier (so the farmers did not know about it).</w:t>
      </w:r>
    </w:p>
    <w:p w14:paraId="4F326D4B" w14:textId="77777777" w:rsidR="00BB07A4" w:rsidRPr="0071128B" w:rsidRDefault="00BB07A4" w:rsidP="00BB07A4"/>
    <w:p w14:paraId="71D2894E" w14:textId="77777777" w:rsidR="009A7003" w:rsidRPr="00634967" w:rsidRDefault="009A7003" w:rsidP="00C81F6E">
      <w:pPr>
        <w:pStyle w:val="Heading2"/>
      </w:pPr>
      <w:bookmarkStart w:id="65" w:name="_Toc508195355"/>
      <w:bookmarkStart w:id="66" w:name="_Toc511905206"/>
      <w:bookmarkStart w:id="67" w:name="_Toc530147430"/>
      <w:r w:rsidRPr="00B4656D">
        <w:rPr>
          <w:lang w:val="nl-NL"/>
        </w:rPr>
        <w:t>Pa</w:t>
      </w:r>
      <w:proofErr w:type="spellStart"/>
      <w:r w:rsidRPr="00634967">
        <w:t>rticipants</w:t>
      </w:r>
      <w:proofErr w:type="spellEnd"/>
      <w:r w:rsidRPr="00634967">
        <w:t xml:space="preserve"> feedback</w:t>
      </w:r>
      <w:bookmarkEnd w:id="65"/>
      <w:bookmarkEnd w:id="66"/>
      <w:bookmarkEnd w:id="67"/>
    </w:p>
    <w:p w14:paraId="763AED47" w14:textId="51D2F18E" w:rsidR="00D53C5B" w:rsidRDefault="00D53C5B" w:rsidP="00D53C5B">
      <w:r>
        <w:t>During the focus group the question was asked where on the demo the participants learn</w:t>
      </w:r>
      <w:r w:rsidR="00951673">
        <w:t>ed</w:t>
      </w:r>
      <w:r>
        <w:t xml:space="preserve"> the most and what the points of critique were. This was answered as follows:</w:t>
      </w:r>
    </w:p>
    <w:p w14:paraId="10ADD7DB" w14:textId="018F87EA" w:rsidR="00D53C5B" w:rsidRDefault="00D53C5B" w:rsidP="001B5BA7">
      <w:pPr>
        <w:pStyle w:val="ListParagraph"/>
        <w:numPr>
          <w:ilvl w:val="0"/>
          <w:numId w:val="24"/>
        </w:numPr>
      </w:pPr>
      <w:r>
        <w:t xml:space="preserve">There were few new and different </w:t>
      </w:r>
      <w:proofErr w:type="spellStart"/>
      <w:r>
        <w:t>undersowing</w:t>
      </w:r>
      <w:proofErr w:type="spellEnd"/>
      <w:r>
        <w:t xml:space="preserve"> machines. They all looked a bit simple and there were 4 machines with the same technique. (This farmer was looking for more different and newer </w:t>
      </w:r>
      <w:proofErr w:type="spellStart"/>
      <w:r>
        <w:t>undersowing</w:t>
      </w:r>
      <w:proofErr w:type="spellEnd"/>
      <w:r>
        <w:t xml:space="preserve"> techniques). So more differentiation would have been nice.</w:t>
      </w:r>
    </w:p>
    <w:p w14:paraId="4DADB73A" w14:textId="66B0C29B" w:rsidR="00D53C5B" w:rsidRDefault="00D53C5B" w:rsidP="001B5BA7">
      <w:pPr>
        <w:pStyle w:val="ListParagraph"/>
        <w:numPr>
          <w:ilvl w:val="0"/>
          <w:numId w:val="24"/>
        </w:numPr>
      </w:pPr>
      <w:r>
        <w:t xml:space="preserve">The good thing about this demo is that there are 6 machines next to each other so that you can compare the work and sowing results nicely. </w:t>
      </w:r>
    </w:p>
    <w:p w14:paraId="1C5AFE6B" w14:textId="2213FA06" w:rsidR="00D53C5B" w:rsidRDefault="00F761B3" w:rsidP="001B5BA7">
      <w:pPr>
        <w:pStyle w:val="ListParagraph"/>
        <w:numPr>
          <w:ilvl w:val="0"/>
          <w:numId w:val="24"/>
        </w:numPr>
      </w:pPr>
      <w:r>
        <w:t xml:space="preserve">At a demo event like this, with machines, you can score well if the introduction about the machine is done well. </w:t>
      </w:r>
      <w:proofErr w:type="spellStart"/>
      <w:r w:rsidR="00D53C5B">
        <w:t>Zeijerveld</w:t>
      </w:r>
      <w:proofErr w:type="spellEnd"/>
      <w:r w:rsidR="00D53C5B">
        <w:t xml:space="preserve"> (1) and </w:t>
      </w:r>
      <w:proofErr w:type="spellStart"/>
      <w:r w:rsidR="00D53C5B">
        <w:t>Koonstra</w:t>
      </w:r>
      <w:proofErr w:type="spellEnd"/>
      <w:r w:rsidR="00D53C5B">
        <w:t xml:space="preserve"> (4) had </w:t>
      </w:r>
      <w:r>
        <w:t xml:space="preserve">prepared </w:t>
      </w:r>
      <w:r w:rsidR="00D53C5B">
        <w:t xml:space="preserve">a good </w:t>
      </w:r>
      <w:r>
        <w:t>talk.</w:t>
      </w:r>
      <w:r w:rsidR="00D53C5B">
        <w:t xml:space="preserve"> That was a plus.</w:t>
      </w:r>
    </w:p>
    <w:p w14:paraId="1941B80F" w14:textId="10C3CF3A" w:rsidR="00F761B3" w:rsidRDefault="00F761B3" w:rsidP="001B5BA7">
      <w:pPr>
        <w:pStyle w:val="ListParagraph"/>
        <w:numPr>
          <w:ilvl w:val="0"/>
          <w:numId w:val="24"/>
        </w:numPr>
      </w:pPr>
      <w:r>
        <w:t xml:space="preserve">The </w:t>
      </w:r>
      <w:r w:rsidR="00D53C5B">
        <w:t xml:space="preserve">conversation </w:t>
      </w:r>
      <w:r>
        <w:t xml:space="preserve">about the machines </w:t>
      </w:r>
      <w:r w:rsidR="00D53C5B">
        <w:t>with</w:t>
      </w:r>
      <w:r>
        <w:t xml:space="preserve"> other farmers helps. I learned something about each of the machines. Many experiences were shared. Actually the c</w:t>
      </w:r>
      <w:r w:rsidR="00D53C5B">
        <w:t xml:space="preserve">onversation is more important than </w:t>
      </w:r>
      <w:r>
        <w:t xml:space="preserve">the </w:t>
      </w:r>
      <w:r w:rsidR="00D53C5B">
        <w:t>machine</w:t>
      </w:r>
      <w:r>
        <w:t>s</w:t>
      </w:r>
      <w:r w:rsidR="00D53C5B">
        <w:t xml:space="preserve">. </w:t>
      </w:r>
    </w:p>
    <w:p w14:paraId="69DF1A3F" w14:textId="38BE8A96" w:rsidR="00D53C5B" w:rsidRDefault="00D53C5B" w:rsidP="001B5BA7">
      <w:pPr>
        <w:pStyle w:val="ListParagraph"/>
        <w:numPr>
          <w:ilvl w:val="0"/>
          <w:numId w:val="24"/>
        </w:numPr>
      </w:pPr>
      <w:r>
        <w:t xml:space="preserve">Good </w:t>
      </w:r>
      <w:r w:rsidR="00F761B3">
        <w:t xml:space="preserve">setup of the </w:t>
      </w:r>
      <w:r>
        <w:t>demo</w:t>
      </w:r>
      <w:r w:rsidR="00F761B3">
        <w:t xml:space="preserve"> event</w:t>
      </w:r>
      <w:r>
        <w:t xml:space="preserve">. </w:t>
      </w:r>
      <w:r w:rsidR="00F761B3">
        <w:t>I l</w:t>
      </w:r>
      <w:r>
        <w:t>earned: keep it simple.</w:t>
      </w:r>
    </w:p>
    <w:p w14:paraId="2E77948E" w14:textId="77777777" w:rsidR="00951673" w:rsidRPr="00584595" w:rsidRDefault="00F761B3" w:rsidP="001B5BA7">
      <w:pPr>
        <w:pStyle w:val="ListParagraph"/>
        <w:numPr>
          <w:ilvl w:val="0"/>
          <w:numId w:val="24"/>
        </w:numPr>
      </w:pPr>
      <w:r>
        <w:t xml:space="preserve">Contact and conversation with other </w:t>
      </w:r>
      <w:r w:rsidR="00D53C5B">
        <w:t xml:space="preserve">visitors </w:t>
      </w:r>
      <w:r>
        <w:t xml:space="preserve">was </w:t>
      </w:r>
      <w:r w:rsidR="00D53C5B">
        <w:t>the most</w:t>
      </w:r>
      <w:r>
        <w:t xml:space="preserve"> effective</w:t>
      </w:r>
      <w:r w:rsidR="00D53C5B">
        <w:t xml:space="preserve">. </w:t>
      </w:r>
    </w:p>
    <w:p w14:paraId="01CE0CE1" w14:textId="631B6ED4" w:rsidR="00D53C5B" w:rsidRPr="00951673" w:rsidRDefault="00F761B3" w:rsidP="001B5BA7">
      <w:pPr>
        <w:pStyle w:val="ListParagraph"/>
        <w:numPr>
          <w:ilvl w:val="0"/>
          <w:numId w:val="24"/>
        </w:numPr>
      </w:pPr>
      <w:r>
        <w:t>The farmers</w:t>
      </w:r>
      <w:r w:rsidR="00D53C5B">
        <w:t xml:space="preserve"> knowledge determine</w:t>
      </w:r>
      <w:r>
        <w:t>s</w:t>
      </w:r>
      <w:r w:rsidR="00D53C5B">
        <w:t xml:space="preserve"> the success of </w:t>
      </w:r>
      <w:proofErr w:type="spellStart"/>
      <w:r>
        <w:t>undersowing</w:t>
      </w:r>
      <w:proofErr w:type="spellEnd"/>
      <w:r w:rsidR="00D53C5B">
        <w:t>, and not the machine.</w:t>
      </w:r>
      <w:r>
        <w:t xml:space="preserve"> </w:t>
      </w:r>
    </w:p>
    <w:p w14:paraId="7CA8D5E1" w14:textId="56D102AD" w:rsidR="00D53C5B" w:rsidRDefault="00F761B3" w:rsidP="001B5BA7">
      <w:pPr>
        <w:pStyle w:val="ListParagraph"/>
        <w:numPr>
          <w:ilvl w:val="0"/>
          <w:numId w:val="24"/>
        </w:numPr>
      </w:pPr>
      <w:r>
        <w:t>The verbal introductory presentation was</w:t>
      </w:r>
      <w:r w:rsidR="00951673">
        <w:t xml:space="preserve"> not enough; </w:t>
      </w:r>
      <w:r w:rsidR="00D53C5B">
        <w:t>images</w:t>
      </w:r>
      <w:r w:rsidR="00951673">
        <w:t>/pictures should have been added</w:t>
      </w:r>
      <w:r w:rsidR="00D53C5B">
        <w:t>.</w:t>
      </w:r>
    </w:p>
    <w:p w14:paraId="5B636712" w14:textId="26BE2FE0" w:rsidR="00D53C5B" w:rsidRPr="00F761B3" w:rsidRDefault="00F761B3" w:rsidP="001B5BA7">
      <w:pPr>
        <w:pStyle w:val="ListParagraph"/>
        <w:numPr>
          <w:ilvl w:val="0"/>
          <w:numId w:val="24"/>
        </w:numPr>
      </w:pPr>
      <w:r>
        <w:t xml:space="preserve">I learned that the maize </w:t>
      </w:r>
      <w:r w:rsidR="00D53C5B">
        <w:t xml:space="preserve">sector still has to make major </w:t>
      </w:r>
      <w:r>
        <w:t>steps</w:t>
      </w:r>
      <w:r w:rsidR="00D53C5B">
        <w:t xml:space="preserve">, especially in terms of awareness. </w:t>
      </w:r>
      <w:r>
        <w:t>S</w:t>
      </w:r>
      <w:r w:rsidRPr="00F761B3">
        <w:t>uch a demo event should be more about transforming the passive attitude of most dairy farmers to an active attitude towards sustainability aspects.</w:t>
      </w:r>
    </w:p>
    <w:p w14:paraId="0F75F38F" w14:textId="150C07A3" w:rsidR="00D53C5B" w:rsidRDefault="00951673" w:rsidP="001B5BA7">
      <w:pPr>
        <w:pStyle w:val="ListParagraph"/>
        <w:numPr>
          <w:ilvl w:val="0"/>
          <w:numId w:val="24"/>
        </w:numPr>
      </w:pPr>
      <w:r>
        <w:t>More</w:t>
      </w:r>
      <w:r w:rsidR="00D53C5B">
        <w:t xml:space="preserve"> background information</w:t>
      </w:r>
      <w:r>
        <w:t xml:space="preserve"> would have made it more interesting</w:t>
      </w:r>
      <w:r w:rsidR="00D53C5B">
        <w:t xml:space="preserve">, not just about technology. </w:t>
      </w:r>
      <w:r>
        <w:t>The introductory presentation</w:t>
      </w:r>
      <w:r w:rsidR="00D53C5B">
        <w:t xml:space="preserve"> could </w:t>
      </w:r>
      <w:r>
        <w:t>have been</w:t>
      </w:r>
      <w:r w:rsidR="00D53C5B">
        <w:t xml:space="preserve"> much more complete.</w:t>
      </w:r>
    </w:p>
    <w:p w14:paraId="7A37E15D" w14:textId="77777777" w:rsidR="00951673" w:rsidRDefault="00951673" w:rsidP="001B5BA7">
      <w:pPr>
        <w:pStyle w:val="ListParagraph"/>
        <w:numPr>
          <w:ilvl w:val="0"/>
          <w:numId w:val="24"/>
        </w:numPr>
      </w:pPr>
      <w:r>
        <w:t xml:space="preserve">The organisation could have done broader </w:t>
      </w:r>
      <w:r w:rsidR="00D53C5B">
        <w:t xml:space="preserve">research </w:t>
      </w:r>
      <w:r>
        <w:t xml:space="preserve">about </w:t>
      </w:r>
      <w:proofErr w:type="spellStart"/>
      <w:r>
        <w:t>undersowing</w:t>
      </w:r>
      <w:proofErr w:type="spellEnd"/>
      <w:r>
        <w:t xml:space="preserve"> machines (also abroad: </w:t>
      </w:r>
      <w:r w:rsidRPr="00951673">
        <w:t>In Germany and Austria it is apparently more common to sow maize and grass seed at the same time</w:t>
      </w:r>
      <w:r>
        <w:t>)</w:t>
      </w:r>
      <w:r w:rsidRPr="00951673">
        <w:t>.</w:t>
      </w:r>
    </w:p>
    <w:p w14:paraId="01B77668" w14:textId="59765909" w:rsidR="00D53C5B" w:rsidRPr="000966FA" w:rsidRDefault="00951673" w:rsidP="001B5BA7">
      <w:pPr>
        <w:pStyle w:val="ListParagraph"/>
        <w:numPr>
          <w:ilvl w:val="0"/>
          <w:numId w:val="24"/>
        </w:numPr>
        <w:rPr>
          <w:i/>
        </w:rPr>
      </w:pPr>
      <w:r>
        <w:t>See to it that the machines do</w:t>
      </w:r>
      <w:r w:rsidR="00D53C5B">
        <w:t xml:space="preserve"> a good job</w:t>
      </w:r>
      <w:r>
        <w:t xml:space="preserve">. </w:t>
      </w:r>
      <w:r w:rsidR="002E45D2">
        <w:t xml:space="preserve">One of </w:t>
      </w:r>
      <w:r w:rsidR="002E45D2" w:rsidRPr="000966FA">
        <w:rPr>
          <w:szCs w:val="20"/>
        </w:rPr>
        <w:t xml:space="preserve">the machines accidentally </w:t>
      </w:r>
      <w:proofErr w:type="spellStart"/>
      <w:r w:rsidR="002E45D2" w:rsidRPr="000966FA">
        <w:rPr>
          <w:szCs w:val="20"/>
        </w:rPr>
        <w:t>hoeed</w:t>
      </w:r>
      <w:proofErr w:type="spellEnd"/>
      <w:r w:rsidR="002E45D2" w:rsidRPr="000966FA">
        <w:rPr>
          <w:szCs w:val="20"/>
        </w:rPr>
        <w:t xml:space="preserve"> a row of maize. This was therefore not well prepared and it could have been avoided. </w:t>
      </w:r>
      <w:r w:rsidR="002E45D2">
        <w:t>If something goes wrong everyone is talking about it (</w:t>
      </w:r>
      <w:r w:rsidR="000966FA">
        <w:t>this is</w:t>
      </w:r>
      <w:r w:rsidR="002E45D2">
        <w:t xml:space="preserve"> what </w:t>
      </w:r>
      <w:r w:rsidR="000966FA">
        <w:t xml:space="preserve">actually </w:t>
      </w:r>
      <w:r w:rsidR="002E45D2">
        <w:t>happened</w:t>
      </w:r>
      <w:r w:rsidR="000966FA">
        <w:t xml:space="preserve">; people were making </w:t>
      </w:r>
      <w:r w:rsidR="000966FA" w:rsidRPr="000966FA">
        <w:t xml:space="preserve">teasing remarks </w:t>
      </w:r>
      <w:r w:rsidR="000966FA">
        <w:t>and laughed about the mistake)</w:t>
      </w:r>
      <w:r w:rsidR="002E45D2">
        <w:t xml:space="preserve">. </w:t>
      </w:r>
      <w:r w:rsidR="000966FA">
        <w:t xml:space="preserve">Keep in mind that you can </w:t>
      </w:r>
      <w:r w:rsidR="00D53C5B">
        <w:t xml:space="preserve">only do it once! </w:t>
      </w:r>
    </w:p>
    <w:p w14:paraId="042C67E3" w14:textId="26D771F0" w:rsidR="00D53C5B" w:rsidRDefault="00D53C5B" w:rsidP="00BB07A4">
      <w:pPr>
        <w:rPr>
          <w:i/>
        </w:rPr>
      </w:pPr>
    </w:p>
    <w:p w14:paraId="323AB890" w14:textId="09335EDE" w:rsidR="000966FA" w:rsidRDefault="000966FA" w:rsidP="00BB07A4">
      <w:r>
        <w:t>From the observations during the demo event the following learning points and/or points of critique were picked up:</w:t>
      </w:r>
    </w:p>
    <w:p w14:paraId="12CB25B2" w14:textId="3D612585" w:rsidR="000966FA" w:rsidRDefault="00933410" w:rsidP="001B5BA7">
      <w:pPr>
        <w:pStyle w:val="ListParagraph"/>
        <w:numPr>
          <w:ilvl w:val="0"/>
          <w:numId w:val="26"/>
        </w:numPr>
      </w:pPr>
      <w:r w:rsidRPr="00933410">
        <w:t xml:space="preserve">A frequently heard comment during the demo event was: "the </w:t>
      </w:r>
      <w:proofErr w:type="spellStart"/>
      <w:r w:rsidRPr="00933410">
        <w:t>undersowing</w:t>
      </w:r>
      <w:proofErr w:type="spellEnd"/>
      <w:r w:rsidRPr="00933410">
        <w:t xml:space="preserve"> should have been done at an earlier stage, this maize has grown far too high". But the fact that no maize was crushed by the machines proved that it was not too late and this is something that </w:t>
      </w:r>
      <w:r>
        <w:t xml:space="preserve">positively </w:t>
      </w:r>
      <w:r w:rsidRPr="00933410">
        <w:t xml:space="preserve">surprised </w:t>
      </w:r>
      <w:r>
        <w:t>some of the</w:t>
      </w:r>
      <w:r w:rsidRPr="00933410">
        <w:t xml:space="preserve"> visitors.</w:t>
      </w:r>
    </w:p>
    <w:p w14:paraId="6A825131" w14:textId="16E45C05" w:rsidR="00933410" w:rsidRPr="00933410" w:rsidRDefault="00933410" w:rsidP="001B5BA7">
      <w:pPr>
        <w:pStyle w:val="ListParagraph"/>
        <w:numPr>
          <w:ilvl w:val="0"/>
          <w:numId w:val="26"/>
        </w:numPr>
      </w:pPr>
      <w:r>
        <w:t xml:space="preserve">It was an eye opener to some of the visitors that </w:t>
      </w:r>
      <w:proofErr w:type="spellStart"/>
      <w:r>
        <w:t>undersowing</w:t>
      </w:r>
      <w:proofErr w:type="spellEnd"/>
      <w:r>
        <w:t xml:space="preserve"> can be done with relatively simple machines (self-adapted </w:t>
      </w:r>
      <w:r w:rsidRPr="00632FC5">
        <w:rPr>
          <w:szCs w:val="20"/>
        </w:rPr>
        <w:t>hoeing machine</w:t>
      </w:r>
      <w:r>
        <w:rPr>
          <w:szCs w:val="20"/>
        </w:rPr>
        <w:t>,</w:t>
      </w:r>
      <w:r w:rsidRPr="00632FC5">
        <w:rPr>
          <w:szCs w:val="20"/>
        </w:rPr>
        <w:t xml:space="preserve"> </w:t>
      </w:r>
      <w:r>
        <w:rPr>
          <w:szCs w:val="20"/>
        </w:rPr>
        <w:t>adding a sowing unit), so it also does not have to cost much.</w:t>
      </w:r>
    </w:p>
    <w:p w14:paraId="1E448E71" w14:textId="77777777" w:rsidR="000966FA" w:rsidRDefault="000966FA" w:rsidP="00BB07A4"/>
    <w:p w14:paraId="53E94AA1" w14:textId="1CE3587B" w:rsidR="00B75914" w:rsidRDefault="00933410" w:rsidP="00933410">
      <w:r>
        <w:t>The 11 interviewees who were interviewed</w:t>
      </w:r>
      <w:r w:rsidRPr="00933410">
        <w:t xml:space="preserve"> after the demo event </w:t>
      </w:r>
      <w:r>
        <w:t xml:space="preserve">all answered that they thought that the demo event was well organised. The following reasons were given: </w:t>
      </w:r>
    </w:p>
    <w:p w14:paraId="65B1C599" w14:textId="36920CDA" w:rsidR="00933410" w:rsidRDefault="00933410" w:rsidP="001B5BA7">
      <w:pPr>
        <w:pStyle w:val="ListParagraph"/>
        <w:numPr>
          <w:ilvl w:val="0"/>
          <w:numId w:val="27"/>
        </w:numPr>
      </w:pPr>
      <w:r>
        <w:t xml:space="preserve">The demo event is a </w:t>
      </w:r>
      <w:r w:rsidRPr="00933410">
        <w:t xml:space="preserve">nice combination of </w:t>
      </w:r>
      <w:r>
        <w:t>theory (</w:t>
      </w:r>
      <w:r w:rsidRPr="00933410">
        <w:t xml:space="preserve">explanation about </w:t>
      </w:r>
      <w:proofErr w:type="spellStart"/>
      <w:r>
        <w:t>laws&amp;</w:t>
      </w:r>
      <w:r w:rsidRPr="00933410">
        <w:t>regulation</w:t>
      </w:r>
      <w:r>
        <w:t>s</w:t>
      </w:r>
      <w:proofErr w:type="spellEnd"/>
      <w:r>
        <w:t>)</w:t>
      </w:r>
      <w:r w:rsidRPr="00933410">
        <w:t xml:space="preserve"> </w:t>
      </w:r>
      <w:r>
        <w:t xml:space="preserve"> </w:t>
      </w:r>
      <w:r w:rsidRPr="00933410">
        <w:t xml:space="preserve">and </w:t>
      </w:r>
      <w:r>
        <w:t xml:space="preserve">practice (the </w:t>
      </w:r>
      <w:r w:rsidRPr="00933410">
        <w:t>demo with the machines</w:t>
      </w:r>
      <w:r>
        <w:t>)</w:t>
      </w:r>
      <w:r w:rsidRPr="00933410">
        <w:t xml:space="preserve">; </w:t>
      </w:r>
    </w:p>
    <w:p w14:paraId="6652D336" w14:textId="77777777" w:rsidR="00933410" w:rsidRDefault="00933410" w:rsidP="001B5BA7">
      <w:pPr>
        <w:pStyle w:val="ListParagraph"/>
        <w:numPr>
          <w:ilvl w:val="0"/>
          <w:numId w:val="27"/>
        </w:numPr>
      </w:pPr>
      <w:r>
        <w:t>E</w:t>
      </w:r>
      <w:r w:rsidRPr="00933410">
        <w:t xml:space="preserve">verything ran smoothly and </w:t>
      </w:r>
      <w:r>
        <w:t xml:space="preserve">it was a </w:t>
      </w:r>
      <w:r w:rsidRPr="00933410">
        <w:t xml:space="preserve">well-structured program; </w:t>
      </w:r>
    </w:p>
    <w:p w14:paraId="5A9ABACC" w14:textId="77777777" w:rsidR="00C47E12" w:rsidRDefault="00933410" w:rsidP="001B5BA7">
      <w:pPr>
        <w:pStyle w:val="ListParagraph"/>
        <w:numPr>
          <w:ilvl w:val="0"/>
          <w:numId w:val="27"/>
        </w:numPr>
      </w:pPr>
      <w:r w:rsidRPr="00933410">
        <w:t xml:space="preserve">It </w:t>
      </w:r>
      <w:r w:rsidR="00C47E12">
        <w:t>was</w:t>
      </w:r>
      <w:r w:rsidRPr="00933410">
        <w:t xml:space="preserve"> good </w:t>
      </w:r>
      <w:r w:rsidR="00C47E12">
        <w:t>to</w:t>
      </w:r>
      <w:r w:rsidRPr="00933410">
        <w:t xml:space="preserve"> see </w:t>
      </w:r>
      <w:r w:rsidR="00C47E12">
        <w:t xml:space="preserve">the actual </w:t>
      </w:r>
      <w:proofErr w:type="spellStart"/>
      <w:r w:rsidR="00C47E12">
        <w:t>undersowing</w:t>
      </w:r>
      <w:proofErr w:type="spellEnd"/>
      <w:r w:rsidRPr="00933410">
        <w:t xml:space="preserve">, but I am also curious about the final results; </w:t>
      </w:r>
    </w:p>
    <w:p w14:paraId="7EA63135" w14:textId="77777777" w:rsidR="006101C5" w:rsidRDefault="00C47E12" w:rsidP="001B5BA7">
      <w:pPr>
        <w:pStyle w:val="ListParagraph"/>
        <w:numPr>
          <w:ilvl w:val="0"/>
          <w:numId w:val="27"/>
        </w:numPr>
      </w:pPr>
      <w:r>
        <w:t>T</w:t>
      </w:r>
      <w:r w:rsidR="00933410" w:rsidRPr="00933410">
        <w:t xml:space="preserve">here </w:t>
      </w:r>
      <w:r>
        <w:t>were enough different machines</w:t>
      </w:r>
      <w:r w:rsidR="00933410" w:rsidRPr="00933410">
        <w:t xml:space="preserve">; </w:t>
      </w:r>
    </w:p>
    <w:p w14:paraId="52A73B3A" w14:textId="3C2F5475" w:rsidR="006101C5" w:rsidRDefault="006101C5" w:rsidP="001B5BA7">
      <w:pPr>
        <w:pStyle w:val="ListParagraph"/>
        <w:numPr>
          <w:ilvl w:val="0"/>
          <w:numId w:val="27"/>
        </w:numPr>
      </w:pPr>
      <w:r>
        <w:t>There was a high number of visitors</w:t>
      </w:r>
      <w:r w:rsidR="00E000E2">
        <w:t xml:space="preserve"> so it was a success</w:t>
      </w:r>
      <w:r>
        <w:t>;</w:t>
      </w:r>
    </w:p>
    <w:p w14:paraId="58C63715" w14:textId="67FA4401" w:rsidR="00933410" w:rsidRDefault="006101C5" w:rsidP="001B5BA7">
      <w:pPr>
        <w:pStyle w:val="ListParagraph"/>
        <w:numPr>
          <w:ilvl w:val="0"/>
          <w:numId w:val="27"/>
        </w:numPr>
      </w:pPr>
      <w:r>
        <w:t>The demo event was a good event</w:t>
      </w:r>
      <w:r w:rsidR="00933410" w:rsidRPr="00933410">
        <w:t>, but what I miss</w:t>
      </w:r>
      <w:r>
        <w:t>ed</w:t>
      </w:r>
      <w:r w:rsidR="00933410" w:rsidRPr="00933410">
        <w:t xml:space="preserve"> was </w:t>
      </w:r>
      <w:r>
        <w:t xml:space="preserve">the information about </w:t>
      </w:r>
      <w:r w:rsidR="00933410" w:rsidRPr="00933410">
        <w:t xml:space="preserve">sowing of </w:t>
      </w:r>
      <w:r>
        <w:t>maize and grass at the same time.</w:t>
      </w:r>
    </w:p>
    <w:p w14:paraId="06515BC6" w14:textId="38CD5A8B" w:rsidR="000966FA" w:rsidRPr="00681333" w:rsidRDefault="000966FA" w:rsidP="000966FA"/>
    <w:p w14:paraId="126CF4C1" w14:textId="71135B53" w:rsidR="00F71EC0" w:rsidRPr="000966FA" w:rsidRDefault="00F71EC0" w:rsidP="00C81F6E"/>
    <w:p w14:paraId="2C5CDB87" w14:textId="3A9A9773" w:rsidR="00F71EC0" w:rsidRPr="000966FA" w:rsidRDefault="00F71EC0" w:rsidP="00C81F6E"/>
    <w:p w14:paraId="5B3630D8" w14:textId="77777777" w:rsidR="001A7C0C" w:rsidRPr="000966FA" w:rsidRDefault="001A7C0C" w:rsidP="00C81F6E"/>
    <w:p w14:paraId="17D64577" w14:textId="77777777" w:rsidR="000966FA" w:rsidRPr="000966FA" w:rsidRDefault="000966FA">
      <w:pPr>
        <w:spacing w:after="160" w:line="259" w:lineRule="auto"/>
        <w:jc w:val="left"/>
        <w:rPr>
          <w:rFonts w:eastAsiaTheme="majorEastAsia" w:cstheme="majorBidi"/>
          <w:b/>
          <w:color w:val="4A782E"/>
          <w:sz w:val="32"/>
          <w:szCs w:val="32"/>
        </w:rPr>
      </w:pPr>
      <w:bookmarkStart w:id="68" w:name="_Toc508195356"/>
      <w:bookmarkStart w:id="69" w:name="_Toc511905207"/>
      <w:r w:rsidRPr="000966FA">
        <w:br w:type="page"/>
      </w:r>
    </w:p>
    <w:p w14:paraId="5C1EE9B3" w14:textId="43AE7BF5" w:rsidR="009A7003" w:rsidRPr="0028366F" w:rsidRDefault="00F95BD0" w:rsidP="009A7003">
      <w:pPr>
        <w:pStyle w:val="Heading1"/>
        <w:spacing w:after="0"/>
        <w:jc w:val="left"/>
        <w:rPr>
          <w:lang w:val="nl-NL"/>
        </w:rPr>
      </w:pPr>
      <w:bookmarkStart w:id="70" w:name="_Toc530147431"/>
      <w:proofErr w:type="spellStart"/>
      <w:r w:rsidRPr="0028366F">
        <w:rPr>
          <w:lang w:val="nl-NL"/>
        </w:rPr>
        <w:lastRenderedPageBreak/>
        <w:t>Motives</w:t>
      </w:r>
      <w:proofErr w:type="spellEnd"/>
      <w:r w:rsidRPr="0028366F">
        <w:rPr>
          <w:lang w:val="nl-NL"/>
        </w:rPr>
        <w:t xml:space="preserve">, </w:t>
      </w:r>
      <w:proofErr w:type="spellStart"/>
      <w:r w:rsidR="00AD4878" w:rsidRPr="0028366F">
        <w:rPr>
          <w:lang w:val="nl-NL"/>
        </w:rPr>
        <w:t>learning</w:t>
      </w:r>
      <w:proofErr w:type="spellEnd"/>
      <w:r w:rsidRPr="0028366F">
        <w:rPr>
          <w:lang w:val="nl-NL"/>
        </w:rPr>
        <w:t xml:space="preserve"> </w:t>
      </w:r>
      <w:proofErr w:type="spellStart"/>
      <w:r w:rsidRPr="0028366F">
        <w:rPr>
          <w:lang w:val="nl-NL"/>
        </w:rPr>
        <w:t>and</w:t>
      </w:r>
      <w:proofErr w:type="spellEnd"/>
      <w:r w:rsidRPr="0028366F">
        <w:rPr>
          <w:lang w:val="nl-NL"/>
        </w:rPr>
        <w:t xml:space="preserve"> </w:t>
      </w:r>
      <w:proofErr w:type="spellStart"/>
      <w:r w:rsidRPr="0028366F">
        <w:rPr>
          <w:lang w:val="nl-NL"/>
        </w:rPr>
        <w:t>networking</w:t>
      </w:r>
      <w:bookmarkEnd w:id="68"/>
      <w:bookmarkEnd w:id="69"/>
      <w:bookmarkEnd w:id="70"/>
      <w:proofErr w:type="spellEnd"/>
    </w:p>
    <w:p w14:paraId="28F87024" w14:textId="77777777" w:rsidR="00936D04" w:rsidRPr="0028366F" w:rsidRDefault="00936D04" w:rsidP="009A7003">
      <w:pPr>
        <w:rPr>
          <w:bCs/>
          <w:lang w:val="nl-NL"/>
        </w:rPr>
      </w:pPr>
    </w:p>
    <w:p w14:paraId="49550B5E" w14:textId="7B72AFCD" w:rsidR="00936D04" w:rsidRDefault="00F13B8A" w:rsidP="00212853">
      <w:pPr>
        <w:pStyle w:val="Heading2"/>
      </w:pPr>
      <w:bookmarkStart w:id="71" w:name="_Toc511905208"/>
      <w:bookmarkStart w:id="72" w:name="_Toc530147432"/>
      <w:bookmarkStart w:id="73" w:name="_Toc508195357"/>
      <w:r>
        <w:t>Reasons</w:t>
      </w:r>
      <w:r w:rsidR="00716677">
        <w:t xml:space="preserve"> to attend demos</w:t>
      </w:r>
      <w:bookmarkEnd w:id="71"/>
      <w:bookmarkEnd w:id="72"/>
    </w:p>
    <w:p w14:paraId="6877C882" w14:textId="19BE63CA" w:rsidR="00F919C7" w:rsidRPr="00F919C7" w:rsidRDefault="00F919C7" w:rsidP="00F919C7">
      <w:pPr>
        <w:spacing w:before="120" w:after="240"/>
        <w:rPr>
          <w:b/>
          <w:color w:val="538135" w:themeColor="accent6" w:themeShade="BF"/>
          <w:sz w:val="24"/>
          <w:szCs w:val="24"/>
        </w:rPr>
      </w:pPr>
      <w:r w:rsidRPr="00F919C7">
        <w:rPr>
          <w:b/>
          <w:color w:val="538135" w:themeColor="accent6" w:themeShade="BF"/>
          <w:sz w:val="24"/>
          <w:szCs w:val="24"/>
        </w:rPr>
        <w:t>Attitudes and perceptions</w:t>
      </w:r>
    </w:p>
    <w:p w14:paraId="3B30199F" w14:textId="0BE91FD9" w:rsidR="0028366F" w:rsidRPr="00681333" w:rsidRDefault="00681333" w:rsidP="0028366F">
      <w:r w:rsidRPr="00681333">
        <w:t xml:space="preserve">The focus group participants gave the following answers to the question what their expectations of the demo event were: </w:t>
      </w:r>
    </w:p>
    <w:p w14:paraId="494B20B3" w14:textId="6D0FFB0B" w:rsidR="00681333" w:rsidRDefault="00681333" w:rsidP="001B5BA7">
      <w:pPr>
        <w:pStyle w:val="ListParagraph"/>
        <w:numPr>
          <w:ilvl w:val="0"/>
          <w:numId w:val="28"/>
        </w:numPr>
      </w:pPr>
      <w:r>
        <w:t xml:space="preserve">No specific expectations other than </w:t>
      </w:r>
      <w:r w:rsidRPr="007F05DE">
        <w:rPr>
          <w:b/>
        </w:rPr>
        <w:t>networking and meeting people</w:t>
      </w:r>
      <w:r>
        <w:t xml:space="preserve"> (this farmer mentioned that he felt</w:t>
      </w:r>
      <w:r w:rsidRPr="00681333">
        <w:t xml:space="preserve"> </w:t>
      </w:r>
      <w:r>
        <w:t>in a sense</w:t>
      </w:r>
      <w:r w:rsidRPr="00681333">
        <w:t xml:space="preserve"> socially obliged </w:t>
      </w:r>
      <w:r>
        <w:t>to show up to this event because he participated in the Grounded Maize Cropping project for years).</w:t>
      </w:r>
    </w:p>
    <w:p w14:paraId="62325183" w14:textId="6D5C2BBA" w:rsidR="00681333" w:rsidRDefault="00681333" w:rsidP="001B5BA7">
      <w:pPr>
        <w:pStyle w:val="ListParagraph"/>
        <w:numPr>
          <w:ilvl w:val="0"/>
          <w:numId w:val="28"/>
        </w:numPr>
      </w:pPr>
      <w:r>
        <w:t xml:space="preserve">Wanted to know which </w:t>
      </w:r>
      <w:r w:rsidRPr="007F05DE">
        <w:t>techniques</w:t>
      </w:r>
      <w:r>
        <w:t xml:space="preserve"> and machine owning companies there are. Wanted to </w:t>
      </w:r>
      <w:r w:rsidRPr="007F05DE">
        <w:rPr>
          <w:b/>
        </w:rPr>
        <w:t xml:space="preserve">see the </w:t>
      </w:r>
      <w:proofErr w:type="spellStart"/>
      <w:r w:rsidR="007F05DE" w:rsidRPr="007F05DE">
        <w:rPr>
          <w:b/>
        </w:rPr>
        <w:t>undersowing</w:t>
      </w:r>
      <w:proofErr w:type="spellEnd"/>
      <w:r w:rsidR="007F05DE" w:rsidRPr="007F05DE">
        <w:rPr>
          <w:b/>
        </w:rPr>
        <w:t xml:space="preserve"> </w:t>
      </w:r>
      <w:r w:rsidRPr="007F05DE">
        <w:rPr>
          <w:b/>
        </w:rPr>
        <w:t>result of the different machines</w:t>
      </w:r>
      <w:r w:rsidR="007F05DE">
        <w:t xml:space="preserve"> and see </w:t>
      </w:r>
      <w:r>
        <w:t>how they work. This</w:t>
      </w:r>
      <w:r w:rsidR="007F05DE">
        <w:t xml:space="preserve"> demo event</w:t>
      </w:r>
      <w:r>
        <w:t xml:space="preserve"> was an opportunity where you can see and compare all 6 </w:t>
      </w:r>
      <w:r w:rsidR="007F05DE">
        <w:t xml:space="preserve">machines </w:t>
      </w:r>
      <w:r>
        <w:t xml:space="preserve">next </w:t>
      </w:r>
      <w:r w:rsidR="007F05DE">
        <w:t xml:space="preserve">to each other. He used the information that he gathered </w:t>
      </w:r>
      <w:r>
        <w:t>for the organization of his own demo</w:t>
      </w:r>
      <w:r w:rsidR="007F05DE">
        <w:t xml:space="preserve"> event</w:t>
      </w:r>
      <w:r>
        <w:t>.</w:t>
      </w:r>
    </w:p>
    <w:p w14:paraId="3F6DEA4D" w14:textId="308F2E5D" w:rsidR="00681333" w:rsidRDefault="007F05DE" w:rsidP="001B5BA7">
      <w:pPr>
        <w:pStyle w:val="ListParagraph"/>
        <w:numPr>
          <w:ilvl w:val="0"/>
          <w:numId w:val="28"/>
        </w:numPr>
      </w:pPr>
      <w:r>
        <w:t>Visited the demo event e</w:t>
      </w:r>
      <w:r w:rsidR="00681333">
        <w:t xml:space="preserve">specially </w:t>
      </w:r>
      <w:r>
        <w:t>for the reason of networking</w:t>
      </w:r>
      <w:r w:rsidR="00681333">
        <w:t xml:space="preserve">. </w:t>
      </w:r>
      <w:r>
        <w:t xml:space="preserve">But he mentioned that he was </w:t>
      </w:r>
      <w:r w:rsidRPr="007F05DE">
        <w:rPr>
          <w:b/>
        </w:rPr>
        <w:t>having questions about the nitrate leaching</w:t>
      </w:r>
      <w:r>
        <w:t xml:space="preserve"> and what </w:t>
      </w:r>
      <w:proofErr w:type="spellStart"/>
      <w:r>
        <w:t>undersowing</w:t>
      </w:r>
      <w:proofErr w:type="spellEnd"/>
      <w:r>
        <w:t xml:space="preserve"> of maize with grass could effectively contribute to the solution of this problem. But this issue was not part of the introductory presentation. </w:t>
      </w:r>
    </w:p>
    <w:p w14:paraId="76C27266" w14:textId="0A553C18" w:rsidR="00681333" w:rsidRDefault="00681333" w:rsidP="001B5BA7">
      <w:pPr>
        <w:pStyle w:val="ListParagraph"/>
        <w:numPr>
          <w:ilvl w:val="0"/>
          <w:numId w:val="28"/>
        </w:numPr>
      </w:pPr>
      <w:r>
        <w:t>Was curious about the technique of the machines</w:t>
      </w:r>
      <w:r w:rsidR="007F05DE">
        <w:t xml:space="preserve">, and </w:t>
      </w:r>
      <w:r w:rsidR="007F05DE" w:rsidRPr="007F05DE">
        <w:rPr>
          <w:b/>
        </w:rPr>
        <w:t>whether the machines performed better</w:t>
      </w:r>
      <w:r w:rsidRPr="007F05DE">
        <w:rPr>
          <w:b/>
        </w:rPr>
        <w:t xml:space="preserve"> than </w:t>
      </w:r>
      <w:r w:rsidR="007F05DE" w:rsidRPr="007F05DE">
        <w:rPr>
          <w:b/>
        </w:rPr>
        <w:t>his</w:t>
      </w:r>
      <w:r w:rsidRPr="007F05DE">
        <w:rPr>
          <w:b/>
        </w:rPr>
        <w:t xml:space="preserve"> own machine</w:t>
      </w:r>
      <w:r w:rsidR="007F05DE">
        <w:t xml:space="preserve">. If there would be improvements to be made to his machine than he would want </w:t>
      </w:r>
      <w:r>
        <w:t>to see and implement them.</w:t>
      </w:r>
    </w:p>
    <w:p w14:paraId="724448CF" w14:textId="56E8A1FA" w:rsidR="0028366F" w:rsidRDefault="00681333" w:rsidP="001B5BA7">
      <w:pPr>
        <w:pStyle w:val="ListParagraph"/>
        <w:numPr>
          <w:ilvl w:val="0"/>
          <w:numId w:val="28"/>
        </w:numPr>
      </w:pPr>
      <w:r>
        <w:t xml:space="preserve">Was </w:t>
      </w:r>
      <w:r w:rsidRPr="007F05DE">
        <w:rPr>
          <w:b/>
        </w:rPr>
        <w:t xml:space="preserve">looking for info about </w:t>
      </w:r>
      <w:r w:rsidR="007F05DE">
        <w:rPr>
          <w:b/>
        </w:rPr>
        <w:t>catch crop (grass)</w:t>
      </w:r>
      <w:r w:rsidR="007F05DE" w:rsidRPr="007F05DE">
        <w:rPr>
          <w:b/>
        </w:rPr>
        <w:t xml:space="preserve"> varieties</w:t>
      </w:r>
      <w:r w:rsidRPr="007F05DE">
        <w:rPr>
          <w:b/>
        </w:rPr>
        <w:t xml:space="preserve"> and nematode damage</w:t>
      </w:r>
      <w:r>
        <w:t xml:space="preserve">. The choice of the </w:t>
      </w:r>
      <w:r w:rsidR="007F05DE">
        <w:t xml:space="preserve">grass variety or </w:t>
      </w:r>
      <w:r>
        <w:t>mixture does n</w:t>
      </w:r>
      <w:r w:rsidR="007F05DE">
        <w:t xml:space="preserve">ot take into account nematodes (this farmer expected more information about nematode damage control when using </w:t>
      </w:r>
      <w:proofErr w:type="spellStart"/>
      <w:r w:rsidR="007F05DE">
        <w:t>undersowing</w:t>
      </w:r>
      <w:proofErr w:type="spellEnd"/>
      <w:r w:rsidR="007F05DE">
        <w:t xml:space="preserve"> maize with grass, but this issue was not part of the introductory presentation).</w:t>
      </w:r>
    </w:p>
    <w:p w14:paraId="5C4E00FA" w14:textId="46D35FCC" w:rsidR="0028366F" w:rsidRPr="00584595" w:rsidRDefault="0028366F" w:rsidP="0028366F"/>
    <w:p w14:paraId="7B32BF5F" w14:textId="41DBEDD3" w:rsidR="0028366F" w:rsidRPr="00573BE4" w:rsidRDefault="003A1B9A" w:rsidP="00573BE4">
      <w:pPr>
        <w:rPr>
          <w:i/>
          <w:szCs w:val="20"/>
        </w:rPr>
      </w:pPr>
      <w:r>
        <w:t>O</w:t>
      </w:r>
      <w:r w:rsidR="0028366F" w:rsidRPr="0028366F">
        <w:t xml:space="preserve">ther sources of information </w:t>
      </w:r>
      <w:r>
        <w:t xml:space="preserve">that are being used </w:t>
      </w:r>
      <w:r w:rsidR="00EF584A">
        <w:t xml:space="preserve">for making a well informed decision about </w:t>
      </w:r>
      <w:proofErr w:type="spellStart"/>
      <w:r w:rsidR="00EF584A">
        <w:t>undersowing</w:t>
      </w:r>
      <w:proofErr w:type="spellEnd"/>
      <w:r w:rsidR="00EF584A">
        <w:t xml:space="preserve"> (or sowing a catch crop after harvesting) </w:t>
      </w:r>
      <w:r>
        <w:t>are</w:t>
      </w:r>
      <w:r w:rsidR="00DE76E0">
        <w:t xml:space="preserve"> colleague farmers,</w:t>
      </w:r>
      <w:r>
        <w:t xml:space="preserve"> research reports from abroad, or practices in </w:t>
      </w:r>
      <w:r w:rsidR="00573BE4">
        <w:t>other countries (field visits). Some farmers indicate that they are actively</w:t>
      </w:r>
      <w:r>
        <w:t xml:space="preserve"> </w:t>
      </w:r>
      <w:r w:rsidR="00573BE4">
        <w:t xml:space="preserve">following </w:t>
      </w:r>
      <w:r>
        <w:t xml:space="preserve">research results. </w:t>
      </w:r>
      <w:r w:rsidR="00573BE4">
        <w:t xml:space="preserve">Farmers who practice </w:t>
      </w:r>
      <w:proofErr w:type="spellStart"/>
      <w:r w:rsidR="00573BE4">
        <w:t>undersowing</w:t>
      </w:r>
      <w:proofErr w:type="spellEnd"/>
      <w:r w:rsidR="00573BE4">
        <w:t xml:space="preserve"> maize with grass on their farms (mostly satellite farmers) use their own judgement by looking carefully in the maize field</w:t>
      </w:r>
      <w:r>
        <w:t xml:space="preserve"> which </w:t>
      </w:r>
      <w:r w:rsidR="00573BE4">
        <w:t xml:space="preserve">grass variety or </w:t>
      </w:r>
      <w:r>
        <w:t xml:space="preserve">mixture seems </w:t>
      </w:r>
      <w:r w:rsidR="00573BE4">
        <w:t xml:space="preserve">to perform </w:t>
      </w:r>
      <w:r>
        <w:t>best.</w:t>
      </w:r>
      <w:r w:rsidR="00573BE4">
        <w:t xml:space="preserve"> Other farmers indicate that they </w:t>
      </w:r>
      <w:r>
        <w:t xml:space="preserve">consult </w:t>
      </w:r>
      <w:r w:rsidR="00573BE4">
        <w:t>their</w:t>
      </w:r>
      <w:r>
        <w:t xml:space="preserve"> representative of plant protection products</w:t>
      </w:r>
      <w:r w:rsidR="00573BE4">
        <w:t xml:space="preserve"> or advisor</w:t>
      </w:r>
      <w:r>
        <w:t xml:space="preserve">. </w:t>
      </w:r>
    </w:p>
    <w:p w14:paraId="35F93650" w14:textId="77777777" w:rsidR="0028366F" w:rsidRPr="00573BE4" w:rsidRDefault="0028366F" w:rsidP="0028366F"/>
    <w:p w14:paraId="40D5ADA4" w14:textId="1C8C4915" w:rsidR="00F919C7" w:rsidRPr="00840CAE" w:rsidRDefault="00840CAE" w:rsidP="00840CAE">
      <w:pPr>
        <w:spacing w:before="120" w:after="240"/>
        <w:rPr>
          <w:b/>
          <w:color w:val="538135" w:themeColor="accent6" w:themeShade="BF"/>
          <w:sz w:val="24"/>
          <w:szCs w:val="24"/>
        </w:rPr>
      </w:pPr>
      <w:r>
        <w:rPr>
          <w:b/>
          <w:color w:val="538135" w:themeColor="accent6" w:themeShade="BF"/>
          <w:sz w:val="24"/>
          <w:szCs w:val="24"/>
        </w:rPr>
        <w:t>Norms</w:t>
      </w:r>
    </w:p>
    <w:p w14:paraId="7DFDE490" w14:textId="77777777" w:rsidR="00B23F54" w:rsidRDefault="00D756F1" w:rsidP="00F919C7">
      <w:r w:rsidRPr="00D756F1">
        <w:t>Concerning the norms and why farmers participate little information is gathered.</w:t>
      </w:r>
      <w:r>
        <w:t xml:space="preserve"> The host farm was of no direct importance and the </w:t>
      </w:r>
      <w:r w:rsidRPr="00D756F1">
        <w:t>fact that the demonstration took place on that particular farm had no effect on the attractiveness of the demo (nor on the visitor numbers), besides being easily accessible and centrally situated.</w:t>
      </w:r>
      <w:r>
        <w:t xml:space="preserve"> When asking the WUR organisers about the m</w:t>
      </w:r>
      <w:r w:rsidRPr="00D756F1">
        <w:t>otivation</w:t>
      </w:r>
      <w:r>
        <w:t xml:space="preserve"> of farmers to attend the demo event</w:t>
      </w:r>
      <w:r w:rsidRPr="00D756F1">
        <w:t>, in relation to social environment</w:t>
      </w:r>
      <w:r>
        <w:t>, it was answered t</w:t>
      </w:r>
      <w:r w:rsidRPr="00D756F1">
        <w:t xml:space="preserve">hat </w:t>
      </w:r>
      <w:r>
        <w:t xml:space="preserve">the effect that </w:t>
      </w:r>
      <w:r w:rsidRPr="00D756F1">
        <w:t xml:space="preserve">farmers </w:t>
      </w:r>
      <w:r>
        <w:t>visit a</w:t>
      </w:r>
      <w:r w:rsidRPr="00D756F1">
        <w:t xml:space="preserve"> demo</w:t>
      </w:r>
      <w:r>
        <w:t xml:space="preserve"> event</w:t>
      </w:r>
      <w:r w:rsidRPr="00D756F1">
        <w:t xml:space="preserve">, because other farmers also </w:t>
      </w:r>
      <w:r>
        <w:t>visit that demo event</w:t>
      </w:r>
      <w:r w:rsidRPr="00D756F1">
        <w:t xml:space="preserve">, is </w:t>
      </w:r>
      <w:r>
        <w:t>something that often (if not always) occurs</w:t>
      </w:r>
      <w:r w:rsidRPr="00D756F1">
        <w:t xml:space="preserve">. The participants </w:t>
      </w:r>
      <w:r>
        <w:t>came to</w:t>
      </w:r>
      <w:r w:rsidRPr="00D756F1">
        <w:t xml:space="preserve"> the demo </w:t>
      </w:r>
      <w:r>
        <w:t xml:space="preserve">event </w:t>
      </w:r>
      <w:r w:rsidRPr="00D756F1">
        <w:t xml:space="preserve">for example in </w:t>
      </w:r>
      <w:r>
        <w:t xml:space="preserve">groups of </w:t>
      </w:r>
      <w:r w:rsidRPr="00D756F1">
        <w:t xml:space="preserve">2 or 4 </w:t>
      </w:r>
      <w:r>
        <w:t xml:space="preserve">people; they join each other </w:t>
      </w:r>
      <w:r w:rsidR="000E3325">
        <w:t>and form a carpool</w:t>
      </w:r>
      <w:r>
        <w:t>.</w:t>
      </w:r>
      <w:r w:rsidR="00B23F54">
        <w:t xml:space="preserve"> </w:t>
      </w:r>
    </w:p>
    <w:p w14:paraId="00FB7622" w14:textId="77777777" w:rsidR="00B23F54" w:rsidRDefault="00B23F54" w:rsidP="00F919C7"/>
    <w:p w14:paraId="1D0A3032" w14:textId="77777777" w:rsidR="006C241D" w:rsidRDefault="00FA5420" w:rsidP="00F919C7">
      <w:r>
        <w:t>The question w</w:t>
      </w:r>
      <w:r w:rsidR="00B23F54">
        <w:t xml:space="preserve">hether or not a farmer will apply </w:t>
      </w:r>
      <w:r w:rsidR="00B23F54" w:rsidRPr="00B23F54">
        <w:t>th</w:t>
      </w:r>
      <w:r w:rsidR="00B23F54">
        <w:t>e n</w:t>
      </w:r>
      <w:r w:rsidR="00B23F54" w:rsidRPr="00B23F54">
        <w:t>ovelty</w:t>
      </w:r>
      <w:r w:rsidR="00B23F54">
        <w:t xml:space="preserve"> of </w:t>
      </w:r>
      <w:proofErr w:type="spellStart"/>
      <w:r w:rsidR="00B23F54">
        <w:t>undersowing</w:t>
      </w:r>
      <w:proofErr w:type="spellEnd"/>
      <w:r w:rsidR="00B23F54">
        <w:t xml:space="preserve"> because many colleague farmers do so (or not) </w:t>
      </w:r>
      <w:r w:rsidR="005C7106">
        <w:t>can be assessed as follows:</w:t>
      </w:r>
      <w:r>
        <w:t xml:space="preserve"> </w:t>
      </w:r>
      <w:r w:rsidR="005C7106">
        <w:t xml:space="preserve">on the one hand there is </w:t>
      </w:r>
      <w:r w:rsidR="00EF584A">
        <w:t xml:space="preserve">the fact that currently not many farmers apply </w:t>
      </w:r>
      <w:proofErr w:type="spellStart"/>
      <w:r w:rsidR="00EF584A">
        <w:t>undersowing</w:t>
      </w:r>
      <w:proofErr w:type="spellEnd"/>
      <w:r w:rsidR="00EF584A">
        <w:t xml:space="preserve"> but there is </w:t>
      </w:r>
      <w:r w:rsidR="005C7106">
        <w:t xml:space="preserve">the </w:t>
      </w:r>
      <w:r w:rsidR="005C7106">
        <w:lastRenderedPageBreak/>
        <w:t xml:space="preserve">legal obligation issue, so there is a pressure of making a choice between </w:t>
      </w:r>
      <w:proofErr w:type="spellStart"/>
      <w:r w:rsidR="005C7106">
        <w:t>undersowing</w:t>
      </w:r>
      <w:proofErr w:type="spellEnd"/>
      <w:r w:rsidR="005C7106">
        <w:t xml:space="preserve"> or sowing (a catch crop) after harvesting, but on the other hand f</w:t>
      </w:r>
      <w:r>
        <w:t xml:space="preserve">armers do consult each other and talk to each other about it. </w:t>
      </w:r>
      <w:r w:rsidR="00EF584A">
        <w:t>We have seen that f</w:t>
      </w:r>
      <w:r w:rsidR="005C7106">
        <w:t>or some visitors of the demo event the main reason for coming was getting into contact with colleagues (see paragraph 4.</w:t>
      </w:r>
      <w:r w:rsidR="00EF584A">
        <w:t>3) and that</w:t>
      </w:r>
      <w:r w:rsidR="005C7106">
        <w:t xml:space="preserve"> o</w:t>
      </w:r>
      <w:r w:rsidR="005C7106" w:rsidRPr="0028366F">
        <w:t xml:space="preserve">ther sources of information </w:t>
      </w:r>
      <w:r w:rsidR="005C7106">
        <w:t xml:space="preserve">that are being used </w:t>
      </w:r>
      <w:r w:rsidR="006C241D">
        <w:t xml:space="preserve">for making a decision </w:t>
      </w:r>
      <w:r w:rsidR="005C7106">
        <w:t>are colleague farmers (paragraph 5.1)</w:t>
      </w:r>
      <w:r w:rsidR="00EF584A">
        <w:t xml:space="preserve">. </w:t>
      </w:r>
      <w:r w:rsidR="006C241D">
        <w:t>Also</w:t>
      </w:r>
      <w:r w:rsidR="00EF584A">
        <w:t xml:space="preserve"> it was mentioned at the focus group meeting that the c</w:t>
      </w:r>
      <w:r w:rsidR="00EF584A" w:rsidRPr="00EF584A">
        <w:t xml:space="preserve">onversation </w:t>
      </w:r>
      <w:r w:rsidR="00EF584A">
        <w:t xml:space="preserve">with colleagues during such an event </w:t>
      </w:r>
      <w:r w:rsidR="00EF584A" w:rsidRPr="00EF584A">
        <w:t xml:space="preserve">is more important than </w:t>
      </w:r>
      <w:r w:rsidR="00EF584A">
        <w:t xml:space="preserve">the </w:t>
      </w:r>
      <w:r w:rsidR="00EF584A" w:rsidRPr="00EF584A">
        <w:t>machine</w:t>
      </w:r>
      <w:r w:rsidR="00EF584A">
        <w:t>s</w:t>
      </w:r>
      <w:r w:rsidR="00EF584A" w:rsidRPr="00EF584A">
        <w:t>.</w:t>
      </w:r>
      <w:r w:rsidR="005C7106" w:rsidRPr="005C7106">
        <w:t xml:space="preserve"> </w:t>
      </w:r>
      <w:r w:rsidR="006C241D">
        <w:t xml:space="preserve">Moreover it was observed that the participants of the focus group are very interested in the experiences that two participating satellite farmers have at their farm with the application of catch crop varieties and mixtures and with </w:t>
      </w:r>
      <w:r w:rsidR="006C241D" w:rsidRPr="006C241D">
        <w:t>row fertilization. Many questions come their way</w:t>
      </w:r>
      <w:r w:rsidR="006C241D">
        <w:t xml:space="preserve">. </w:t>
      </w:r>
    </w:p>
    <w:p w14:paraId="3F1A1887" w14:textId="77777777" w:rsidR="006C241D" w:rsidRDefault="006C241D" w:rsidP="00F919C7"/>
    <w:p w14:paraId="21C6A157" w14:textId="0B09AD54" w:rsidR="00EF584A" w:rsidRDefault="006C241D" w:rsidP="00F919C7">
      <w:r>
        <w:t>All in all it is estimated that maize farmers do not apply the novelty because other farmers do so</w:t>
      </w:r>
      <w:r w:rsidR="00C865AB">
        <w:t xml:space="preserve"> (otherwise they would have followed the example of the satellite farmers much earlier), but because there is a legal obligation. But listening to experiences from others lead to more awareness and add up to making a well-informed  own decision. </w:t>
      </w:r>
    </w:p>
    <w:p w14:paraId="59F9164C" w14:textId="77777777" w:rsidR="00EF584A" w:rsidRDefault="00EF584A" w:rsidP="00F919C7"/>
    <w:p w14:paraId="78497459" w14:textId="2F382F59" w:rsidR="00F919C7" w:rsidRDefault="00F919C7" w:rsidP="00F919C7">
      <w:pPr>
        <w:spacing w:before="120" w:after="240"/>
        <w:rPr>
          <w:b/>
          <w:color w:val="538135" w:themeColor="accent6" w:themeShade="BF"/>
          <w:sz w:val="24"/>
          <w:szCs w:val="24"/>
        </w:rPr>
      </w:pPr>
      <w:r w:rsidRPr="00F919C7">
        <w:rPr>
          <w:b/>
          <w:color w:val="538135" w:themeColor="accent6" w:themeShade="BF"/>
          <w:sz w:val="24"/>
          <w:szCs w:val="24"/>
        </w:rPr>
        <w:t>Practicalities</w:t>
      </w:r>
    </w:p>
    <w:p w14:paraId="2F5F9D5E" w14:textId="6702A82B" w:rsidR="00C865AB" w:rsidRDefault="000E3325" w:rsidP="00840CAE">
      <w:pPr>
        <w:spacing w:before="120" w:after="240"/>
        <w:rPr>
          <w:szCs w:val="20"/>
        </w:rPr>
      </w:pPr>
      <w:r>
        <w:rPr>
          <w:szCs w:val="20"/>
        </w:rPr>
        <w:t xml:space="preserve">The information gathered by the visitors during the demo event is in a way very practical; the visitors have been able to witness the </w:t>
      </w:r>
      <w:proofErr w:type="spellStart"/>
      <w:r>
        <w:rPr>
          <w:szCs w:val="20"/>
        </w:rPr>
        <w:t>undersowing</w:t>
      </w:r>
      <w:proofErr w:type="spellEnd"/>
      <w:r>
        <w:rPr>
          <w:szCs w:val="20"/>
        </w:rPr>
        <w:t xml:space="preserve"> of maize with grass. They </w:t>
      </w:r>
      <w:r w:rsidR="00C865AB">
        <w:rPr>
          <w:szCs w:val="20"/>
        </w:rPr>
        <w:t xml:space="preserve">have seen prove of the fact that </w:t>
      </w:r>
      <w:proofErr w:type="spellStart"/>
      <w:r w:rsidR="00C865AB">
        <w:rPr>
          <w:szCs w:val="20"/>
        </w:rPr>
        <w:t>undersowing</w:t>
      </w:r>
      <w:proofErr w:type="spellEnd"/>
      <w:r w:rsidR="00C865AB">
        <w:rPr>
          <w:szCs w:val="20"/>
        </w:rPr>
        <w:t xml:space="preserve"> maize with grass </w:t>
      </w:r>
      <w:r w:rsidR="002301F1">
        <w:rPr>
          <w:szCs w:val="20"/>
        </w:rPr>
        <w:t>can actually work</w:t>
      </w:r>
      <w:r w:rsidR="00C865AB">
        <w:rPr>
          <w:szCs w:val="20"/>
        </w:rPr>
        <w:t xml:space="preserve">, </w:t>
      </w:r>
      <w:r w:rsidR="00C865AB">
        <w:t xml:space="preserve">even </w:t>
      </w:r>
      <w:r w:rsidR="00C865AB" w:rsidRPr="005E56AC">
        <w:t xml:space="preserve">if the </w:t>
      </w:r>
      <w:r w:rsidR="00C865AB">
        <w:t>maize is already at a certain (6-)leaf stage (and no</w:t>
      </w:r>
      <w:r w:rsidR="00C865AB" w:rsidRPr="005E56AC">
        <w:t xml:space="preserve"> matter how sophisticated the machine is</w:t>
      </w:r>
      <w:r w:rsidR="00C865AB">
        <w:t xml:space="preserve">). Having witnessed this could make a difference in what the visitors eventually (2019) will choose to do; </w:t>
      </w:r>
      <w:proofErr w:type="spellStart"/>
      <w:r w:rsidR="00C865AB">
        <w:t>undersowing</w:t>
      </w:r>
      <w:proofErr w:type="spellEnd"/>
      <w:r w:rsidR="00C865AB">
        <w:t xml:space="preserve"> or sowing (a catch crop) after harvesting.</w:t>
      </w:r>
    </w:p>
    <w:p w14:paraId="3EF80805" w14:textId="5C782DEA" w:rsidR="000E3325" w:rsidRPr="00840CAE" w:rsidRDefault="007A0AB8" w:rsidP="00840CAE">
      <w:pPr>
        <w:spacing w:before="120" w:after="240"/>
        <w:rPr>
          <w:szCs w:val="20"/>
        </w:rPr>
      </w:pPr>
      <w:r>
        <w:rPr>
          <w:szCs w:val="20"/>
        </w:rPr>
        <w:t>Another practicality that can be mentioned is about the accessibility of the demo event. What increased the accessibility is the fact that the demo was held in the evening time (so it was not in conflict of the daily activities of the farmers).</w:t>
      </w:r>
    </w:p>
    <w:p w14:paraId="59C6F3CB" w14:textId="1D987DC3" w:rsidR="009A7003" w:rsidRPr="00634967" w:rsidRDefault="009A7003" w:rsidP="00212853">
      <w:pPr>
        <w:pStyle w:val="Heading2"/>
      </w:pPr>
      <w:bookmarkStart w:id="74" w:name="_Toc511905209"/>
      <w:bookmarkStart w:id="75" w:name="_Toc530147433"/>
      <w:r w:rsidRPr="00634967">
        <w:t>Form</w:t>
      </w:r>
      <w:r w:rsidR="00F919C7">
        <w:t>s</w:t>
      </w:r>
      <w:r w:rsidRPr="00634967">
        <w:t xml:space="preserve"> of learning</w:t>
      </w:r>
      <w:bookmarkEnd w:id="73"/>
      <w:bookmarkEnd w:id="74"/>
      <w:bookmarkEnd w:id="75"/>
    </w:p>
    <w:p w14:paraId="76CD2DA1" w14:textId="7F722AF3" w:rsidR="00C30AFF" w:rsidRDefault="0033472E" w:rsidP="009A7003">
      <w:r w:rsidRPr="0033472E">
        <w:t xml:space="preserve">The </w:t>
      </w:r>
      <w:r>
        <w:t>forms of</w:t>
      </w:r>
      <w:r w:rsidR="00C30AFF">
        <w:t xml:space="preserve"> learning used in the demo were lecture</w:t>
      </w:r>
      <w:r w:rsidR="00E000E2">
        <w:t xml:space="preserve"> (introductory presentation)</w:t>
      </w:r>
      <w:r w:rsidR="00C30AFF">
        <w:t>, group discussion</w:t>
      </w:r>
      <w:r>
        <w:t xml:space="preserve"> and the witnessing machine demonstrations in the fields. </w:t>
      </w:r>
      <w:r w:rsidR="00C30AFF">
        <w:t>The lecture at the start of the demo,</w:t>
      </w:r>
      <w:r>
        <w:t xml:space="preserve"> was telling, and </w:t>
      </w:r>
      <w:r w:rsidR="00231797">
        <w:t xml:space="preserve">basically </w:t>
      </w:r>
      <w:r w:rsidR="00C30AFF">
        <w:t>no interaction took place. The style of learning is a verbal one. It was an opportunity to listen to an expert</w:t>
      </w:r>
      <w:r w:rsidR="00231797">
        <w:t xml:space="preserve">. </w:t>
      </w:r>
    </w:p>
    <w:p w14:paraId="08A29BA0" w14:textId="77777777" w:rsidR="00C30AFF" w:rsidRDefault="00C30AFF" w:rsidP="009A7003"/>
    <w:p w14:paraId="52BA3F1A" w14:textId="7F23B8BA" w:rsidR="001B6E83" w:rsidRDefault="00C30AFF" w:rsidP="009A7003">
      <w:r>
        <w:t xml:space="preserve">At the group discussion at the end of the demo </w:t>
      </w:r>
      <w:r w:rsidR="0033472E">
        <w:t xml:space="preserve">the moderator </w:t>
      </w:r>
      <w:r w:rsidR="00231797">
        <w:t>invited the visitors to ask questions,</w:t>
      </w:r>
      <w:r w:rsidR="0033472E">
        <w:t xml:space="preserve"> to get response from the group. The </w:t>
      </w:r>
      <w:r>
        <w:t>group discussion</w:t>
      </w:r>
      <w:r w:rsidR="0033472E">
        <w:t xml:space="preserve"> was meant as a reflection moment on what the visitors had seen at the machine demo. There were 5 or 6 questions asked. </w:t>
      </w:r>
      <w:r w:rsidR="00231797">
        <w:t>This style of learning is also verbal.</w:t>
      </w:r>
    </w:p>
    <w:p w14:paraId="4246AFC3" w14:textId="77777777" w:rsidR="00231797" w:rsidRDefault="00231797" w:rsidP="009A7003"/>
    <w:p w14:paraId="32A0D30D" w14:textId="5160B201" w:rsidR="0033472E" w:rsidRDefault="00C30AFF" w:rsidP="009A7003">
      <w:r>
        <w:t xml:space="preserve">The </w:t>
      </w:r>
      <w:r w:rsidR="00231797">
        <w:t>witnessing of the machine demonstration was meant as a ‘hands-on’ experience. At 5 of 6 machines an introduction was given about the working and functioning of the machine. This was again a verbal learning style. After the machines started their demonstration in the maize field, there was the opportunity to see and touch the sowing results (very few people made use of this physical learning style).</w:t>
      </w:r>
    </w:p>
    <w:p w14:paraId="0599A184" w14:textId="1C029731" w:rsidR="00231797" w:rsidRDefault="00231797" w:rsidP="009A7003"/>
    <w:p w14:paraId="3296CAE6" w14:textId="77777777" w:rsidR="009B5638" w:rsidRDefault="00231797" w:rsidP="009A7003">
      <w:r>
        <w:t xml:space="preserve">During the witnessing of the machine demonstration there were all kind of small groups formed; this can be seen as Peer-to-Peer learning moments. As this was also mentioned </w:t>
      </w:r>
      <w:r w:rsidR="009B5638">
        <w:t>during the focus group meeting:</w:t>
      </w:r>
      <w:r w:rsidR="009B5638" w:rsidRPr="009B5638">
        <w:t xml:space="preserve"> </w:t>
      </w:r>
      <w:r w:rsidR="009B5638">
        <w:t xml:space="preserve">it is important that </w:t>
      </w:r>
      <w:r w:rsidR="009B5638" w:rsidRPr="009B5638">
        <w:t>experiences were shared</w:t>
      </w:r>
      <w:r w:rsidR="009B5638">
        <w:t xml:space="preserve"> and c</w:t>
      </w:r>
      <w:r w:rsidR="009B5638" w:rsidRPr="009B5638">
        <w:t>o</w:t>
      </w:r>
      <w:r w:rsidR="009B5638">
        <w:t>nversations are more important tha</w:t>
      </w:r>
      <w:r w:rsidR="009B5638" w:rsidRPr="009B5638">
        <w:t>n machine</w:t>
      </w:r>
      <w:r w:rsidR="009B5638">
        <w:t xml:space="preserve">s during such an event. </w:t>
      </w:r>
      <w:r w:rsidR="009B5638">
        <w:lastRenderedPageBreak/>
        <w:t xml:space="preserve">The small groups were also formed by advisor-farmer and researcher-farmer, so these channels of learning were equally important. </w:t>
      </w:r>
    </w:p>
    <w:p w14:paraId="25626D1E" w14:textId="77777777" w:rsidR="009B5638" w:rsidRDefault="009B5638" w:rsidP="009A7003"/>
    <w:p w14:paraId="619EBEC8" w14:textId="2BAB8AC4" w:rsidR="0033472E" w:rsidRDefault="009B5638" w:rsidP="009A7003">
      <w:r>
        <w:t xml:space="preserve">There were no distinctive ways of learning for </w:t>
      </w:r>
      <w:r w:rsidR="00AF51AC">
        <w:t xml:space="preserve">various groups of farmers. Most, if not all, farmers were male. There were indeed female advisors and researchers present at the demo. No difference was observed in group forming between male or female groups. </w:t>
      </w:r>
    </w:p>
    <w:p w14:paraId="6EF747EF" w14:textId="005110FF" w:rsidR="001F7CAF" w:rsidRDefault="001F7CAF" w:rsidP="009A7003"/>
    <w:p w14:paraId="3E804E43" w14:textId="77777777" w:rsidR="002219D6" w:rsidRDefault="001F7CAF" w:rsidP="009A7003">
      <w:r>
        <w:t xml:space="preserve">However, two groups of farmers that were present can be distinguished; the satellite farmers who are already involved in the Grounded Maize Cropping project for many years </w:t>
      </w:r>
      <w:r w:rsidR="00696A09">
        <w:t xml:space="preserve">and who have field experiments with catch crops on their farm, and other farmers. From the focus group discussion it appears that the satellite farmers did not learn from the demo, and didn’t expect to learn, which is not surprising. Basically, it is their knowledge and experience that is being used to transfer knowledge to other farmers, and this should bring about a kind of snowball effect. This is part of the project plan. </w:t>
      </w:r>
    </w:p>
    <w:p w14:paraId="1B3607A3" w14:textId="77777777" w:rsidR="002219D6" w:rsidRDefault="002219D6" w:rsidP="009A7003"/>
    <w:p w14:paraId="3526E3CD" w14:textId="22A180C5" w:rsidR="002219D6" w:rsidRDefault="002219D6" w:rsidP="002219D6">
      <w:r>
        <w:t>(See chapter 3.1: Satellite farms now play a central role in the project, t</w:t>
      </w:r>
      <w:r w:rsidRPr="00B62640">
        <w:t>hey are the ambassadors in the region and these farms are the physical locations where maize growers come together to gain knowledge on how to optimize maize cultivation. The satellite companies receive guidance from the project to realize aspects of the optimization of maize cultivation.</w:t>
      </w:r>
      <w:r w:rsidR="00E000E2">
        <w:t>)</w:t>
      </w:r>
      <w:r>
        <w:t xml:space="preserve"> </w:t>
      </w:r>
    </w:p>
    <w:p w14:paraId="2EB40151" w14:textId="21D8745C" w:rsidR="00004461" w:rsidRPr="00584595" w:rsidRDefault="00004461" w:rsidP="009A7003">
      <w:pPr>
        <w:rPr>
          <w:highlight w:val="cyan"/>
        </w:rPr>
      </w:pPr>
    </w:p>
    <w:p w14:paraId="4E13A535" w14:textId="77777777" w:rsidR="009A7003" w:rsidRPr="00634967" w:rsidRDefault="001B6E83" w:rsidP="001B6E83">
      <w:pPr>
        <w:pStyle w:val="Heading2"/>
      </w:pPr>
      <w:bookmarkStart w:id="76" w:name="_Toc508195358"/>
      <w:bookmarkStart w:id="77" w:name="_Toc511905210"/>
      <w:bookmarkStart w:id="78" w:name="_Toc530147434"/>
      <w:r>
        <w:t>Content</w:t>
      </w:r>
      <w:r w:rsidR="009A7003" w:rsidRPr="00634967">
        <w:t xml:space="preserve"> of learning</w:t>
      </w:r>
      <w:bookmarkEnd w:id="76"/>
      <w:bookmarkEnd w:id="77"/>
      <w:bookmarkEnd w:id="78"/>
    </w:p>
    <w:p w14:paraId="4CFEEDC9" w14:textId="44295C32" w:rsidR="00004461" w:rsidRDefault="00D26B4A" w:rsidP="000C55E1">
      <w:r w:rsidRPr="00D26B4A">
        <w:t xml:space="preserve">The </w:t>
      </w:r>
      <w:r>
        <w:t>information offered by the organising organisations (demonstrator)</w:t>
      </w:r>
      <w:r w:rsidR="000C55E1">
        <w:t xml:space="preserve"> was both public good oriented information (information about the fact that the Dutch Fertilization Act will impose more restrictions on maize cultivation</w:t>
      </w:r>
      <w:r w:rsidR="001F7CAF">
        <w:t xml:space="preserve">, which has an immediate effect on the </w:t>
      </w:r>
      <w:r w:rsidR="008C5504">
        <w:t xml:space="preserve">crop </w:t>
      </w:r>
      <w:r w:rsidR="001F7CAF">
        <w:t>cultivation for the maize crop of next year</w:t>
      </w:r>
      <w:r w:rsidR="008C5504">
        <w:t xml:space="preserve"> 2019</w:t>
      </w:r>
      <w:r w:rsidR="001F7CAF">
        <w:t xml:space="preserve">) as well as technical information (sharing knowledge </w:t>
      </w:r>
      <w:r w:rsidR="006E3E7D">
        <w:t>from field experiments with</w:t>
      </w:r>
      <w:r w:rsidR="001F7CAF">
        <w:t xml:space="preserve"> catch crop </w:t>
      </w:r>
      <w:proofErr w:type="spellStart"/>
      <w:r w:rsidR="008C5504">
        <w:t>undersowing</w:t>
      </w:r>
      <w:proofErr w:type="spellEnd"/>
      <w:r w:rsidR="008C5504">
        <w:t xml:space="preserve"> techniques</w:t>
      </w:r>
      <w:r w:rsidR="006E3E7D">
        <w:t xml:space="preserve"> and different grass seed varieties and mixtures,</w:t>
      </w:r>
      <w:r w:rsidR="008C5504">
        <w:t xml:space="preserve"> </w:t>
      </w:r>
      <w:r w:rsidR="001F7CAF">
        <w:t>and demonstrating different machines).</w:t>
      </w:r>
    </w:p>
    <w:p w14:paraId="1936AA92" w14:textId="0B53B4E8" w:rsidR="001F7CAF" w:rsidRDefault="001F7CAF" w:rsidP="000C55E1"/>
    <w:p w14:paraId="79BF2DF1" w14:textId="551088FF" w:rsidR="00004461" w:rsidRDefault="00BE6CE7" w:rsidP="009A7003">
      <w:pPr>
        <w:rPr>
          <w:highlight w:val="cyan"/>
        </w:rPr>
      </w:pPr>
      <w:r>
        <w:t>In general the visitors considered the information ready to use; the simple s</w:t>
      </w:r>
      <w:r w:rsidR="006E3E7D">
        <w:t xml:space="preserve">et up with six machines </w:t>
      </w:r>
      <w:proofErr w:type="spellStart"/>
      <w:r w:rsidR="006E3E7D">
        <w:t>gived</w:t>
      </w:r>
      <w:proofErr w:type="spellEnd"/>
      <w:r>
        <w:t xml:space="preserve"> opportunity to compare well. </w:t>
      </w:r>
    </w:p>
    <w:p w14:paraId="41273AAE" w14:textId="2508D01E" w:rsidR="00004461" w:rsidRDefault="00004461" w:rsidP="009A7003">
      <w:pPr>
        <w:rPr>
          <w:highlight w:val="cyan"/>
        </w:rPr>
      </w:pPr>
    </w:p>
    <w:p w14:paraId="4AFCE804" w14:textId="32EE5D9F" w:rsidR="007A5C62" w:rsidRDefault="007A5C62" w:rsidP="007A5C62">
      <w:pPr>
        <w:rPr>
          <w:szCs w:val="20"/>
        </w:rPr>
      </w:pPr>
      <w:r>
        <w:t xml:space="preserve">However, when asking </w:t>
      </w:r>
      <w:r w:rsidR="00B50099">
        <w:t>the participating farmers in the focus group</w:t>
      </w:r>
      <w:r>
        <w:t xml:space="preserve"> if they would need more information to make a choice </w:t>
      </w:r>
      <w:r w:rsidR="00B50099">
        <w:t>about</w:t>
      </w:r>
      <w:r>
        <w:t xml:space="preserve"> the way they</w:t>
      </w:r>
      <w:r w:rsidR="00B50099">
        <w:t xml:space="preserve"> would like to</w:t>
      </w:r>
      <w:r>
        <w:t xml:space="preserve"> </w:t>
      </w:r>
      <w:r w:rsidR="00B50099">
        <w:t xml:space="preserve">implement a </w:t>
      </w:r>
      <w:r w:rsidRPr="00AF6E02">
        <w:rPr>
          <w:szCs w:val="20"/>
        </w:rPr>
        <w:t xml:space="preserve">catch crop </w:t>
      </w:r>
      <w:r w:rsidR="00B50099">
        <w:rPr>
          <w:szCs w:val="20"/>
        </w:rPr>
        <w:t>(</w:t>
      </w:r>
      <w:r>
        <w:rPr>
          <w:szCs w:val="20"/>
        </w:rPr>
        <w:t xml:space="preserve">before, via </w:t>
      </w:r>
      <w:proofErr w:type="spellStart"/>
      <w:r>
        <w:rPr>
          <w:szCs w:val="20"/>
        </w:rPr>
        <w:t>undersowing</w:t>
      </w:r>
      <w:proofErr w:type="spellEnd"/>
      <w:r>
        <w:rPr>
          <w:szCs w:val="20"/>
        </w:rPr>
        <w:t xml:space="preserve">, </w:t>
      </w:r>
      <w:r w:rsidRPr="00AF6E02">
        <w:rPr>
          <w:szCs w:val="20"/>
        </w:rPr>
        <w:t>or after harvest</w:t>
      </w:r>
      <w:r>
        <w:rPr>
          <w:szCs w:val="20"/>
        </w:rPr>
        <w:t xml:space="preserve">, </w:t>
      </w:r>
      <w:r w:rsidRPr="00AF6E02">
        <w:rPr>
          <w:szCs w:val="20"/>
        </w:rPr>
        <w:t>in combination with an early maize variety</w:t>
      </w:r>
      <w:r w:rsidR="00B50099">
        <w:rPr>
          <w:szCs w:val="20"/>
        </w:rPr>
        <w:t>) they mention</w:t>
      </w:r>
      <w:r w:rsidR="006E3E7D">
        <w:rPr>
          <w:szCs w:val="20"/>
        </w:rPr>
        <w:t>ed</w:t>
      </w:r>
      <w:r w:rsidR="00B50099">
        <w:rPr>
          <w:szCs w:val="20"/>
        </w:rPr>
        <w:t xml:space="preserve"> that they w</w:t>
      </w:r>
      <w:r w:rsidR="006E3E7D">
        <w:rPr>
          <w:szCs w:val="20"/>
        </w:rPr>
        <w:t>ould</w:t>
      </w:r>
      <w:r w:rsidR="00C865AB">
        <w:rPr>
          <w:szCs w:val="20"/>
        </w:rPr>
        <w:t xml:space="preserve"> need to talk to their advisor.</w:t>
      </w:r>
    </w:p>
    <w:p w14:paraId="69DF3D9C" w14:textId="77777777" w:rsidR="00B50099" w:rsidRDefault="00B50099" w:rsidP="007A5C62"/>
    <w:p w14:paraId="0CC7FAC4" w14:textId="77777777" w:rsidR="009A7003" w:rsidRPr="00634967" w:rsidRDefault="009A7003" w:rsidP="001B6E83">
      <w:pPr>
        <w:pStyle w:val="Heading2"/>
      </w:pPr>
      <w:bookmarkStart w:id="79" w:name="_Toc508195359"/>
      <w:bookmarkStart w:id="80" w:name="_Toc511905211"/>
      <w:bookmarkStart w:id="81" w:name="_Toc530147435"/>
      <w:r w:rsidRPr="00634967">
        <w:t>Outcomes of learning</w:t>
      </w:r>
      <w:bookmarkEnd w:id="79"/>
      <w:bookmarkEnd w:id="80"/>
      <w:bookmarkEnd w:id="81"/>
    </w:p>
    <w:p w14:paraId="03E1E275" w14:textId="52C548E2" w:rsidR="00545C24" w:rsidRDefault="0030211A" w:rsidP="00545C24">
      <w:r>
        <w:t xml:space="preserve">The </w:t>
      </w:r>
      <w:r w:rsidR="00545C24">
        <w:t xml:space="preserve">‘prove of success’ of the demo event according to the WUR organisers that </w:t>
      </w:r>
      <w:r w:rsidR="00545C24" w:rsidRPr="00545C24">
        <w:t xml:space="preserve">farmers </w:t>
      </w:r>
      <w:r w:rsidR="00545C24">
        <w:t xml:space="preserve">saw (and therefore got convinced) </w:t>
      </w:r>
      <w:r w:rsidR="00545C24" w:rsidRPr="00545C24">
        <w:t xml:space="preserve">that </w:t>
      </w:r>
      <w:proofErr w:type="spellStart"/>
      <w:r w:rsidR="00545C24" w:rsidRPr="00545C24">
        <w:t>undersowing</w:t>
      </w:r>
      <w:proofErr w:type="spellEnd"/>
      <w:r w:rsidR="00545C24" w:rsidRPr="00545C24">
        <w:t xml:space="preserve"> can actually work</w:t>
      </w:r>
      <w:r w:rsidR="00545C24">
        <w:t xml:space="preserve"> (even with a simple</w:t>
      </w:r>
      <w:r w:rsidR="00C43E35">
        <w:t>, and thus cheap,</w:t>
      </w:r>
      <w:r w:rsidR="00545C24">
        <w:t xml:space="preserve"> machine</w:t>
      </w:r>
      <w:r w:rsidR="00C43E35">
        <w:t xml:space="preserve"> and even when the maize has grown at knee-</w:t>
      </w:r>
      <w:proofErr w:type="spellStart"/>
      <w:r w:rsidR="00C43E35">
        <w:t>heigth</w:t>
      </w:r>
      <w:proofErr w:type="spellEnd"/>
      <w:r w:rsidR="00545C24">
        <w:t xml:space="preserve">) can be seen as an outcome of learning. </w:t>
      </w:r>
      <w:r>
        <w:t xml:space="preserve">When asking the question to the interviewees </w:t>
      </w:r>
      <w:r w:rsidR="00C43E35">
        <w:t>what they found interesting and notable about the demo event, seven out of 11 had mentioned in one</w:t>
      </w:r>
      <w:r w:rsidR="00C43E35" w:rsidRPr="00C43E35">
        <w:t xml:space="preserve"> or other way in their reply that they found it </w:t>
      </w:r>
      <w:r w:rsidR="00C43E35">
        <w:t xml:space="preserve">notable </w:t>
      </w:r>
      <w:r w:rsidR="00C43E35" w:rsidRPr="00C43E35">
        <w:t xml:space="preserve">that the </w:t>
      </w:r>
      <w:proofErr w:type="spellStart"/>
      <w:r w:rsidR="00C43E35">
        <w:t>undersowing</w:t>
      </w:r>
      <w:proofErr w:type="spellEnd"/>
      <w:r w:rsidR="00C43E35" w:rsidRPr="00C43E35">
        <w:t xml:space="preserve"> could be done with </w:t>
      </w:r>
      <w:r w:rsidR="00C43E35">
        <w:t xml:space="preserve">such </w:t>
      </w:r>
      <w:r w:rsidR="00C43E35" w:rsidRPr="00C43E35">
        <w:t>simple machine</w:t>
      </w:r>
      <w:r w:rsidR="00C43E35">
        <w:t xml:space="preserve">s and that it therefore does not have to cost much. Two of them found it remarkable </w:t>
      </w:r>
      <w:r w:rsidR="00C43E35" w:rsidRPr="00C43E35">
        <w:t xml:space="preserve">that the </w:t>
      </w:r>
      <w:r w:rsidR="00C43E35">
        <w:t xml:space="preserve">maize </w:t>
      </w:r>
      <w:r w:rsidR="00C43E35" w:rsidRPr="00C43E35">
        <w:t>was still standing</w:t>
      </w:r>
      <w:r w:rsidR="00C43E35">
        <w:t xml:space="preserve"> upright after the </w:t>
      </w:r>
      <w:proofErr w:type="spellStart"/>
      <w:r w:rsidR="00C43E35">
        <w:t>undersowing</w:t>
      </w:r>
      <w:proofErr w:type="spellEnd"/>
      <w:r w:rsidR="00C43E35">
        <w:t xml:space="preserve"> was done.</w:t>
      </w:r>
    </w:p>
    <w:p w14:paraId="7589EBDA" w14:textId="7D418AA6" w:rsidR="009A4D74" w:rsidRDefault="009A4D74" w:rsidP="00545C24"/>
    <w:p w14:paraId="5670EAC1" w14:textId="65C09E78" w:rsidR="009A4D74" w:rsidRDefault="009A4D74" w:rsidP="00545C24">
      <w:r>
        <w:lastRenderedPageBreak/>
        <w:t xml:space="preserve">In the focus group the learning outcomes were also indirectly discussed. </w:t>
      </w:r>
      <w:r w:rsidR="0089241E">
        <w:t>The focus group consisted of</w:t>
      </w:r>
      <w:r w:rsidR="006F0D82">
        <w:t xml:space="preserve"> 6 </w:t>
      </w:r>
      <w:r w:rsidR="0089241E">
        <w:t>p</w:t>
      </w:r>
      <w:r w:rsidR="006F0D82">
        <w:t>articipants</w:t>
      </w:r>
      <w:r w:rsidR="0089241E">
        <w:t>, of which two</w:t>
      </w:r>
      <w:r w:rsidR="006F0D82">
        <w:t xml:space="preserve"> were satellite</w:t>
      </w:r>
      <w:r w:rsidR="0089241E">
        <w:t xml:space="preserve"> farmers, two were farmers (but not satellite farmer)</w:t>
      </w:r>
      <w:r w:rsidR="006E3E7D">
        <w:t>,</w:t>
      </w:r>
      <w:r w:rsidR="0089241E">
        <w:t xml:space="preserve"> one was </w:t>
      </w:r>
      <w:r w:rsidR="006F0D82">
        <w:t>member of the organising team and</w:t>
      </w:r>
      <w:r w:rsidR="0089241E">
        <w:t xml:space="preserve"> one was an</w:t>
      </w:r>
      <w:r w:rsidR="006F0D82">
        <w:t xml:space="preserve"> advisor</w:t>
      </w:r>
      <w:r w:rsidR="0089241E">
        <w:t>. S</w:t>
      </w:r>
      <w:r w:rsidR="006F0D82">
        <w:t xml:space="preserve">o not much weight can be given to the outcomes. </w:t>
      </w:r>
      <w:r w:rsidR="006E3E7D">
        <w:t xml:space="preserve">But the answers of the two farmers (but not satellite farmer) give an indication of what was learned. </w:t>
      </w:r>
      <w:r w:rsidR="0089241E">
        <w:t>One of the</w:t>
      </w:r>
      <w:r w:rsidR="006E3E7D">
        <w:t>se</w:t>
      </w:r>
      <w:r w:rsidR="006F0D82">
        <w:t xml:space="preserve"> </w:t>
      </w:r>
      <w:r w:rsidR="0089241E">
        <w:t xml:space="preserve">two farmers mentioned that he learned the most from the machines. He learned that the most simple machines can deliver good work. The other farmer indicated that he learned most from the introductory presentation; he learned that </w:t>
      </w:r>
      <w:r w:rsidR="0089241E" w:rsidRPr="0089241E">
        <w:t xml:space="preserve">that </w:t>
      </w:r>
      <w:r w:rsidR="0089241E">
        <w:t>English</w:t>
      </w:r>
      <w:r w:rsidR="0089241E" w:rsidRPr="0089241E">
        <w:t xml:space="preserve"> ryegrass increased fewer nematodes than Italian</w:t>
      </w:r>
      <w:r w:rsidR="0089241E">
        <w:t xml:space="preserve"> ryegrass so that for him the best option was to sow English </w:t>
      </w:r>
      <w:proofErr w:type="spellStart"/>
      <w:r w:rsidR="0089241E">
        <w:t>reygrass</w:t>
      </w:r>
      <w:proofErr w:type="spellEnd"/>
      <w:r w:rsidR="0089241E">
        <w:t xml:space="preserve">. </w:t>
      </w:r>
    </w:p>
    <w:p w14:paraId="5BFAA6CB" w14:textId="350B5F87" w:rsidR="009A4D74" w:rsidRDefault="009A4D74" w:rsidP="00545C24"/>
    <w:p w14:paraId="187D25B1" w14:textId="77777777" w:rsidR="00936D04" w:rsidRPr="00634967" w:rsidRDefault="00936D04" w:rsidP="001B6E83">
      <w:pPr>
        <w:pStyle w:val="Heading2"/>
      </w:pPr>
      <w:bookmarkStart w:id="82" w:name="_Toc511905212"/>
      <w:bookmarkStart w:id="83" w:name="_Toc530147436"/>
      <w:r>
        <w:t>Networki</w:t>
      </w:r>
      <w:r w:rsidRPr="00634967">
        <w:t>ng</w:t>
      </w:r>
      <w:bookmarkEnd w:id="82"/>
      <w:bookmarkEnd w:id="83"/>
    </w:p>
    <w:p w14:paraId="5BE491EA" w14:textId="62E5FCC8" w:rsidR="0064122F" w:rsidRDefault="0064122F" w:rsidP="002A0916">
      <w:pPr>
        <w:rPr>
          <w:rFonts w:cs="Arial"/>
          <w:color w:val="222222"/>
          <w:lang w:val="en"/>
        </w:rPr>
      </w:pPr>
      <w:bookmarkStart w:id="84" w:name="_Toc508195361"/>
      <w:r>
        <w:t xml:space="preserve">The demo event was obviously an </w:t>
      </w:r>
      <w:r w:rsidRPr="0064122F">
        <w:t>opportunity to network</w:t>
      </w:r>
      <w:r>
        <w:t>.</w:t>
      </w:r>
      <w:r w:rsidRPr="0064122F">
        <w:t xml:space="preserve"> </w:t>
      </w:r>
      <w:r>
        <w:t xml:space="preserve">As mentioned in paragraph 4.3 (Active participation) </w:t>
      </w:r>
      <w:r w:rsidRPr="00164C1B">
        <w:rPr>
          <w:rFonts w:cs="Arial"/>
          <w:color w:val="222222"/>
          <w:lang w:val="en"/>
        </w:rPr>
        <w:t xml:space="preserve">as the demo progressed, there </w:t>
      </w:r>
      <w:r>
        <w:rPr>
          <w:rFonts w:cs="Arial"/>
          <w:color w:val="222222"/>
          <w:lang w:val="en"/>
        </w:rPr>
        <w:t>were</w:t>
      </w:r>
      <w:r w:rsidRPr="00164C1B">
        <w:rPr>
          <w:rFonts w:cs="Arial"/>
          <w:color w:val="222222"/>
          <w:lang w:val="en"/>
        </w:rPr>
        <w:t xml:space="preserve"> </w:t>
      </w:r>
      <w:r>
        <w:rPr>
          <w:rFonts w:cs="Arial"/>
          <w:color w:val="222222"/>
          <w:lang w:val="en"/>
        </w:rPr>
        <w:t xml:space="preserve">people forming </w:t>
      </w:r>
      <w:r w:rsidRPr="00164C1B">
        <w:rPr>
          <w:rFonts w:cs="Arial"/>
          <w:color w:val="222222"/>
          <w:lang w:val="en"/>
        </w:rPr>
        <w:t xml:space="preserve">some </w:t>
      </w:r>
      <w:r>
        <w:rPr>
          <w:rFonts w:cs="Arial"/>
          <w:color w:val="222222"/>
          <w:lang w:val="en"/>
        </w:rPr>
        <w:t>sub</w:t>
      </w:r>
      <w:r w:rsidRPr="00164C1B">
        <w:rPr>
          <w:rFonts w:cs="Arial"/>
          <w:color w:val="222222"/>
          <w:lang w:val="en"/>
        </w:rPr>
        <w:t xml:space="preserve">groups </w:t>
      </w:r>
      <w:r>
        <w:rPr>
          <w:rFonts w:cs="Arial"/>
          <w:color w:val="222222"/>
          <w:lang w:val="en"/>
        </w:rPr>
        <w:t xml:space="preserve">and they stayed behind. </w:t>
      </w:r>
      <w:r w:rsidR="002A0916">
        <w:rPr>
          <w:rFonts w:cs="Arial"/>
          <w:color w:val="222222"/>
          <w:lang w:val="en"/>
        </w:rPr>
        <w:t xml:space="preserve">Also after the group discussion at the end of the program people gathered in small groups. </w:t>
      </w:r>
      <w:r w:rsidR="002A0916" w:rsidRPr="0064122F">
        <w:rPr>
          <w:rFonts w:cs="Arial"/>
          <w:color w:val="222222"/>
          <w:lang w:val="en"/>
        </w:rPr>
        <w:t>If this networking was directly related to what was being demonstrated or not cannot be assessed.</w:t>
      </w:r>
    </w:p>
    <w:p w14:paraId="59BEAC0E" w14:textId="77777777" w:rsidR="002A0916" w:rsidRPr="002A0916" w:rsidRDefault="002A0916" w:rsidP="0064122F">
      <w:pPr>
        <w:rPr>
          <w:lang w:val="en"/>
        </w:rPr>
      </w:pPr>
    </w:p>
    <w:p w14:paraId="0870A8FB" w14:textId="77777777" w:rsidR="00B90EF1" w:rsidRDefault="0064122F" w:rsidP="002A0916">
      <w:r>
        <w:t xml:space="preserve">Three out of the 6 participants </w:t>
      </w:r>
      <w:r w:rsidR="002A0916">
        <w:t>of</w:t>
      </w:r>
      <w:r>
        <w:t xml:space="preserve"> the focus group mentioned that their first reason for visiting the demo event was to do some networking. It was not particularly mentioned if this was for social or functional networking. </w:t>
      </w:r>
    </w:p>
    <w:p w14:paraId="5D34217A" w14:textId="0AAEB81C" w:rsidR="002A0916" w:rsidRPr="006D0B6D" w:rsidRDefault="002A0916" w:rsidP="002A0916">
      <w:pPr>
        <w:rPr>
          <w:sz w:val="17"/>
          <w:szCs w:val="17"/>
        </w:rPr>
      </w:pPr>
      <w:r>
        <w:t>And also three out of 6 participants indicated that the c</w:t>
      </w:r>
      <w:r w:rsidRPr="002A0916">
        <w:t xml:space="preserve">ontact with </w:t>
      </w:r>
      <w:r>
        <w:t xml:space="preserve">other </w:t>
      </w:r>
      <w:r w:rsidRPr="002A0916">
        <w:t xml:space="preserve">visitors </w:t>
      </w:r>
      <w:r w:rsidR="00B90EF1">
        <w:t>bears</w:t>
      </w:r>
      <w:r>
        <w:t xml:space="preserve"> most</w:t>
      </w:r>
      <w:r w:rsidR="00B90EF1">
        <w:t xml:space="preserve"> fruit. As one of the farmers mentioned: ‘the knowledge and efforts of the farmer determine the success of </w:t>
      </w:r>
      <w:proofErr w:type="spellStart"/>
      <w:r w:rsidR="00B90EF1">
        <w:t>undersowing</w:t>
      </w:r>
      <w:proofErr w:type="spellEnd"/>
      <w:r w:rsidR="00B90EF1">
        <w:t>, not the machine’.</w:t>
      </w:r>
      <w:r>
        <w:t xml:space="preserve"> </w:t>
      </w:r>
    </w:p>
    <w:p w14:paraId="44D120AB" w14:textId="6E0F8257" w:rsidR="0064122F" w:rsidRPr="006D0B6D" w:rsidRDefault="0064122F" w:rsidP="0064122F"/>
    <w:p w14:paraId="2EB3147A" w14:textId="2A8E3478" w:rsidR="0064122F" w:rsidRDefault="006E3E7D" w:rsidP="00584595">
      <w:r>
        <w:t>When asking the interviewees if they</w:t>
      </w:r>
      <w:r w:rsidRPr="006E3E7D">
        <w:t xml:space="preserve"> </w:t>
      </w:r>
      <w:r>
        <w:t xml:space="preserve">would </w:t>
      </w:r>
      <w:r w:rsidRPr="006E3E7D">
        <w:t xml:space="preserve">include other sources of information when making a decision about </w:t>
      </w:r>
      <w:proofErr w:type="spellStart"/>
      <w:r>
        <w:t>undersowing</w:t>
      </w:r>
      <w:proofErr w:type="spellEnd"/>
      <w:r>
        <w:t xml:space="preserve">, 5 out of the 11 respondents indicated that they would consult a colleague farmer. </w:t>
      </w:r>
    </w:p>
    <w:p w14:paraId="024A279C" w14:textId="77777777" w:rsidR="0064122F" w:rsidRDefault="0064122F" w:rsidP="00584595"/>
    <w:p w14:paraId="5F80C5CD" w14:textId="77777777" w:rsidR="006E3E7D" w:rsidRDefault="006E3E7D" w:rsidP="00584595"/>
    <w:p w14:paraId="5567B649" w14:textId="5231D057" w:rsidR="00004461" w:rsidRDefault="00004461" w:rsidP="006439AE">
      <w:pPr>
        <w:rPr>
          <w:highlight w:val="cyan"/>
        </w:rPr>
      </w:pPr>
    </w:p>
    <w:p w14:paraId="5C12728B" w14:textId="13969583" w:rsidR="00004461" w:rsidRDefault="00004461" w:rsidP="006439AE">
      <w:pPr>
        <w:rPr>
          <w:highlight w:val="cyan"/>
        </w:rPr>
      </w:pPr>
    </w:p>
    <w:p w14:paraId="12F26CC7" w14:textId="54B0477D" w:rsidR="00004461" w:rsidRDefault="00004461" w:rsidP="006439AE">
      <w:pPr>
        <w:rPr>
          <w:highlight w:val="cyan"/>
        </w:rPr>
      </w:pPr>
    </w:p>
    <w:p w14:paraId="09B36127" w14:textId="6920FADE" w:rsidR="00004461" w:rsidRDefault="00004461" w:rsidP="006439AE">
      <w:pPr>
        <w:rPr>
          <w:highlight w:val="cyan"/>
        </w:rPr>
      </w:pPr>
    </w:p>
    <w:p w14:paraId="31450398" w14:textId="77777777" w:rsidR="00004461" w:rsidRPr="001B6E83" w:rsidRDefault="00004461" w:rsidP="006439AE">
      <w:pPr>
        <w:rPr>
          <w:highlight w:val="cyan"/>
        </w:rPr>
      </w:pPr>
    </w:p>
    <w:p w14:paraId="4FBA2F3E" w14:textId="77777777" w:rsidR="005873ED" w:rsidRDefault="005873ED">
      <w:pPr>
        <w:spacing w:after="160" w:line="259" w:lineRule="auto"/>
        <w:jc w:val="left"/>
        <w:rPr>
          <w:rFonts w:eastAsiaTheme="majorEastAsia" w:cstheme="majorBidi"/>
          <w:b/>
          <w:color w:val="4A782E"/>
          <w:sz w:val="32"/>
          <w:szCs w:val="32"/>
        </w:rPr>
      </w:pPr>
      <w:bookmarkStart w:id="85" w:name="_Toc511905213"/>
      <w:r>
        <w:br w:type="page"/>
      </w:r>
    </w:p>
    <w:p w14:paraId="2B4F0FA9" w14:textId="0C706AB4" w:rsidR="009A7003" w:rsidRPr="00634967" w:rsidRDefault="009A7003" w:rsidP="009A7003">
      <w:pPr>
        <w:pStyle w:val="Heading1"/>
        <w:spacing w:after="0"/>
        <w:jc w:val="left"/>
        <w:rPr>
          <w:lang w:val="en-GB"/>
        </w:rPr>
      </w:pPr>
      <w:bookmarkStart w:id="86" w:name="_Toc530147437"/>
      <w:r w:rsidRPr="00634967">
        <w:rPr>
          <w:lang w:val="en-GB"/>
        </w:rPr>
        <w:lastRenderedPageBreak/>
        <w:t>Anchoring: Application of demo lessons by participants</w:t>
      </w:r>
      <w:bookmarkEnd w:id="84"/>
      <w:bookmarkEnd w:id="85"/>
      <w:bookmarkEnd w:id="86"/>
    </w:p>
    <w:p w14:paraId="2CF3E324" w14:textId="77777777" w:rsidR="009A7003" w:rsidRPr="00634967" w:rsidRDefault="009A7003" w:rsidP="00E07B35">
      <w:pPr>
        <w:pStyle w:val="Heading2"/>
      </w:pPr>
      <w:bookmarkStart w:id="87" w:name="_Toc508195362"/>
      <w:bookmarkStart w:id="88" w:name="_Toc511905214"/>
      <w:bookmarkStart w:id="89" w:name="_Toc530147438"/>
      <w:r w:rsidRPr="00634967">
        <w:t>Anchoring related to the present demo</w:t>
      </w:r>
      <w:bookmarkEnd w:id="87"/>
      <w:bookmarkEnd w:id="88"/>
      <w:bookmarkEnd w:id="89"/>
    </w:p>
    <w:p w14:paraId="072F9A24" w14:textId="003793F3" w:rsidR="00413662" w:rsidRPr="00413662" w:rsidRDefault="00413662" w:rsidP="00062DE6">
      <w:pPr>
        <w:rPr>
          <w:b/>
        </w:rPr>
      </w:pPr>
      <w:r w:rsidRPr="00413662">
        <w:rPr>
          <w:b/>
        </w:rPr>
        <w:t>Assess</w:t>
      </w:r>
      <w:r>
        <w:rPr>
          <w:b/>
        </w:rPr>
        <w:t>ment of</w:t>
      </w:r>
      <w:r w:rsidRPr="00413662">
        <w:rPr>
          <w:b/>
        </w:rPr>
        <w:t xml:space="preserve"> the anchoring</w:t>
      </w:r>
    </w:p>
    <w:p w14:paraId="2BED40CC" w14:textId="77777777" w:rsidR="00413662" w:rsidRDefault="00413662" w:rsidP="00062DE6"/>
    <w:p w14:paraId="0FA2C86D" w14:textId="77777777" w:rsidR="00F3754E" w:rsidRDefault="00B34846" w:rsidP="00B34846">
      <w:r w:rsidRPr="00B34846">
        <w:t xml:space="preserve">As mentioned earlier </w:t>
      </w:r>
      <w:r>
        <w:t xml:space="preserve">the objective of the demo event was that the visitors would become more aware of the fact that </w:t>
      </w:r>
      <w:proofErr w:type="spellStart"/>
      <w:r w:rsidRPr="00B34846">
        <w:t>undersowing</w:t>
      </w:r>
      <w:proofErr w:type="spellEnd"/>
      <w:r w:rsidRPr="00B34846">
        <w:t xml:space="preserve"> can actually work, even if the maize has already grown knee-high and no matter how sophisticated the machine is. </w:t>
      </w:r>
      <w:r>
        <w:t xml:space="preserve">This lesson is taken home by every visitor. </w:t>
      </w:r>
      <w:r w:rsidR="00F3754E" w:rsidRPr="00F3754E">
        <w:t xml:space="preserve">Having witnessed this could make a difference in what the visitors eventually (2019) will choose to do; </w:t>
      </w:r>
      <w:proofErr w:type="spellStart"/>
      <w:r w:rsidR="00F3754E" w:rsidRPr="00F3754E">
        <w:t>undersowing</w:t>
      </w:r>
      <w:proofErr w:type="spellEnd"/>
      <w:r w:rsidR="00F3754E" w:rsidRPr="00F3754E">
        <w:t xml:space="preserve"> or sowing (a catch crop) after harvesting.</w:t>
      </w:r>
      <w:r w:rsidR="00F3754E">
        <w:t xml:space="preserve"> </w:t>
      </w:r>
    </w:p>
    <w:p w14:paraId="4FE2E042" w14:textId="77777777" w:rsidR="00F3754E" w:rsidRDefault="00F3754E" w:rsidP="00B34846"/>
    <w:p w14:paraId="3B1F2E10" w14:textId="230BF3D3" w:rsidR="00062DE6" w:rsidRPr="00062DE6" w:rsidRDefault="00F3754E" w:rsidP="00062DE6">
      <w:r>
        <w:t xml:space="preserve">To get an idea about whether or not the visitors will actually apply </w:t>
      </w:r>
      <w:proofErr w:type="spellStart"/>
      <w:r>
        <w:t>undersowing</w:t>
      </w:r>
      <w:proofErr w:type="spellEnd"/>
      <w:r>
        <w:t xml:space="preserve"> at their farms the question ‘do you consider adopting the </w:t>
      </w:r>
      <w:proofErr w:type="spellStart"/>
      <w:r>
        <w:t>undersowing</w:t>
      </w:r>
      <w:proofErr w:type="spellEnd"/>
      <w:r>
        <w:t xml:space="preserve"> option or not’ was added to the interview questions for the interviews during the demo event. </w:t>
      </w:r>
      <w:r w:rsidR="00062DE6" w:rsidRPr="00062DE6">
        <w:t xml:space="preserve">The answers to this question give just an indication of how much these interviewees consider applying the </w:t>
      </w:r>
      <w:proofErr w:type="spellStart"/>
      <w:r w:rsidR="00062DE6" w:rsidRPr="00062DE6">
        <w:t>undersowing</w:t>
      </w:r>
      <w:proofErr w:type="spellEnd"/>
      <w:r w:rsidR="00062DE6" w:rsidRPr="00062DE6">
        <w:t xml:space="preserve"> technique on their maize fields. Just three of the 11 respondents know that they will choose for </w:t>
      </w:r>
      <w:proofErr w:type="spellStart"/>
      <w:r w:rsidR="00062DE6" w:rsidRPr="00062DE6">
        <w:t>undersowing</w:t>
      </w:r>
      <w:proofErr w:type="spellEnd"/>
      <w:r w:rsidR="00062DE6" w:rsidRPr="00062DE6">
        <w:t xml:space="preserve"> next year. </w:t>
      </w:r>
      <w:r w:rsidR="0064122F">
        <w:t xml:space="preserve">One of the </w:t>
      </w:r>
      <w:r w:rsidR="00062DE6" w:rsidRPr="00062DE6">
        <w:t>respondents indicate</w:t>
      </w:r>
      <w:r w:rsidR="00001530">
        <w:t>s</w:t>
      </w:r>
      <w:r w:rsidR="00062DE6" w:rsidRPr="00062DE6">
        <w:t xml:space="preserve"> that </w:t>
      </w:r>
      <w:r w:rsidR="0064122F">
        <w:t xml:space="preserve">he does </w:t>
      </w:r>
      <w:r w:rsidR="00062DE6" w:rsidRPr="00062DE6">
        <w:t xml:space="preserve">not see the usefulness and some </w:t>
      </w:r>
      <w:r w:rsidR="0064122F">
        <w:t xml:space="preserve">(5 respondents) </w:t>
      </w:r>
      <w:r w:rsidR="00062DE6" w:rsidRPr="00062DE6">
        <w:t>say that they will await the moment that it becomes compulsory to apply a catch crop before October 1</w:t>
      </w:r>
      <w:r w:rsidR="0064122F">
        <w:t xml:space="preserve"> (which is already in 2019!)</w:t>
      </w:r>
      <w:r w:rsidR="00062DE6" w:rsidRPr="00062DE6">
        <w:t xml:space="preserve">. One of the respondents chooses for sowing a catch crop after the maize harvest, and one respondent indicates that the question is not applicable for his situation because he does not grow maize himself. Out of the 5 respondents that have indicated that they will await the moment that it becomes compulsory three respondents say that they will leave it up to the agricultural contracting firm to choose the seed variety and type of machine or that they will ask their advisor.  </w:t>
      </w:r>
    </w:p>
    <w:p w14:paraId="59F447C6" w14:textId="0553EF3C" w:rsidR="00B34846" w:rsidRDefault="00B34846" w:rsidP="00413662"/>
    <w:p w14:paraId="000D7418" w14:textId="5F830605" w:rsidR="00F3754E" w:rsidRDefault="00F3754E" w:rsidP="00413662">
      <w:r>
        <w:t xml:space="preserve">Reasons mentioned </w:t>
      </w:r>
      <w:r w:rsidR="001C301E">
        <w:t xml:space="preserve">by interviewees </w:t>
      </w:r>
      <w:r>
        <w:t xml:space="preserve">for not applying </w:t>
      </w:r>
      <w:proofErr w:type="spellStart"/>
      <w:r>
        <w:t>undersowing</w:t>
      </w:r>
      <w:proofErr w:type="spellEnd"/>
      <w:r>
        <w:t xml:space="preserve"> (possible barriers) were as follows:</w:t>
      </w:r>
    </w:p>
    <w:p w14:paraId="1D946D1B" w14:textId="1BF69DC3" w:rsidR="008576E9" w:rsidRDefault="008576E9" w:rsidP="008576E9">
      <w:pPr>
        <w:pStyle w:val="ListParagraph"/>
        <w:numPr>
          <w:ilvl w:val="0"/>
          <w:numId w:val="40"/>
        </w:numPr>
      </w:pPr>
      <w:r>
        <w:t>i</w:t>
      </w:r>
      <w:r w:rsidRPr="008576E9">
        <w:t xml:space="preserve">t is easier to sow </w:t>
      </w:r>
      <w:r>
        <w:t>a catch crop</w:t>
      </w:r>
      <w:r w:rsidRPr="008576E9">
        <w:t xml:space="preserve"> after the </w:t>
      </w:r>
      <w:r>
        <w:t>maize harvest</w:t>
      </w:r>
    </w:p>
    <w:p w14:paraId="004B6F87" w14:textId="5E06DAAC" w:rsidR="00F3754E" w:rsidRDefault="008576E9" w:rsidP="008576E9">
      <w:pPr>
        <w:pStyle w:val="ListParagraph"/>
        <w:numPr>
          <w:ilvl w:val="0"/>
          <w:numId w:val="40"/>
        </w:numPr>
      </w:pPr>
      <w:r>
        <w:t xml:space="preserve">more problems with </w:t>
      </w:r>
      <w:r w:rsidRPr="008576E9">
        <w:t>nematodes</w:t>
      </w:r>
      <w:r>
        <w:t xml:space="preserve"> when </w:t>
      </w:r>
      <w:proofErr w:type="spellStart"/>
      <w:r>
        <w:t>undersowing</w:t>
      </w:r>
      <w:proofErr w:type="spellEnd"/>
    </w:p>
    <w:p w14:paraId="50ED0C92" w14:textId="77777777" w:rsidR="008576E9" w:rsidRDefault="008576E9" w:rsidP="008576E9">
      <w:pPr>
        <w:pStyle w:val="ListParagraph"/>
        <w:numPr>
          <w:ilvl w:val="0"/>
          <w:numId w:val="40"/>
        </w:numPr>
      </w:pPr>
      <w:proofErr w:type="spellStart"/>
      <w:r>
        <w:t>undersowing</w:t>
      </w:r>
      <w:proofErr w:type="spellEnd"/>
      <w:r>
        <w:t xml:space="preserve"> gives problems with weed control</w:t>
      </w:r>
    </w:p>
    <w:p w14:paraId="1DF7C406" w14:textId="60E70C51" w:rsidR="008576E9" w:rsidRPr="008576E9" w:rsidRDefault="008576E9" w:rsidP="008576E9">
      <w:pPr>
        <w:pStyle w:val="ListParagraph"/>
        <w:numPr>
          <w:ilvl w:val="0"/>
          <w:numId w:val="40"/>
        </w:numPr>
      </w:pPr>
      <w:r w:rsidRPr="008576E9">
        <w:t>expect</w:t>
      </w:r>
      <w:r>
        <w:t>ation that</w:t>
      </w:r>
      <w:r w:rsidRPr="008576E9">
        <w:t xml:space="preserve"> obligation </w:t>
      </w:r>
      <w:r>
        <w:t>is</w:t>
      </w:r>
      <w:r w:rsidRPr="008576E9">
        <w:t xml:space="preserve"> reversed again</w:t>
      </w:r>
      <w:r w:rsidR="00DE4FFE">
        <w:t xml:space="preserve"> (this has something to do with the fact that</w:t>
      </w:r>
      <w:r w:rsidRPr="008576E9">
        <w:t xml:space="preserve"> </w:t>
      </w:r>
      <w:r>
        <w:t xml:space="preserve">the new legislation is only a </w:t>
      </w:r>
      <w:r w:rsidRPr="00062DE6">
        <w:t xml:space="preserve">an </w:t>
      </w:r>
      <w:r w:rsidRPr="008576E9">
        <w:rPr>
          <w:i/>
        </w:rPr>
        <w:t>effort obligation</w:t>
      </w:r>
      <w:r w:rsidRPr="00062DE6">
        <w:t xml:space="preserve"> for farmers</w:t>
      </w:r>
      <w:r w:rsidR="00DE4FFE">
        <w:t>. F</w:t>
      </w:r>
      <w:r w:rsidRPr="008576E9">
        <w:t xml:space="preserve">armers wonder what they </w:t>
      </w:r>
      <w:r>
        <w:t>will exactly be</w:t>
      </w:r>
      <w:r w:rsidRPr="008576E9">
        <w:t xml:space="preserve"> judged on</w:t>
      </w:r>
      <w:r w:rsidR="00DE4FFE">
        <w:t>; the controlling authority is not clear about this yet)</w:t>
      </w:r>
    </w:p>
    <w:p w14:paraId="25F8B418" w14:textId="77777777" w:rsidR="008576E9" w:rsidRPr="008576E9" w:rsidRDefault="008576E9" w:rsidP="00F3754E"/>
    <w:p w14:paraId="485C7265" w14:textId="023997E7" w:rsidR="00F3754E" w:rsidRPr="00B34846" w:rsidRDefault="00F3754E" w:rsidP="00F3754E">
      <w:r>
        <w:t xml:space="preserve">These barriers could be overcome by </w:t>
      </w:r>
      <w:r w:rsidR="00DE4FFE">
        <w:t xml:space="preserve">providing farmers with </w:t>
      </w:r>
      <w:r w:rsidR="008576E9">
        <w:t xml:space="preserve">more </w:t>
      </w:r>
      <w:r w:rsidR="00DE4FFE">
        <w:t>background information and research results (</w:t>
      </w:r>
      <w:r w:rsidR="00DE4FFE" w:rsidRPr="00DE4FFE">
        <w:t>in clear language and supported by pictures</w:t>
      </w:r>
      <w:r w:rsidR="00633B74">
        <w:t xml:space="preserve"> or infographics), and involving them in follow up activities.</w:t>
      </w:r>
    </w:p>
    <w:p w14:paraId="6253FEF1" w14:textId="77777777" w:rsidR="00413662" w:rsidRPr="00B34846" w:rsidRDefault="00413662" w:rsidP="00413662"/>
    <w:p w14:paraId="3F81F0A2" w14:textId="40E2FCA5" w:rsidR="001C301E" w:rsidRDefault="00413662" w:rsidP="00413662">
      <w:r>
        <w:t xml:space="preserve">A ‘soft result’ of the demo event is that visitors have made new contacts with advisors, experts and colleague farmers who already apply </w:t>
      </w:r>
      <w:proofErr w:type="spellStart"/>
      <w:r>
        <w:t>undersowing</w:t>
      </w:r>
      <w:proofErr w:type="spellEnd"/>
      <w:r>
        <w:t xml:space="preserve"> at their farm. So </w:t>
      </w:r>
      <w:r w:rsidR="001C301E">
        <w:t xml:space="preserve">in theory </w:t>
      </w:r>
      <w:r>
        <w:t>they are also more aware of who to consult and where to find more information when they are ready to plan for the new growing season of 20</w:t>
      </w:r>
      <w:r w:rsidR="001C301E">
        <w:t xml:space="preserve">19. In practice, however, according to </w:t>
      </w:r>
      <w:r w:rsidR="001C301E" w:rsidRPr="00062DE6">
        <w:t>the</w:t>
      </w:r>
      <w:r w:rsidR="001C301E">
        <w:t xml:space="preserve"> WUR organisers</w:t>
      </w:r>
      <w:r w:rsidR="001C301E" w:rsidRPr="00062DE6">
        <w:t xml:space="preserve"> farmers will make a very pragmatic choice and will </w:t>
      </w:r>
      <w:r w:rsidR="001C301E">
        <w:t>consult with (and hire)</w:t>
      </w:r>
      <w:r w:rsidR="001C301E" w:rsidRPr="00062DE6">
        <w:t xml:space="preserve"> their usual agricultural contracting firm or choose the one that is near to them and trust that this firm carries out its work well.</w:t>
      </w:r>
      <w:r w:rsidR="001C301E">
        <w:t xml:space="preserve"> One of the barriers </w:t>
      </w:r>
      <w:r w:rsidR="001C301E" w:rsidRPr="00062DE6">
        <w:t xml:space="preserve">according to the WUR organisers </w:t>
      </w:r>
      <w:r w:rsidR="001C301E">
        <w:t xml:space="preserve">and the sector expert is that </w:t>
      </w:r>
      <w:r w:rsidR="001C301E" w:rsidRPr="00062DE6">
        <w:t xml:space="preserve">even the agricultural contracting firms are not well prepared yet for the upcoming legislation that obliges the </w:t>
      </w:r>
      <w:proofErr w:type="spellStart"/>
      <w:r w:rsidR="001C301E" w:rsidRPr="00062DE6">
        <w:t>undersowing</w:t>
      </w:r>
      <w:proofErr w:type="spellEnd"/>
      <w:r w:rsidR="001C301E" w:rsidRPr="00062DE6">
        <w:t xml:space="preserve"> or</w:t>
      </w:r>
      <w:r w:rsidR="001C301E">
        <w:t xml:space="preserve"> sowing after the maize harvest. </w:t>
      </w:r>
      <w:r w:rsidR="00AC365C">
        <w:lastRenderedPageBreak/>
        <w:t xml:space="preserve">(It is not clear how the organisers are planning overcome this barrier. The agricultural contracting firms are also involved in the demo and are also clients of </w:t>
      </w:r>
      <w:proofErr w:type="spellStart"/>
      <w:r w:rsidR="00AC365C">
        <w:t>Agrifirm</w:t>
      </w:r>
      <w:proofErr w:type="spellEnd"/>
      <w:r w:rsidR="00AC365C">
        <w:t>, thus receive the Grounded Maize Cropping newsletter)</w:t>
      </w:r>
      <w:r w:rsidR="00CF1FF5">
        <w:t>.</w:t>
      </w:r>
    </w:p>
    <w:p w14:paraId="2DA0E435" w14:textId="77777777" w:rsidR="001C301E" w:rsidRDefault="001C301E" w:rsidP="00413662"/>
    <w:p w14:paraId="734B8E6D" w14:textId="4C529B3D" w:rsidR="00413662" w:rsidRPr="001C301E" w:rsidRDefault="00CF1FF5" w:rsidP="00413662">
      <w:r>
        <w:t>As mentioned above, t</w:t>
      </w:r>
      <w:r w:rsidR="001C301E" w:rsidRPr="00062DE6">
        <w:t xml:space="preserve">here are also complications with the new legislation: the obligation is only an </w:t>
      </w:r>
      <w:r w:rsidR="001C301E" w:rsidRPr="00062DE6">
        <w:rPr>
          <w:i/>
        </w:rPr>
        <w:t>effort obligation</w:t>
      </w:r>
      <w:r w:rsidR="001C301E" w:rsidRPr="00062DE6">
        <w:t xml:space="preserve"> for farmers. It is not known yet what will happen if the controlling authority does not see prove of the </w:t>
      </w:r>
      <w:proofErr w:type="spellStart"/>
      <w:r w:rsidR="001C301E" w:rsidRPr="00062DE6">
        <w:t>undersowing</w:t>
      </w:r>
      <w:proofErr w:type="spellEnd"/>
      <w:r w:rsidR="001C301E" w:rsidRPr="00062DE6">
        <w:t>/after harvest sowing in a maize field. It could well be that the grass seed does not generate or hampers in growth due to bad weather conditions. It is not clear whether or not the farmer will then have an obligation to sow again. Farmers are wondering what they are being judged on. They will probably only start to really think about this new legislation in December 2018 or January 2019, at the moment that they are about to choose the maize variety for the next season.</w:t>
      </w:r>
      <w:r w:rsidR="001C301E">
        <w:t xml:space="preserve"> </w:t>
      </w:r>
    </w:p>
    <w:p w14:paraId="16AA6D4D" w14:textId="77777777" w:rsidR="00413662" w:rsidRDefault="00413662" w:rsidP="00062DE6"/>
    <w:p w14:paraId="54595258" w14:textId="43B790F1" w:rsidR="00413662" w:rsidRPr="00413662" w:rsidRDefault="00413662" w:rsidP="00062DE6">
      <w:pPr>
        <w:rPr>
          <w:b/>
        </w:rPr>
      </w:pPr>
      <w:r w:rsidRPr="00413662">
        <w:rPr>
          <w:b/>
        </w:rPr>
        <w:t>Additional information on the ‘</w:t>
      </w:r>
      <w:proofErr w:type="spellStart"/>
      <w:r w:rsidRPr="00413662">
        <w:rPr>
          <w:b/>
        </w:rPr>
        <w:t>undersowing</w:t>
      </w:r>
      <w:proofErr w:type="spellEnd"/>
      <w:r w:rsidRPr="00413662">
        <w:rPr>
          <w:b/>
        </w:rPr>
        <w:t xml:space="preserve">’ </w:t>
      </w:r>
      <w:r>
        <w:rPr>
          <w:b/>
        </w:rPr>
        <w:t>case</w:t>
      </w:r>
    </w:p>
    <w:p w14:paraId="5C4AD0BD" w14:textId="77777777" w:rsidR="00413662" w:rsidRDefault="00413662" w:rsidP="00062DE6"/>
    <w:p w14:paraId="74F69F49" w14:textId="7256B9EC" w:rsidR="00062DE6" w:rsidRPr="00062DE6" w:rsidRDefault="00062DE6" w:rsidP="00062DE6">
      <w:r w:rsidRPr="00062DE6">
        <w:t>The WUR organisers mentioned that their current advice (November 2018) to farmers is that they should consult with their agricultural contracting firm and / or advisor, make a plan for the next growing season (2019) in November/December 2018 and leave the implementation (of different field activities) to one agricultural contracting firm (the latter will prevent that one contracting firm is hired for sowing the maize, the 2nd for sowing the catch crop (grass) seeds and the third for spraying of plant protection products, which will become a mess because the machines never exactly fit together (adjustments of machines will not result in exact the same row distance etc.).</w:t>
      </w:r>
    </w:p>
    <w:p w14:paraId="3449B107" w14:textId="77777777" w:rsidR="00062DE6" w:rsidRPr="00062DE6" w:rsidRDefault="00062DE6" w:rsidP="00062DE6"/>
    <w:p w14:paraId="5BEA8C8C" w14:textId="1FF967BE" w:rsidR="00062DE6" w:rsidRPr="00062DE6" w:rsidRDefault="00062DE6" w:rsidP="00062DE6">
      <w:r w:rsidRPr="00062DE6">
        <w:t xml:space="preserve">With regard to analysing whether visitors planned to implement </w:t>
      </w:r>
      <w:r w:rsidR="0064122F">
        <w:t xml:space="preserve">the </w:t>
      </w:r>
      <w:r w:rsidRPr="00062DE6">
        <w:t xml:space="preserve">things they have learned it should be stated that it was actually not expected of the visitors </w:t>
      </w:r>
      <w:r w:rsidR="002A0916">
        <w:t xml:space="preserve">(by the organisers) </w:t>
      </w:r>
      <w:r w:rsidRPr="00062DE6">
        <w:t xml:space="preserve">that they would be able to make a decision </w:t>
      </w:r>
      <w:r w:rsidR="002A0916">
        <w:t xml:space="preserve">about implementing </w:t>
      </w:r>
      <w:proofErr w:type="spellStart"/>
      <w:r w:rsidR="002A0916">
        <w:t>undersowing</w:t>
      </w:r>
      <w:proofErr w:type="spellEnd"/>
      <w:r w:rsidR="002A0916">
        <w:t xml:space="preserve"> yes or no </w:t>
      </w:r>
      <w:r w:rsidRPr="00062DE6">
        <w:t xml:space="preserve">after visiting the demo event. It was expected that they would be </w:t>
      </w:r>
      <w:r w:rsidR="00470F4E">
        <w:t xml:space="preserve">more aware of the upcoming legislation and of the possibilities of </w:t>
      </w:r>
      <w:proofErr w:type="spellStart"/>
      <w:r w:rsidR="00470F4E">
        <w:t>undersowing</w:t>
      </w:r>
      <w:proofErr w:type="spellEnd"/>
      <w:r w:rsidR="00470F4E">
        <w:t xml:space="preserve"> and be </w:t>
      </w:r>
      <w:r w:rsidRPr="00062DE6">
        <w:t>able to take an intermediate step after visiting the demo event, namely to involve and consult their agricultural contracting firm and/or advisor.</w:t>
      </w:r>
      <w:r w:rsidR="002A0916">
        <w:t xml:space="preserve"> </w:t>
      </w:r>
    </w:p>
    <w:p w14:paraId="55DDA88F" w14:textId="5FAC2DE1" w:rsidR="00D51FA6" w:rsidRDefault="00D51FA6" w:rsidP="00062DE6"/>
    <w:p w14:paraId="4D5A7263" w14:textId="77777777" w:rsidR="00413662" w:rsidRDefault="00D51FA6" w:rsidP="002301F1">
      <w:r>
        <w:t>It is also worth mentioning that the choice that the farmers have to make (</w:t>
      </w:r>
      <w:proofErr w:type="spellStart"/>
      <w:r>
        <w:t>undersowing</w:t>
      </w:r>
      <w:proofErr w:type="spellEnd"/>
      <w:r>
        <w:t xml:space="preserve"> or sowing a catch crop after harvesting) is not a choice for life; if they choose to apply </w:t>
      </w:r>
      <w:proofErr w:type="spellStart"/>
      <w:r>
        <w:t>undersowing</w:t>
      </w:r>
      <w:proofErr w:type="spellEnd"/>
      <w:r>
        <w:t xml:space="preserve"> in 2019 they can choose for sowing after harvesting in 2020 (or the other way around).</w:t>
      </w:r>
      <w:r w:rsidR="002301F1">
        <w:t xml:space="preserve"> They will make that decision together with their representative of plant protection products, advisor or agricultural contracting firm, depending on the first year results. </w:t>
      </w:r>
    </w:p>
    <w:p w14:paraId="0732AB64" w14:textId="67BC24C7" w:rsidR="00921FC3" w:rsidRPr="00062DE6" w:rsidRDefault="00921FC3" w:rsidP="00921FC3"/>
    <w:p w14:paraId="4DF4B70D" w14:textId="77777777" w:rsidR="00FA5BA6" w:rsidRPr="00634967" w:rsidRDefault="00FA5BA6" w:rsidP="005E36C9">
      <w:pPr>
        <w:pStyle w:val="Heading2"/>
      </w:pPr>
      <w:bookmarkStart w:id="90" w:name="_Toc511905215"/>
      <w:bookmarkStart w:id="91" w:name="_Toc530147439"/>
      <w:bookmarkStart w:id="92" w:name="_Toc508195363"/>
      <w:r>
        <w:t>Stimulating anchoring</w:t>
      </w:r>
      <w:bookmarkEnd w:id="90"/>
      <w:bookmarkEnd w:id="91"/>
    </w:p>
    <w:p w14:paraId="7938D508" w14:textId="31EA13E5" w:rsidR="00B90EF1" w:rsidRDefault="00B90EF1" w:rsidP="00B90EF1">
      <w:bookmarkStart w:id="93" w:name="_Toc511905216"/>
      <w:r w:rsidRPr="00B90EF1">
        <w:t>At the end of the demo</w:t>
      </w:r>
      <w:r>
        <w:t xml:space="preserve"> event</w:t>
      </w:r>
      <w:r w:rsidRPr="00B90EF1">
        <w:t xml:space="preserve">, the organising organisations of the demo have indicated that the participants </w:t>
      </w:r>
      <w:r>
        <w:t>would</w:t>
      </w:r>
      <w:r w:rsidRPr="00B90EF1">
        <w:t xml:space="preserve"> be kept informed of the sowing results </w:t>
      </w:r>
      <w:r w:rsidR="00D51FA6">
        <w:t>and</w:t>
      </w:r>
      <w:r w:rsidRPr="00B90EF1">
        <w:t xml:space="preserve"> emergence of the grass seed. Besides, if the maize field where the demo was held would show interesting developments</w:t>
      </w:r>
      <w:r>
        <w:t>,</w:t>
      </w:r>
      <w:r w:rsidRPr="00B90EF1">
        <w:t xml:space="preserve"> then the group would be invited to a new demo </w:t>
      </w:r>
      <w:r>
        <w:t xml:space="preserve">event </w:t>
      </w:r>
      <w:r w:rsidRPr="00B90EF1">
        <w:t xml:space="preserve">at the same location in autumn. </w:t>
      </w:r>
      <w:r>
        <w:t>(</w:t>
      </w:r>
      <w:r w:rsidRPr="00B90EF1">
        <w:t>Th</w:t>
      </w:r>
      <w:r>
        <w:t>e invitation would be</w:t>
      </w:r>
      <w:r w:rsidRPr="00B90EF1">
        <w:t xml:space="preserve"> done through the newsletter that reaches approx. 400 farmers.</w:t>
      </w:r>
      <w:r>
        <w:t>)</w:t>
      </w:r>
      <w:r w:rsidRPr="00B90EF1">
        <w:t xml:space="preserve"> At the demo there was no possibility for signing up for this follow-on activity, but since every visitor is already signed up for the newsletter, the newsletter is the most appropriate medium for advertising follow-on activities.</w:t>
      </w:r>
    </w:p>
    <w:p w14:paraId="4FEE5DBB" w14:textId="566FD577" w:rsidR="00B90EF1" w:rsidRDefault="00B90EF1" w:rsidP="00B90EF1"/>
    <w:p w14:paraId="422BC155" w14:textId="4FE405D4" w:rsidR="008301F5" w:rsidRDefault="008301F5" w:rsidP="008301F5">
      <w:pPr>
        <w:jc w:val="left"/>
      </w:pPr>
      <w:r w:rsidRPr="001050FA">
        <w:lastRenderedPageBreak/>
        <w:t xml:space="preserve">A few days after the demo (on 8 June) all </w:t>
      </w:r>
      <w:r>
        <w:t xml:space="preserve">visitors of the demo (as well as all other clients of </w:t>
      </w:r>
      <w:proofErr w:type="spellStart"/>
      <w:r>
        <w:t>Agrifirm</w:t>
      </w:r>
      <w:proofErr w:type="spellEnd"/>
      <w:r w:rsidRPr="001050FA">
        <w:t>, about 400 people) receive</w:t>
      </w:r>
      <w:r>
        <w:t>d</w:t>
      </w:r>
      <w:r w:rsidRPr="001050FA">
        <w:t xml:space="preserve"> a newsletter from the project </w:t>
      </w:r>
      <w:r>
        <w:t>Grounded Maize Cropping</w:t>
      </w:r>
      <w:r w:rsidRPr="001050FA">
        <w:t xml:space="preserve"> with a </w:t>
      </w:r>
      <w:r>
        <w:t>short review of the demonstration, including pictures</w:t>
      </w:r>
      <w:r w:rsidRPr="001050FA">
        <w:t xml:space="preserve">. </w:t>
      </w:r>
      <w:r>
        <w:t xml:space="preserve">A leaflet containing information about catch crops and specifically about </w:t>
      </w:r>
      <w:proofErr w:type="spellStart"/>
      <w:r>
        <w:t>undersowing</w:t>
      </w:r>
      <w:proofErr w:type="spellEnd"/>
      <w:r>
        <w:t xml:space="preserve"> maize with grass could also be downloaded from the newsletter. </w:t>
      </w:r>
    </w:p>
    <w:p w14:paraId="79C07672" w14:textId="7FFA3D66" w:rsidR="008301F5" w:rsidRDefault="008301F5" w:rsidP="008301F5">
      <w:pPr>
        <w:jc w:val="left"/>
      </w:pPr>
    </w:p>
    <w:p w14:paraId="3E12787A" w14:textId="591754A7" w:rsidR="008301F5" w:rsidRDefault="00CF1FF5" w:rsidP="008301F5">
      <w:pPr>
        <w:jc w:val="left"/>
      </w:pPr>
      <w:r w:rsidRPr="00CF1FF5">
        <w:t xml:space="preserve">Furthermore there will be a follow on </w:t>
      </w:r>
      <w:r>
        <w:t>meeting</w:t>
      </w:r>
      <w:r w:rsidRPr="00CF1FF5">
        <w:t xml:space="preserve"> on the 22nd of November</w:t>
      </w:r>
      <w:r w:rsidR="00EA5101">
        <w:t xml:space="preserve"> </w:t>
      </w:r>
      <w:r w:rsidR="00EA5101" w:rsidRPr="00850286">
        <w:t>(see Annex 9.5: Invitation for a follow up meeting on catch crops)</w:t>
      </w:r>
      <w:r w:rsidRPr="00850286">
        <w:t>,</w:t>
      </w:r>
      <w:r>
        <w:t xml:space="preserve"> with the main topic</w:t>
      </w:r>
      <w:r w:rsidR="00EA5101">
        <w:t xml:space="preserve">s:  </w:t>
      </w:r>
    </w:p>
    <w:p w14:paraId="48FE251C" w14:textId="0A7B3A4E" w:rsidR="00CF1FF5" w:rsidRDefault="00EA5101" w:rsidP="00CF1FF5">
      <w:pPr>
        <w:pStyle w:val="ListParagraph"/>
        <w:numPr>
          <w:ilvl w:val="0"/>
          <w:numId w:val="42"/>
        </w:numPr>
        <w:jc w:val="left"/>
      </w:pPr>
      <w:proofErr w:type="spellStart"/>
      <w:r>
        <w:t>Undersowing</w:t>
      </w:r>
      <w:proofErr w:type="spellEnd"/>
      <w:r>
        <w:t xml:space="preserve"> and sowing after harvest:</w:t>
      </w:r>
      <w:r w:rsidR="00CF1FF5">
        <w:t xml:space="preserve"> what do </w:t>
      </w:r>
      <w:r>
        <w:t>farmers</w:t>
      </w:r>
      <w:r w:rsidR="00CF1FF5">
        <w:t xml:space="preserve"> have to take into account?</w:t>
      </w:r>
    </w:p>
    <w:p w14:paraId="58E270B9" w14:textId="3224EBB1" w:rsidR="00CF1FF5" w:rsidRDefault="00EA5101" w:rsidP="00CF1FF5">
      <w:pPr>
        <w:pStyle w:val="ListParagraph"/>
        <w:numPr>
          <w:ilvl w:val="0"/>
          <w:numId w:val="42"/>
        </w:numPr>
        <w:jc w:val="left"/>
      </w:pPr>
      <w:r>
        <w:t>Catch crops and o</w:t>
      </w:r>
      <w:r w:rsidR="00CF1FF5">
        <w:t>rganic matter and nutrients</w:t>
      </w:r>
      <w:r>
        <w:t xml:space="preserve"> (N)</w:t>
      </w:r>
    </w:p>
    <w:p w14:paraId="1776DE52" w14:textId="0CC5C8F5" w:rsidR="00CF1FF5" w:rsidRDefault="00EA5101" w:rsidP="00CF1FF5">
      <w:pPr>
        <w:pStyle w:val="ListParagraph"/>
        <w:numPr>
          <w:ilvl w:val="0"/>
          <w:numId w:val="42"/>
        </w:numPr>
        <w:jc w:val="left"/>
      </w:pPr>
      <w:r>
        <w:t>S</w:t>
      </w:r>
      <w:r w:rsidR="00CF1FF5">
        <w:t>uccessful maize cultivat</w:t>
      </w:r>
      <w:r>
        <w:t>ion and a successful catch crop in relation to weed control</w:t>
      </w:r>
    </w:p>
    <w:p w14:paraId="759E578E" w14:textId="77777777" w:rsidR="00B90EF1" w:rsidRPr="00CF1FF5" w:rsidRDefault="00B90EF1" w:rsidP="00B90EF1"/>
    <w:p w14:paraId="7E34C44E" w14:textId="2A595765" w:rsidR="009A7003" w:rsidRDefault="009A7003" w:rsidP="005E36C9">
      <w:pPr>
        <w:pStyle w:val="Heading2"/>
      </w:pPr>
      <w:bookmarkStart w:id="94" w:name="_Toc530147440"/>
      <w:r w:rsidRPr="00634967">
        <w:t>Anchoring related to earlier demos</w:t>
      </w:r>
      <w:bookmarkEnd w:id="92"/>
      <w:bookmarkEnd w:id="93"/>
      <w:bookmarkEnd w:id="94"/>
    </w:p>
    <w:p w14:paraId="467A5410" w14:textId="60270D2B" w:rsidR="00A75607" w:rsidRDefault="00EA5101" w:rsidP="00A75607">
      <w:r>
        <w:t xml:space="preserve">There is no information gathered about anchoring related to earlier demos other than the question in the focus group </w:t>
      </w:r>
      <w:r w:rsidR="00A75607">
        <w:t>about</w:t>
      </w:r>
      <w:r>
        <w:t xml:space="preserve"> which information and sources are important for the participants to take decisions.</w:t>
      </w:r>
      <w:r w:rsidR="00A75607">
        <w:t xml:space="preserve"> (This is also discussed in paragraph 5.1.). These other sources include: colleague farmers, research reports from abroad, or practices in other countries (field visits). Some farmers indicate that they are actively following research results. Farmers who practice </w:t>
      </w:r>
      <w:proofErr w:type="spellStart"/>
      <w:r w:rsidR="00A75607">
        <w:t>undersowing</w:t>
      </w:r>
      <w:proofErr w:type="spellEnd"/>
      <w:r w:rsidR="00A75607">
        <w:t xml:space="preserve"> maize with grass on their farms (mostly satellite farmers) use their own judgement by looking carefully in the maize field which grass variety or mixture seems to perform best. Other farmers indicate that they consult their representative of plant protection products or advisor. </w:t>
      </w:r>
    </w:p>
    <w:p w14:paraId="5531105F" w14:textId="2BBF8CC6" w:rsidR="00A75607" w:rsidRDefault="00A75607" w:rsidP="00A75607"/>
    <w:p w14:paraId="5C105D96" w14:textId="3D508138" w:rsidR="000F551D" w:rsidRDefault="00A75607" w:rsidP="000F551D">
      <w:r>
        <w:t>According to the organisers of the demo event there has been one compa</w:t>
      </w:r>
      <w:r w:rsidR="000F551D">
        <w:t>ra</w:t>
      </w:r>
      <w:r>
        <w:t xml:space="preserve">ble demo event in 2014. </w:t>
      </w:r>
      <w:r w:rsidR="000F551D">
        <w:t xml:space="preserve">(See paragraph 3.1 </w:t>
      </w:r>
      <w:r w:rsidR="000F551D" w:rsidRPr="000F551D">
        <w:rPr>
          <w:i/>
        </w:rPr>
        <w:t>history</w:t>
      </w:r>
      <w:r w:rsidR="000F551D">
        <w:t xml:space="preserve">). In 2014, </w:t>
      </w:r>
      <w:proofErr w:type="spellStart"/>
      <w:r w:rsidR="000F551D">
        <w:t>undersowing</w:t>
      </w:r>
      <w:proofErr w:type="spellEnd"/>
      <w:r w:rsidR="000F551D">
        <w:t xml:space="preserve"> maize with grass was not a commonly discussed topic yet. At that time, the main focus was on the fact that farmers had to include a catch crop after (an early) maize (variety). This demo event was part of the previous </w:t>
      </w:r>
      <w:r w:rsidR="000F551D" w:rsidRPr="000F551D">
        <w:t>Grounded Maize Cropping project period (2012 – 2017)</w:t>
      </w:r>
      <w:r w:rsidR="000F551D">
        <w:t xml:space="preserve">. </w:t>
      </w:r>
      <w:r w:rsidR="000F551D" w:rsidRPr="00FD5060">
        <w:t>S</w:t>
      </w:r>
      <w:r w:rsidR="000F551D" w:rsidRPr="0020419C">
        <w:t xml:space="preserve">urveys among </w:t>
      </w:r>
      <w:r w:rsidR="000F551D">
        <w:t>farmers</w:t>
      </w:r>
      <w:r w:rsidR="000F551D" w:rsidRPr="0020419C">
        <w:t xml:space="preserve"> in Drenthe</w:t>
      </w:r>
      <w:r w:rsidR="000F551D">
        <w:t xml:space="preserve"> that were done after the first </w:t>
      </w:r>
      <w:r w:rsidR="000F551D" w:rsidRPr="00FD5060">
        <w:t>Grounded Maize Cropping project</w:t>
      </w:r>
      <w:r w:rsidR="000F551D">
        <w:t xml:space="preserve"> (2012-2017)</w:t>
      </w:r>
      <w:r w:rsidR="000F551D" w:rsidRPr="0020419C">
        <w:t xml:space="preserve"> </w:t>
      </w:r>
      <w:r w:rsidR="000F551D">
        <w:t>show</w:t>
      </w:r>
      <w:r w:rsidR="000F551D" w:rsidRPr="0020419C">
        <w:t xml:space="preserve"> that the attention for </w:t>
      </w:r>
      <w:r w:rsidR="000F551D">
        <w:t xml:space="preserve">reduced soil </w:t>
      </w:r>
      <w:r w:rsidR="000F551D" w:rsidRPr="0020419C">
        <w:t xml:space="preserve">tillage </w:t>
      </w:r>
      <w:r w:rsidR="000F551D">
        <w:t>had</w:t>
      </w:r>
      <w:r w:rsidR="000F551D" w:rsidRPr="0020419C">
        <w:t xml:space="preserve"> increased, </w:t>
      </w:r>
      <w:r w:rsidR="000F551D" w:rsidRPr="000F551D">
        <w:rPr>
          <w:i/>
        </w:rPr>
        <w:t>more under-sowing maize with grass takes place</w:t>
      </w:r>
      <w:r w:rsidR="000F551D" w:rsidRPr="0020419C">
        <w:t xml:space="preserve">, </w:t>
      </w:r>
      <w:r w:rsidR="000F551D">
        <w:t xml:space="preserve">there is </w:t>
      </w:r>
      <w:r w:rsidR="000F551D" w:rsidRPr="0020419C">
        <w:t xml:space="preserve">more </w:t>
      </w:r>
      <w:r w:rsidR="000F551D">
        <w:t>awareness about</w:t>
      </w:r>
      <w:r w:rsidR="000F551D" w:rsidRPr="0020419C">
        <w:t xml:space="preserve"> variable fertilising and timely harvesting </w:t>
      </w:r>
      <w:r w:rsidR="000F551D">
        <w:t>with regard to</w:t>
      </w:r>
      <w:r w:rsidR="000F551D" w:rsidRPr="0020419C">
        <w:t xml:space="preserve"> </w:t>
      </w:r>
      <w:r w:rsidR="000F551D">
        <w:t>ca</w:t>
      </w:r>
      <w:r w:rsidR="008E638A">
        <w:t>tc</w:t>
      </w:r>
      <w:r w:rsidR="000F551D">
        <w:t>h crop implementation. A</w:t>
      </w:r>
      <w:r w:rsidR="000F551D" w:rsidRPr="0020419C">
        <w:t xml:space="preserve">ction is taken </w:t>
      </w:r>
      <w:r w:rsidR="000F551D">
        <w:t xml:space="preserve">by farmers </w:t>
      </w:r>
      <w:r w:rsidR="000F551D" w:rsidRPr="0020419C">
        <w:t>to tackle the problem</w:t>
      </w:r>
      <w:r w:rsidR="000F551D">
        <w:t>s of nutrient leaching, poor soil structure, lower levels of organic matter, declining soil biodiversity and increasing pressure from diseases and pests</w:t>
      </w:r>
      <w:r w:rsidR="000F551D" w:rsidRPr="0020419C">
        <w:t xml:space="preserve">. </w:t>
      </w:r>
    </w:p>
    <w:p w14:paraId="3521294B" w14:textId="77777777" w:rsidR="000F551D" w:rsidRPr="0020419C" w:rsidRDefault="000F551D" w:rsidP="000F551D"/>
    <w:p w14:paraId="495BD4E1" w14:textId="7EBC8DB8" w:rsidR="009A7003" w:rsidRDefault="00D46E60" w:rsidP="009A7003">
      <w:r>
        <w:t xml:space="preserve">Also the sector specialist mentioned that he thinks that </w:t>
      </w:r>
      <w:r w:rsidRPr="00D46E60">
        <w:t xml:space="preserve">in Drenthe more </w:t>
      </w:r>
      <w:proofErr w:type="spellStart"/>
      <w:r>
        <w:t>under</w:t>
      </w:r>
      <w:r w:rsidRPr="00D46E60">
        <w:t>sowing</w:t>
      </w:r>
      <w:proofErr w:type="spellEnd"/>
      <w:r w:rsidRPr="00D46E60">
        <w:t xml:space="preserve"> and sowing </w:t>
      </w:r>
      <w:r>
        <w:t xml:space="preserve">after harvest is being </w:t>
      </w:r>
      <w:r w:rsidRPr="00D46E60">
        <w:t xml:space="preserve">applied than in other parts of </w:t>
      </w:r>
      <w:r>
        <w:t>The Netherlands</w:t>
      </w:r>
      <w:r w:rsidRPr="00D46E60">
        <w:t xml:space="preserve">. </w:t>
      </w:r>
      <w:r>
        <w:t xml:space="preserve">(The Grounded Maize Cropping project was first implemented in the province of Drenthe; later, by 2018, other provinces followed). </w:t>
      </w:r>
    </w:p>
    <w:p w14:paraId="658798DF" w14:textId="0F79194E" w:rsidR="00EA5101" w:rsidRDefault="00EA5101" w:rsidP="009A7003"/>
    <w:p w14:paraId="1217DFB5" w14:textId="77777777" w:rsidR="005873ED" w:rsidRDefault="005873ED">
      <w:pPr>
        <w:spacing w:after="160" w:line="259" w:lineRule="auto"/>
        <w:jc w:val="left"/>
        <w:rPr>
          <w:rFonts w:eastAsiaTheme="majorEastAsia" w:cstheme="majorBidi"/>
          <w:b/>
          <w:color w:val="4A782E"/>
          <w:sz w:val="32"/>
          <w:szCs w:val="32"/>
        </w:rPr>
      </w:pPr>
      <w:bookmarkStart w:id="95" w:name="_Toc508195365"/>
      <w:bookmarkStart w:id="96" w:name="_Toc511905217"/>
      <w:r>
        <w:br w:type="page"/>
      </w:r>
    </w:p>
    <w:p w14:paraId="0F101879" w14:textId="6282D9E5" w:rsidR="009A7003" w:rsidRDefault="009A7003" w:rsidP="009A7003">
      <w:pPr>
        <w:pStyle w:val="Heading1"/>
        <w:spacing w:after="0"/>
        <w:jc w:val="left"/>
        <w:rPr>
          <w:lang w:val="en-GB"/>
        </w:rPr>
      </w:pPr>
      <w:bookmarkStart w:id="97" w:name="_Toc530147441"/>
      <w:r w:rsidRPr="00634967">
        <w:rPr>
          <w:lang w:val="en-GB"/>
        </w:rPr>
        <w:lastRenderedPageBreak/>
        <w:t>Scaling: Application of demo lessons by the wider farming community</w:t>
      </w:r>
      <w:bookmarkEnd w:id="95"/>
      <w:bookmarkEnd w:id="96"/>
      <w:bookmarkEnd w:id="97"/>
    </w:p>
    <w:p w14:paraId="50EE183B" w14:textId="5A6AB44F" w:rsidR="00786D58" w:rsidRDefault="00786D58" w:rsidP="00786D58"/>
    <w:p w14:paraId="7D5B4C07" w14:textId="77777777" w:rsidR="009A7003" w:rsidRPr="00634967" w:rsidRDefault="00EA22C2" w:rsidP="00EA22C2">
      <w:pPr>
        <w:pStyle w:val="Heading2"/>
      </w:pPr>
      <w:bookmarkStart w:id="98" w:name="_Toc508195367"/>
      <w:bookmarkStart w:id="99" w:name="_Toc511905218"/>
      <w:bookmarkStart w:id="100" w:name="_Toc530147442"/>
      <w:r>
        <w:t>Retrospective e</w:t>
      </w:r>
      <w:r w:rsidR="009A7003" w:rsidRPr="00634967">
        <w:t>xamples of scaling</w:t>
      </w:r>
      <w:bookmarkEnd w:id="98"/>
      <w:bookmarkEnd w:id="99"/>
      <w:bookmarkEnd w:id="100"/>
    </w:p>
    <w:p w14:paraId="6293534E" w14:textId="1C85AE37" w:rsidR="00786D58" w:rsidRPr="00786D58" w:rsidRDefault="00DF5745" w:rsidP="00786D58">
      <w:pPr>
        <w:spacing w:line="25" w:lineRule="atLeast"/>
        <w:rPr>
          <w:rFonts w:cs="Arial"/>
          <w:szCs w:val="20"/>
          <w:highlight w:val="yellow"/>
        </w:rPr>
      </w:pPr>
      <w:r w:rsidRPr="00DF5745">
        <w:rPr>
          <w:rFonts w:cs="Arial"/>
          <w:szCs w:val="20"/>
        </w:rPr>
        <w:t>The Dutch Agricultural Knowledge and Innovation System (AKIS) is a very dynamic system, consisting of private extension services with direct payments from farmers, coupled with state funding for research through e.g. Public Private Partnerships and regiona</w:t>
      </w:r>
      <w:r>
        <w:rPr>
          <w:rFonts w:cs="Arial"/>
          <w:szCs w:val="20"/>
        </w:rPr>
        <w:t>l public funding through</w:t>
      </w:r>
      <w:r w:rsidRPr="00DF5745">
        <w:rPr>
          <w:rFonts w:cs="Arial"/>
          <w:szCs w:val="20"/>
        </w:rPr>
        <w:t xml:space="preserve"> e</w:t>
      </w:r>
      <w:r>
        <w:rPr>
          <w:rFonts w:cs="Arial"/>
          <w:szCs w:val="20"/>
        </w:rPr>
        <w:t>.g. provinces or water boards. T</w:t>
      </w:r>
      <w:r w:rsidRPr="00DF5745">
        <w:rPr>
          <w:rFonts w:cs="Arial"/>
          <w:szCs w:val="20"/>
        </w:rPr>
        <w:t xml:space="preserve">he </w:t>
      </w:r>
      <w:r>
        <w:rPr>
          <w:rFonts w:cs="Arial"/>
          <w:szCs w:val="20"/>
        </w:rPr>
        <w:t>Grounded M</w:t>
      </w:r>
      <w:r w:rsidRPr="00DF5745">
        <w:rPr>
          <w:rFonts w:cs="Arial"/>
          <w:szCs w:val="20"/>
        </w:rPr>
        <w:t xml:space="preserve">aize </w:t>
      </w:r>
      <w:r>
        <w:rPr>
          <w:rFonts w:cs="Arial"/>
          <w:szCs w:val="20"/>
        </w:rPr>
        <w:t>C</w:t>
      </w:r>
      <w:r w:rsidRPr="00DF5745">
        <w:rPr>
          <w:rFonts w:cs="Arial"/>
          <w:szCs w:val="20"/>
        </w:rPr>
        <w:t xml:space="preserve">ropping project is </w:t>
      </w:r>
      <w:r>
        <w:rPr>
          <w:rFonts w:cs="Arial"/>
          <w:szCs w:val="20"/>
        </w:rPr>
        <w:t xml:space="preserve">an example of funding </w:t>
      </w:r>
      <w:r w:rsidR="0042573A">
        <w:rPr>
          <w:rFonts w:cs="Arial"/>
          <w:szCs w:val="20"/>
        </w:rPr>
        <w:t xml:space="preserve">(and implementation) </w:t>
      </w:r>
      <w:r>
        <w:rPr>
          <w:rFonts w:cs="Arial"/>
          <w:szCs w:val="20"/>
        </w:rPr>
        <w:t xml:space="preserve">on regional scale. </w:t>
      </w:r>
      <w:r w:rsidR="008110A9" w:rsidRPr="00DF5745">
        <w:rPr>
          <w:rFonts w:cs="Arial"/>
          <w:szCs w:val="20"/>
        </w:rPr>
        <w:t>In the maize sector</w:t>
      </w:r>
      <w:r w:rsidR="00947B79" w:rsidRPr="00DF5745">
        <w:rPr>
          <w:rFonts w:cs="Arial"/>
          <w:szCs w:val="20"/>
        </w:rPr>
        <w:t xml:space="preserve"> </w:t>
      </w:r>
      <w:proofErr w:type="spellStart"/>
      <w:r w:rsidR="00947B79" w:rsidRPr="00DF5745">
        <w:rPr>
          <w:rFonts w:cs="Arial"/>
          <w:szCs w:val="20"/>
        </w:rPr>
        <w:t>Agrifirm</w:t>
      </w:r>
      <w:proofErr w:type="spellEnd"/>
      <w:r w:rsidR="00947B79" w:rsidRPr="00DF5745">
        <w:rPr>
          <w:rFonts w:cs="Arial"/>
          <w:szCs w:val="20"/>
        </w:rPr>
        <w:t xml:space="preserve"> is</w:t>
      </w:r>
      <w:r w:rsidR="008110A9" w:rsidRPr="00DF5745">
        <w:rPr>
          <w:rFonts w:cs="Arial"/>
          <w:szCs w:val="20"/>
        </w:rPr>
        <w:t xml:space="preserve"> one of the </w:t>
      </w:r>
      <w:r w:rsidR="00947B79" w:rsidRPr="00DF5745">
        <w:rPr>
          <w:rFonts w:cs="Arial"/>
          <w:szCs w:val="20"/>
        </w:rPr>
        <w:t>largest companies (and farmers cooperative)</w:t>
      </w:r>
      <w:r w:rsidR="00947B79" w:rsidRPr="00DF5745">
        <w:t xml:space="preserve"> </w:t>
      </w:r>
      <w:r w:rsidR="00947B79" w:rsidRPr="00DF5745">
        <w:rPr>
          <w:rFonts w:cs="Arial"/>
          <w:szCs w:val="20"/>
        </w:rPr>
        <w:t xml:space="preserve">that supplies products and services (among which advising services) </w:t>
      </w:r>
      <w:r>
        <w:rPr>
          <w:rFonts w:cs="Arial"/>
          <w:szCs w:val="20"/>
        </w:rPr>
        <w:t xml:space="preserve">and </w:t>
      </w:r>
      <w:r w:rsidR="00947B79" w:rsidRPr="00DF5745">
        <w:rPr>
          <w:rFonts w:cs="Arial"/>
          <w:szCs w:val="20"/>
        </w:rPr>
        <w:t>plays a substantial</w:t>
      </w:r>
      <w:r w:rsidR="00947B79">
        <w:rPr>
          <w:rFonts w:cs="Arial"/>
          <w:szCs w:val="20"/>
        </w:rPr>
        <w:t xml:space="preserve"> role in the knowledge and innovation </w:t>
      </w:r>
      <w:r>
        <w:rPr>
          <w:rFonts w:cs="Arial"/>
          <w:szCs w:val="20"/>
        </w:rPr>
        <w:t>system</w:t>
      </w:r>
      <w:r w:rsidR="0042573A">
        <w:rPr>
          <w:rFonts w:cs="Arial"/>
          <w:szCs w:val="20"/>
        </w:rPr>
        <w:t xml:space="preserve">. As mentioned in paragraph 3.1 </w:t>
      </w:r>
      <w:r>
        <w:rPr>
          <w:rFonts w:cs="Arial"/>
          <w:szCs w:val="20"/>
        </w:rPr>
        <w:t xml:space="preserve">the </w:t>
      </w:r>
      <w:r w:rsidR="0042573A">
        <w:rPr>
          <w:rFonts w:cs="Arial"/>
          <w:szCs w:val="20"/>
        </w:rPr>
        <w:t xml:space="preserve">participation of such a farmer based company is essential to </w:t>
      </w:r>
      <w:r w:rsidR="0042573A" w:rsidRPr="0042573A">
        <w:rPr>
          <w:rFonts w:cs="Arial"/>
          <w:szCs w:val="20"/>
        </w:rPr>
        <w:t xml:space="preserve"> increase farmers' involvement and spread knowledge</w:t>
      </w:r>
      <w:r w:rsidR="0042573A">
        <w:rPr>
          <w:rFonts w:cs="Arial"/>
          <w:szCs w:val="20"/>
        </w:rPr>
        <w:t xml:space="preserve">. If a research institute like Wageningen University &amp; Research would operate alone the knowledge dissemination and innovation uptake would be much less effective, simply because the research institute alone would not reach as </w:t>
      </w:r>
      <w:r w:rsidR="000A76ED">
        <w:rPr>
          <w:rFonts w:cs="Arial"/>
          <w:szCs w:val="20"/>
        </w:rPr>
        <w:t>many</w:t>
      </w:r>
      <w:r w:rsidR="0042573A">
        <w:rPr>
          <w:rFonts w:cs="Arial"/>
          <w:szCs w:val="20"/>
        </w:rPr>
        <w:t xml:space="preserve"> farmers.</w:t>
      </w:r>
    </w:p>
    <w:p w14:paraId="64CF80D0" w14:textId="339ED03F" w:rsidR="00786D58" w:rsidRDefault="00786D58" w:rsidP="001E64C5"/>
    <w:p w14:paraId="6EA7D21B" w14:textId="17D25899" w:rsidR="00662A94" w:rsidRDefault="00662A94" w:rsidP="001E64C5">
      <w:r>
        <w:t>The role of farmers within the</w:t>
      </w:r>
      <w:r w:rsidRPr="008701BA">
        <w:rPr>
          <w:rFonts w:cs="Arial"/>
          <w:szCs w:val="20"/>
        </w:rPr>
        <w:t xml:space="preserve"> process of knowledge co-production </w:t>
      </w:r>
      <w:r>
        <w:rPr>
          <w:rFonts w:cs="Arial"/>
          <w:szCs w:val="20"/>
        </w:rPr>
        <w:t xml:space="preserve">with regard to maize cultivation is less prominent than average in the entire Dutch agricultural sector. </w:t>
      </w:r>
      <w:r>
        <w:t xml:space="preserve">Farmers who cultivate maize are generally dairy farmers who are very occupied with their cattle and animal </w:t>
      </w:r>
      <w:proofErr w:type="spellStart"/>
      <w:r>
        <w:t>husbandary</w:t>
      </w:r>
      <w:proofErr w:type="spellEnd"/>
      <w:r>
        <w:t xml:space="preserve"> and in general they show less interest in the arable farming component of their farm, like maize cultivation. </w:t>
      </w:r>
      <w:r w:rsidR="000A76ED">
        <w:t xml:space="preserve">Of course there are many exceptions, as different types of farms (4) </w:t>
      </w:r>
      <w:r w:rsidR="000A76ED" w:rsidRPr="000A76ED">
        <w:t>can be distinguished</w:t>
      </w:r>
      <w:r w:rsidR="000A76ED">
        <w:t>, as also mentioned in paragraph 1.2, and different types of farmers. But in general</w:t>
      </w:r>
      <w:r>
        <w:t xml:space="preserve"> innovation with regard to maize cultivation is not so much initiated (or co-produced) by the farmer. Innovation comes more from the side of suppliers, private advisors and research (mostly policy and legislation driven). See also chapter 8, paragraph 8.1 (demonstration – innovation narrative).</w:t>
      </w:r>
    </w:p>
    <w:p w14:paraId="542560B1" w14:textId="77777777" w:rsidR="00662A94" w:rsidRDefault="00662A94" w:rsidP="001E64C5"/>
    <w:p w14:paraId="06C15622" w14:textId="183DC57C" w:rsidR="00F5714F" w:rsidRPr="00F5714F" w:rsidRDefault="009A38E7" w:rsidP="001E64C5">
      <w:r>
        <w:t>To assess the</w:t>
      </w:r>
      <w:r w:rsidR="000A76ED">
        <w:t xml:space="preserve"> a</w:t>
      </w:r>
      <w:r w:rsidR="000A76ED" w:rsidRPr="000A76ED">
        <w:t>pplication of demo lessons by the wider farming community</w:t>
      </w:r>
      <w:r w:rsidR="000A76ED">
        <w:t xml:space="preserve"> with regard to catch crops</w:t>
      </w:r>
      <w:r>
        <w:t xml:space="preserve"> we can look at the previous Grounded Maize Cropping project (2012-2017)</w:t>
      </w:r>
      <w:r w:rsidR="000A76ED">
        <w:t xml:space="preserve">. </w:t>
      </w:r>
      <w:r w:rsidR="00F5714F">
        <w:t>As mentioned in paragraph 6.3 a survey has been carried out among farmers in Drenthe to evaluate the impact of th</w:t>
      </w:r>
      <w:r>
        <w:t>is</w:t>
      </w:r>
      <w:r w:rsidR="005041A7">
        <w:t xml:space="preserve"> first</w:t>
      </w:r>
      <w:r w:rsidR="00F5714F">
        <w:t xml:space="preserve"> Grounded Maize Cropping project</w:t>
      </w:r>
      <w:r w:rsidR="005041A7">
        <w:t xml:space="preserve"> (2012-2017)</w:t>
      </w:r>
      <w:r w:rsidR="00F5714F">
        <w:t xml:space="preserve">. The survey has been carried out among farmers that visited the so called ‘Grass and maize manifestation’ in </w:t>
      </w:r>
      <w:r w:rsidR="00F5714F" w:rsidRPr="00F5714F">
        <w:t xml:space="preserve">2013 </w:t>
      </w:r>
      <w:r w:rsidR="00F5714F">
        <w:t>and in</w:t>
      </w:r>
      <w:r w:rsidR="00F5714F" w:rsidRPr="00F5714F">
        <w:t xml:space="preserve"> 2016</w:t>
      </w:r>
      <w:r w:rsidR="00F5714F">
        <w:t xml:space="preserve"> (so the respondents were not necessarily participating in the Grounded Maize Cropping project but could have visited demonstration fields or demo events carried out within the </w:t>
      </w:r>
      <w:r w:rsidR="005041A7">
        <w:t xml:space="preserve">first </w:t>
      </w:r>
      <w:r w:rsidR="00F5714F">
        <w:t xml:space="preserve">Grounded Maize Cropping project </w:t>
      </w:r>
      <w:r w:rsidR="005041A7">
        <w:t>2012-2017</w:t>
      </w:r>
      <w:r w:rsidR="00F5714F">
        <w:t xml:space="preserve">). The outcomes of the survey showed that </w:t>
      </w:r>
      <w:r w:rsidR="00F5714F" w:rsidRPr="00F5714F">
        <w:t>more under-sowing maize with grass t</w:t>
      </w:r>
      <w:r w:rsidR="005041A7">
        <w:t>ook</w:t>
      </w:r>
      <w:r w:rsidR="00F5714F" w:rsidRPr="00F5714F">
        <w:t xml:space="preserve"> place</w:t>
      </w:r>
      <w:r w:rsidR="00F5714F">
        <w:t xml:space="preserve"> in the region</w:t>
      </w:r>
      <w:r w:rsidR="005041A7">
        <w:t xml:space="preserve"> after three years</w:t>
      </w:r>
      <w:r w:rsidR="00F5714F">
        <w:t>.</w:t>
      </w:r>
      <w:r w:rsidR="005041A7">
        <w:t xml:space="preserve"> </w:t>
      </w:r>
      <w:r w:rsidR="006C75F4">
        <w:t xml:space="preserve">This is </w:t>
      </w:r>
      <w:r w:rsidR="003232DB">
        <w:t xml:space="preserve">however </w:t>
      </w:r>
      <w:r w:rsidR="006C75F4">
        <w:t xml:space="preserve">not </w:t>
      </w:r>
      <w:r w:rsidR="003232DB">
        <w:t xml:space="preserve">a </w:t>
      </w:r>
      <w:r w:rsidR="006C75F4">
        <w:t xml:space="preserve">direct prove that </w:t>
      </w:r>
      <w:r w:rsidR="006C75F4" w:rsidRPr="003232DB">
        <w:rPr>
          <w:i/>
        </w:rPr>
        <w:t>demo</w:t>
      </w:r>
      <w:r w:rsidR="006C75F4">
        <w:t xml:space="preserve"> </w:t>
      </w:r>
      <w:r w:rsidR="00B46FA5">
        <w:t xml:space="preserve">lessons </w:t>
      </w:r>
      <w:r w:rsidR="006C75F4">
        <w:t xml:space="preserve">learned </w:t>
      </w:r>
      <w:r w:rsidR="00B46FA5">
        <w:t>were applied by a wider farming community</w:t>
      </w:r>
      <w:r w:rsidR="003232DB">
        <w:t xml:space="preserve">; this could be a result of various project activities and actions (demos, </w:t>
      </w:r>
      <w:r>
        <w:t xml:space="preserve">advising services, </w:t>
      </w:r>
      <w:r w:rsidR="003232DB">
        <w:t>field trials, information sharing through leaflets and newsletters, farmers meetings, etc.) or even events/circumstances outside the project scope</w:t>
      </w:r>
      <w:r w:rsidR="00B46FA5">
        <w:t xml:space="preserve">. </w:t>
      </w:r>
      <w:r w:rsidR="003232DB">
        <w:t>(For an assessment of the role that demos play in the uptake of innovations, see paragraph 8.1).</w:t>
      </w:r>
    </w:p>
    <w:p w14:paraId="14F7EB09" w14:textId="77777777" w:rsidR="00F5714F" w:rsidRDefault="00F5714F" w:rsidP="001E64C5"/>
    <w:p w14:paraId="656A17F6" w14:textId="37987948" w:rsidR="0020419C" w:rsidRDefault="00B46FA5" w:rsidP="001E64C5">
      <w:r>
        <w:t xml:space="preserve">According to the sector </w:t>
      </w:r>
      <w:r w:rsidR="00461E4E">
        <w:t>expert</w:t>
      </w:r>
      <w:r>
        <w:t xml:space="preserve"> that was interviewed</w:t>
      </w:r>
      <w:r w:rsidR="00941FF1">
        <w:t xml:space="preserve"> t</w:t>
      </w:r>
      <w:r w:rsidR="00FA6D28">
        <w:t xml:space="preserve">here is </w:t>
      </w:r>
      <w:r w:rsidR="00941FF1">
        <w:t xml:space="preserve">not </w:t>
      </w:r>
      <w:r w:rsidR="001E64C5">
        <w:t>a</w:t>
      </w:r>
      <w:r w:rsidR="00FA6D28">
        <w:t xml:space="preserve"> direct</w:t>
      </w:r>
      <w:r w:rsidR="001E64C5">
        <w:t xml:space="preserve"> relationship between the demonstrations and the implementation of innovations  on </w:t>
      </w:r>
      <w:r w:rsidR="003232DB">
        <w:t xml:space="preserve">dairy </w:t>
      </w:r>
      <w:r w:rsidR="00FA6D28">
        <w:t xml:space="preserve">farms in Drenthe. Indeed, </w:t>
      </w:r>
      <w:r w:rsidR="00B97600">
        <w:t xml:space="preserve">he </w:t>
      </w:r>
      <w:r w:rsidR="00941FF1">
        <w:t>mentions</w:t>
      </w:r>
      <w:r w:rsidR="00B97600">
        <w:t xml:space="preserve"> that </w:t>
      </w:r>
      <w:r w:rsidR="00FA6D28">
        <w:t xml:space="preserve">a lot of awareness </w:t>
      </w:r>
      <w:r w:rsidR="00B97600">
        <w:t xml:space="preserve">is </w:t>
      </w:r>
      <w:r w:rsidR="00FA6D28">
        <w:t>raised</w:t>
      </w:r>
      <w:r w:rsidR="00B97600">
        <w:t xml:space="preserve"> about the declining soil quality and </w:t>
      </w:r>
      <w:r w:rsidR="00941FF1">
        <w:t xml:space="preserve">the </w:t>
      </w:r>
      <w:r w:rsidR="00B97600">
        <w:t>environmental challenges</w:t>
      </w:r>
      <w:r w:rsidR="00941FF1">
        <w:t xml:space="preserve"> in maize cultivation</w:t>
      </w:r>
      <w:r w:rsidR="00FA6D28">
        <w:t xml:space="preserve">. </w:t>
      </w:r>
      <w:r w:rsidR="00B97600">
        <w:t>H</w:t>
      </w:r>
      <w:r w:rsidR="00FA6D28">
        <w:t xml:space="preserve">e estimates that </w:t>
      </w:r>
      <w:r w:rsidR="00FA6D28">
        <w:lastRenderedPageBreak/>
        <w:t>in</w:t>
      </w:r>
      <w:r w:rsidR="001E64C5">
        <w:t xml:space="preserve"> Drenthe more </w:t>
      </w:r>
      <w:r w:rsidR="00FA6D28">
        <w:t>under-</w:t>
      </w:r>
      <w:r w:rsidR="001E64C5">
        <w:t>sowing</w:t>
      </w:r>
      <w:r w:rsidR="00FA6D28">
        <w:t xml:space="preserve"> of maize with grass</w:t>
      </w:r>
      <w:r w:rsidR="001E64C5">
        <w:t xml:space="preserve"> and sowing</w:t>
      </w:r>
      <w:r w:rsidR="00FA6D28">
        <w:t xml:space="preserve"> of grass after maize</w:t>
      </w:r>
      <w:r w:rsidR="001E64C5">
        <w:t xml:space="preserve"> </w:t>
      </w:r>
      <w:r w:rsidR="00941FF1">
        <w:t xml:space="preserve">harvesting </w:t>
      </w:r>
      <w:r w:rsidR="001E64C5">
        <w:t xml:space="preserve">is applied than in other </w:t>
      </w:r>
      <w:r w:rsidR="00FA6D28">
        <w:t>regions</w:t>
      </w:r>
      <w:r w:rsidR="001E64C5">
        <w:t xml:space="preserve"> of </w:t>
      </w:r>
      <w:r w:rsidR="00FA6D28">
        <w:t>The Netherlands</w:t>
      </w:r>
      <w:r w:rsidR="001E64C5">
        <w:t xml:space="preserve">. </w:t>
      </w:r>
    </w:p>
    <w:p w14:paraId="664D5B99" w14:textId="77777777" w:rsidR="001F7CAF" w:rsidRDefault="001F7CAF" w:rsidP="001E64C5"/>
    <w:p w14:paraId="0B472FDB" w14:textId="65EF9769" w:rsidR="00B51D3E" w:rsidRDefault="009A38E7" w:rsidP="00B51D3E">
      <w:r>
        <w:t>With regard to the ‘</w:t>
      </w:r>
      <w:proofErr w:type="spellStart"/>
      <w:r>
        <w:t>undersowing</w:t>
      </w:r>
      <w:proofErr w:type="spellEnd"/>
      <w:r>
        <w:t xml:space="preserve"> maize with grass’ demo event within the continued Grounded Maize Cropping project (2017-2019), t</w:t>
      </w:r>
      <w:r w:rsidR="00894C08" w:rsidRPr="00894C08">
        <w:t>he organizers have tried</w:t>
      </w:r>
      <w:r w:rsidR="00894C08">
        <w:t xml:space="preserve"> to increase the effect of scaling </w:t>
      </w:r>
      <w:r w:rsidR="00894C08" w:rsidRPr="00894C08">
        <w:t>by</w:t>
      </w:r>
      <w:r w:rsidR="00894C08">
        <w:t xml:space="preserve"> sending out a </w:t>
      </w:r>
      <w:r w:rsidR="00894C08" w:rsidRPr="00B51D3E">
        <w:rPr>
          <w:b/>
        </w:rPr>
        <w:t xml:space="preserve">newsletter </w:t>
      </w:r>
      <w:r w:rsidR="00894C08">
        <w:t>a</w:t>
      </w:r>
      <w:r w:rsidR="00894C08" w:rsidRPr="001050FA">
        <w:t xml:space="preserve"> few days after the demo (on 8 June)</w:t>
      </w:r>
      <w:r w:rsidR="00894C08">
        <w:t xml:space="preserve"> to</w:t>
      </w:r>
      <w:r w:rsidR="00894C08" w:rsidRPr="001050FA">
        <w:t xml:space="preserve"> all </w:t>
      </w:r>
      <w:r w:rsidR="00894C08">
        <w:t xml:space="preserve">visitors of the demo, as well as all other clients of </w:t>
      </w:r>
      <w:proofErr w:type="spellStart"/>
      <w:r w:rsidR="00894C08">
        <w:t>Agrifirm</w:t>
      </w:r>
      <w:proofErr w:type="spellEnd"/>
      <w:r w:rsidR="00894C08" w:rsidRPr="001050FA">
        <w:t>, about 400 people</w:t>
      </w:r>
      <w:r w:rsidR="00894C08">
        <w:t xml:space="preserve">. </w:t>
      </w:r>
      <w:r w:rsidR="006C75F4">
        <w:t xml:space="preserve">The newsletter </w:t>
      </w:r>
      <w:r w:rsidR="00E015A1">
        <w:t>emphas</w:t>
      </w:r>
      <w:r w:rsidR="006C75F4">
        <w:t>ized</w:t>
      </w:r>
      <w:r w:rsidR="00E015A1">
        <w:t xml:space="preserve"> the fact that </w:t>
      </w:r>
      <w:r w:rsidR="006C75F4">
        <w:t xml:space="preserve">the </w:t>
      </w:r>
      <w:proofErr w:type="spellStart"/>
      <w:r w:rsidR="00E015A1">
        <w:t>undersowing</w:t>
      </w:r>
      <w:proofErr w:type="spellEnd"/>
      <w:r w:rsidR="00E015A1">
        <w:t xml:space="preserve"> </w:t>
      </w:r>
      <w:r w:rsidR="00786D58">
        <w:t xml:space="preserve">actually worked and that approx. </w:t>
      </w:r>
      <w:r w:rsidR="006C75F4">
        <w:t>80 people witnessed this. T</w:t>
      </w:r>
      <w:r w:rsidR="006C75F4" w:rsidRPr="006C75F4">
        <w:t xml:space="preserve">he </w:t>
      </w:r>
      <w:r w:rsidR="006C75F4">
        <w:t xml:space="preserve">downloadable </w:t>
      </w:r>
      <w:r w:rsidR="006C75F4" w:rsidRPr="006C75F4">
        <w:t xml:space="preserve">leaflet that was distributed in the newsletter </w:t>
      </w:r>
      <w:r w:rsidR="006C75F4">
        <w:t>provided</w:t>
      </w:r>
      <w:r w:rsidR="006C75F4" w:rsidRPr="006C75F4">
        <w:t xml:space="preserve"> information about </w:t>
      </w:r>
      <w:r w:rsidR="006C75F4">
        <w:t xml:space="preserve">the do’s and don’ts of </w:t>
      </w:r>
      <w:proofErr w:type="spellStart"/>
      <w:r w:rsidR="006C75F4">
        <w:t>under</w:t>
      </w:r>
      <w:r w:rsidR="006C75F4" w:rsidRPr="006C75F4">
        <w:t>sowing</w:t>
      </w:r>
      <w:proofErr w:type="spellEnd"/>
      <w:r w:rsidR="006C75F4" w:rsidRPr="006C75F4">
        <w:t xml:space="preserve"> and about catch crops in general</w:t>
      </w:r>
      <w:r w:rsidR="006C75F4">
        <w:t xml:space="preserve"> (</w:t>
      </w:r>
      <w:r w:rsidR="006C75F4" w:rsidRPr="006C75F4">
        <w:t>not about machines and their applications</w:t>
      </w:r>
      <w:r w:rsidR="006C75F4">
        <w:t xml:space="preserve">). </w:t>
      </w:r>
      <w:r w:rsidR="00B51D3E">
        <w:t xml:space="preserve">Also the </w:t>
      </w:r>
      <w:r w:rsidR="00B51D3E" w:rsidRPr="00B51D3E">
        <w:rPr>
          <w:b/>
        </w:rPr>
        <w:t>article</w:t>
      </w:r>
      <w:r w:rsidR="00B51D3E" w:rsidRPr="00B51D3E">
        <w:t xml:space="preserve"> </w:t>
      </w:r>
      <w:r w:rsidR="00102BC5">
        <w:t xml:space="preserve">(see paragraph 3.7) </w:t>
      </w:r>
      <w:r w:rsidR="00B51D3E" w:rsidRPr="00B51D3E">
        <w:t xml:space="preserve">in the farming press on </w:t>
      </w:r>
      <w:r w:rsidR="00B51D3E">
        <w:t xml:space="preserve">the </w:t>
      </w:r>
      <w:r w:rsidR="00B51D3E" w:rsidRPr="00B51D3E">
        <w:t>demo</w:t>
      </w:r>
      <w:r w:rsidR="00B51D3E">
        <w:t xml:space="preserve"> event raised awareness about the upcoming legislation on catch crops and provided knowledge about </w:t>
      </w:r>
      <w:proofErr w:type="spellStart"/>
      <w:r w:rsidR="00B51D3E">
        <w:t>undersowing</w:t>
      </w:r>
      <w:proofErr w:type="spellEnd"/>
      <w:r w:rsidR="00B51D3E">
        <w:t xml:space="preserve"> (it would be the best option for the Northern regio</w:t>
      </w:r>
      <w:r w:rsidR="00102BC5">
        <w:t xml:space="preserve">n, a better option than sowing after harvesting, and it mentioned </w:t>
      </w:r>
      <w:r w:rsidR="00B51D3E">
        <w:t xml:space="preserve">the </w:t>
      </w:r>
      <w:r w:rsidR="00102BC5">
        <w:t xml:space="preserve">best </w:t>
      </w:r>
      <w:r w:rsidR="00B51D3E">
        <w:t>grass variety</w:t>
      </w:r>
      <w:r w:rsidR="00102BC5">
        <w:t xml:space="preserve">). This article was available for the wider farmer community. </w:t>
      </w:r>
    </w:p>
    <w:p w14:paraId="3101B01B" w14:textId="05438B64" w:rsidR="00B51D3E" w:rsidRPr="00B51D3E" w:rsidRDefault="009A38E7" w:rsidP="00B51D3E">
      <w:r w:rsidRPr="00B51D3E">
        <w:t xml:space="preserve">Also the  </w:t>
      </w:r>
      <w:r w:rsidRPr="00102BC5">
        <w:rPr>
          <w:b/>
        </w:rPr>
        <w:t>role of</w:t>
      </w:r>
      <w:r w:rsidRPr="00B51D3E">
        <w:t xml:space="preserve"> </w:t>
      </w:r>
      <w:r w:rsidRPr="00B51D3E">
        <w:rPr>
          <w:b/>
        </w:rPr>
        <w:t>advisors</w:t>
      </w:r>
      <w:r w:rsidRPr="00B51D3E">
        <w:t xml:space="preserve"> was </w:t>
      </w:r>
      <w:r w:rsidR="00B51D3E" w:rsidRPr="00B51D3E">
        <w:t>emphasised</w:t>
      </w:r>
      <w:r w:rsidRPr="00B51D3E">
        <w:t xml:space="preserve"> </w:t>
      </w:r>
      <w:r w:rsidR="00B51D3E" w:rsidRPr="00B51D3E">
        <w:t>by the Grounded Maize Cropping project</w:t>
      </w:r>
      <w:r w:rsidR="00B51D3E">
        <w:t xml:space="preserve"> team (in their communication they advise farmers that </w:t>
      </w:r>
      <w:r w:rsidR="00B51D3E" w:rsidRPr="00062DE6">
        <w:t>they should consult with their agricultural co</w:t>
      </w:r>
      <w:r w:rsidR="00B51D3E">
        <w:t>ntracting firm and / or advisor to</w:t>
      </w:r>
      <w:r w:rsidR="00B51D3E" w:rsidRPr="00062DE6">
        <w:t xml:space="preserve"> make a plan for the next growing se</w:t>
      </w:r>
      <w:r w:rsidR="00B51D3E">
        <w:t xml:space="preserve">ason </w:t>
      </w:r>
      <w:r w:rsidR="00B51D3E" w:rsidRPr="00062DE6">
        <w:t>2019)</w:t>
      </w:r>
      <w:r w:rsidR="00B51D3E">
        <w:t xml:space="preserve"> (see paragraph 6.1). </w:t>
      </w:r>
      <w:r w:rsidR="00B51D3E" w:rsidRPr="00B51D3E">
        <w:t>F</w:t>
      </w:r>
      <w:r w:rsidR="00B51D3E">
        <w:t xml:space="preserve">urthermore there is a </w:t>
      </w:r>
      <w:r w:rsidR="00B51D3E" w:rsidRPr="00B51D3E">
        <w:rPr>
          <w:b/>
        </w:rPr>
        <w:t>follow on meeting</w:t>
      </w:r>
      <w:r w:rsidR="00B51D3E" w:rsidRPr="00B51D3E">
        <w:t xml:space="preserve"> organised on the 22nd of November </w:t>
      </w:r>
      <w:r w:rsidR="00B51D3E">
        <w:t xml:space="preserve">for awareness raising and knowledge sharing about </w:t>
      </w:r>
      <w:proofErr w:type="spellStart"/>
      <w:r w:rsidR="00B51D3E">
        <w:t>undersowing</w:t>
      </w:r>
      <w:proofErr w:type="spellEnd"/>
      <w:r w:rsidR="00B51D3E">
        <w:t xml:space="preserve"> (and sowing after harvesting) for the broader farmer community (this meeting is open for all interested farmers in the region, not only for the visitors of the demo event). </w:t>
      </w:r>
    </w:p>
    <w:p w14:paraId="7C7A6445" w14:textId="77777777" w:rsidR="00786D58" w:rsidRPr="00B51D3E" w:rsidRDefault="00786D58" w:rsidP="001E64C5"/>
    <w:p w14:paraId="4F455B41" w14:textId="77777777" w:rsidR="009A7003" w:rsidRPr="00634967" w:rsidRDefault="00EA22C2" w:rsidP="00EA22C2">
      <w:pPr>
        <w:pStyle w:val="Heading2"/>
      </w:pPr>
      <w:bookmarkStart w:id="101" w:name="_Toc508195368"/>
      <w:bookmarkStart w:id="102" w:name="_Toc511905219"/>
      <w:bookmarkStart w:id="103" w:name="_Toc530147443"/>
      <w:r>
        <w:t xml:space="preserve">Prospective </w:t>
      </w:r>
      <w:r w:rsidR="0045675C">
        <w:t xml:space="preserve">assessment of </w:t>
      </w:r>
      <w:r>
        <w:t xml:space="preserve">scaling: </w:t>
      </w:r>
      <w:r w:rsidR="009A7003" w:rsidRPr="00634967">
        <w:t>Impact pathways</w:t>
      </w:r>
      <w:bookmarkEnd w:id="101"/>
      <w:bookmarkEnd w:id="102"/>
      <w:bookmarkEnd w:id="103"/>
    </w:p>
    <w:p w14:paraId="59E4121F" w14:textId="36CD7EC3" w:rsidR="00786D58" w:rsidRPr="00A53691" w:rsidRDefault="0098418A" w:rsidP="00786D58">
      <w:pPr>
        <w:rPr>
          <w:rFonts w:cs="Arial"/>
          <w:szCs w:val="20"/>
        </w:rPr>
      </w:pPr>
      <w:bookmarkStart w:id="104" w:name="_Toc500353660"/>
      <w:bookmarkStart w:id="105" w:name="_Toc508195369"/>
      <w:bookmarkStart w:id="106" w:name="_Toc511905220"/>
      <w:r w:rsidRPr="00A53691">
        <w:t xml:space="preserve">Advisors play a role in </w:t>
      </w:r>
      <w:r w:rsidR="00786D58" w:rsidRPr="00A53691">
        <w:rPr>
          <w:rFonts w:cs="Arial"/>
          <w:szCs w:val="20"/>
        </w:rPr>
        <w:t>organis</w:t>
      </w:r>
      <w:r w:rsidRPr="00A53691">
        <w:rPr>
          <w:rFonts w:cs="Arial"/>
          <w:szCs w:val="20"/>
        </w:rPr>
        <w:t>ing demo events and also visit them.</w:t>
      </w:r>
      <w:r w:rsidR="001F175B" w:rsidRPr="00A53691">
        <w:rPr>
          <w:rFonts w:cs="Arial"/>
          <w:szCs w:val="20"/>
        </w:rPr>
        <w:t xml:space="preserve"> The demo events are a means to </w:t>
      </w:r>
      <w:r w:rsidR="00786D58" w:rsidRPr="00A53691">
        <w:rPr>
          <w:rFonts w:cs="Arial"/>
          <w:szCs w:val="20"/>
        </w:rPr>
        <w:t xml:space="preserve">show innovations or good practice to the visiting farmers and to spread the word of what they have witnessed to </w:t>
      </w:r>
      <w:r w:rsidR="001F175B" w:rsidRPr="00A53691">
        <w:rPr>
          <w:rFonts w:cs="Arial"/>
          <w:szCs w:val="20"/>
        </w:rPr>
        <w:t>the wider</w:t>
      </w:r>
      <w:r w:rsidR="00786D58" w:rsidRPr="00A53691">
        <w:rPr>
          <w:rFonts w:cs="Arial"/>
          <w:szCs w:val="20"/>
        </w:rPr>
        <w:t xml:space="preserve"> farmer</w:t>
      </w:r>
      <w:r w:rsidR="001F175B" w:rsidRPr="00A53691">
        <w:rPr>
          <w:rFonts w:cs="Arial"/>
          <w:szCs w:val="20"/>
        </w:rPr>
        <w:t xml:space="preserve"> community</w:t>
      </w:r>
      <w:r w:rsidR="00786D58" w:rsidRPr="00A53691">
        <w:rPr>
          <w:rFonts w:cs="Arial"/>
          <w:szCs w:val="20"/>
        </w:rPr>
        <w:t xml:space="preserve">. </w:t>
      </w:r>
      <w:r w:rsidR="00A53691">
        <w:rPr>
          <w:rFonts w:cs="Arial"/>
          <w:szCs w:val="20"/>
        </w:rPr>
        <w:t>Advisors</w:t>
      </w:r>
      <w:r w:rsidR="001F175B" w:rsidRPr="00A53691">
        <w:rPr>
          <w:rFonts w:cs="Arial"/>
          <w:szCs w:val="20"/>
        </w:rPr>
        <w:t xml:space="preserve"> also </w:t>
      </w:r>
      <w:r w:rsidR="00786D58" w:rsidRPr="00A53691">
        <w:rPr>
          <w:rFonts w:cs="Arial"/>
          <w:szCs w:val="20"/>
        </w:rPr>
        <w:t xml:space="preserve">discuss what they have seen together with farmers who did visit the demo. </w:t>
      </w:r>
      <w:r w:rsidRPr="00A53691">
        <w:rPr>
          <w:rFonts w:cs="Arial"/>
          <w:szCs w:val="20"/>
        </w:rPr>
        <w:t>R</w:t>
      </w:r>
      <w:r w:rsidR="00786D58" w:rsidRPr="00A53691">
        <w:rPr>
          <w:rFonts w:cs="Arial"/>
          <w:szCs w:val="20"/>
        </w:rPr>
        <w:t xml:space="preserve">epetition is an important instrument for anchoring and scaling. When a topic is shown only once, farmers </w:t>
      </w:r>
      <w:r w:rsidRPr="00A53691">
        <w:rPr>
          <w:rFonts w:cs="Arial"/>
          <w:szCs w:val="20"/>
        </w:rPr>
        <w:t xml:space="preserve">may </w:t>
      </w:r>
      <w:r w:rsidR="00786D58" w:rsidRPr="00A53691">
        <w:rPr>
          <w:rFonts w:cs="Arial"/>
          <w:szCs w:val="20"/>
        </w:rPr>
        <w:t xml:space="preserve">think it is not important, but when it is repeated time after time they </w:t>
      </w:r>
      <w:r w:rsidRPr="00A53691">
        <w:rPr>
          <w:rFonts w:cs="Arial"/>
          <w:szCs w:val="20"/>
        </w:rPr>
        <w:t>become aware that it must</w:t>
      </w:r>
      <w:r w:rsidR="00786D58" w:rsidRPr="00A53691">
        <w:rPr>
          <w:rFonts w:cs="Arial"/>
          <w:szCs w:val="20"/>
        </w:rPr>
        <w:t xml:space="preserve"> be important</w:t>
      </w:r>
      <w:r w:rsidRPr="00A53691">
        <w:rPr>
          <w:rFonts w:cs="Arial"/>
          <w:szCs w:val="20"/>
        </w:rPr>
        <w:t xml:space="preserve"> and </w:t>
      </w:r>
      <w:r w:rsidR="001F175B" w:rsidRPr="00A53691">
        <w:rPr>
          <w:rFonts w:cs="Arial"/>
          <w:szCs w:val="20"/>
        </w:rPr>
        <w:t xml:space="preserve">that it </w:t>
      </w:r>
      <w:r w:rsidRPr="00A53691">
        <w:rPr>
          <w:rFonts w:cs="Arial"/>
          <w:szCs w:val="20"/>
        </w:rPr>
        <w:t>might be interesting for their own situation and farm</w:t>
      </w:r>
      <w:r w:rsidR="00786D58" w:rsidRPr="00A53691">
        <w:rPr>
          <w:rFonts w:cs="Arial"/>
          <w:szCs w:val="20"/>
        </w:rPr>
        <w:t>.</w:t>
      </w:r>
    </w:p>
    <w:p w14:paraId="6CD899A8" w14:textId="77777777" w:rsidR="00786D58" w:rsidRPr="00A53691" w:rsidRDefault="00786D58" w:rsidP="00786D58">
      <w:pPr>
        <w:rPr>
          <w:rFonts w:cs="Arial"/>
          <w:szCs w:val="20"/>
        </w:rPr>
      </w:pPr>
    </w:p>
    <w:p w14:paraId="134D2EF0" w14:textId="14A3EEC0" w:rsidR="00786D58" w:rsidRPr="00A53691" w:rsidRDefault="00786D58" w:rsidP="001F175B">
      <w:pPr>
        <w:pStyle w:val="Bullet-1"/>
        <w:numPr>
          <w:ilvl w:val="0"/>
          <w:numId w:val="0"/>
        </w:numPr>
      </w:pPr>
      <w:r w:rsidRPr="00A53691">
        <w:t>The agricultural press has a lot of influence: agricultural journalists often visit demo</w:t>
      </w:r>
      <w:r w:rsidR="001F175B" w:rsidRPr="00A53691">
        <w:t xml:space="preserve"> events</w:t>
      </w:r>
      <w:r w:rsidRPr="00A53691">
        <w:t xml:space="preserve"> and report upon what they have witnessed in journals</w:t>
      </w:r>
      <w:r w:rsidR="001F175B" w:rsidRPr="00A53691">
        <w:t xml:space="preserve"> that are</w:t>
      </w:r>
      <w:r w:rsidRPr="00A53691">
        <w:t xml:space="preserve"> re</w:t>
      </w:r>
      <w:r w:rsidR="001F175B" w:rsidRPr="00A53691">
        <w:t>a</w:t>
      </w:r>
      <w:r w:rsidRPr="00A53691">
        <w:t xml:space="preserve">d by </w:t>
      </w:r>
      <w:r w:rsidR="001F175B" w:rsidRPr="00A53691">
        <w:t xml:space="preserve">the wider </w:t>
      </w:r>
      <w:r w:rsidRPr="00A53691">
        <w:t>farmer</w:t>
      </w:r>
      <w:r w:rsidR="001F175B" w:rsidRPr="00A53691">
        <w:t xml:space="preserve"> community</w:t>
      </w:r>
      <w:r w:rsidRPr="00A53691">
        <w:t xml:space="preserve">. </w:t>
      </w:r>
      <w:r w:rsidR="00A53691">
        <w:t>For example: t</w:t>
      </w:r>
      <w:r w:rsidR="001F175B" w:rsidRPr="00A53691">
        <w:t>he article that was published after the ‘</w:t>
      </w:r>
      <w:proofErr w:type="spellStart"/>
      <w:r w:rsidR="001F175B" w:rsidRPr="00A53691">
        <w:t>undersowing</w:t>
      </w:r>
      <w:proofErr w:type="spellEnd"/>
      <w:r w:rsidR="001F175B" w:rsidRPr="00A53691">
        <w:t xml:space="preserve"> maize with grass’ demo event was published in a national journal with a large edition (approx. 25.000 for the magazine; </w:t>
      </w:r>
      <w:r w:rsidR="00A53691" w:rsidRPr="00A53691">
        <w:t>registered online viewers approx. 116.000).</w:t>
      </w:r>
    </w:p>
    <w:p w14:paraId="0B13A7C1" w14:textId="1A040C96" w:rsidR="006C75F4" w:rsidRPr="00A53691" w:rsidRDefault="006C75F4" w:rsidP="00A53691">
      <w:pPr>
        <w:jc w:val="left"/>
      </w:pPr>
    </w:p>
    <w:p w14:paraId="2863900A" w14:textId="4C3F1342" w:rsidR="00A53691" w:rsidRDefault="00A53691" w:rsidP="00A53691">
      <w:pPr>
        <w:jc w:val="left"/>
      </w:pPr>
      <w:r>
        <w:t>Also peer-to-peer contacts play a role in the a</w:t>
      </w:r>
      <w:r w:rsidRPr="00A53691">
        <w:t>pplication of demo lessons by the wider farming community</w:t>
      </w:r>
      <w:r>
        <w:t xml:space="preserve">. Farmers who did not visit a demo event might hear from others who did visit the event about a novelty or </w:t>
      </w:r>
      <w:r w:rsidR="000E5CA8">
        <w:t>(in this case) new upcoming legislation. In the case of the ‘</w:t>
      </w:r>
      <w:proofErr w:type="spellStart"/>
      <w:r w:rsidR="000E5CA8">
        <w:t>undersowing</w:t>
      </w:r>
      <w:proofErr w:type="spellEnd"/>
      <w:r w:rsidR="000E5CA8">
        <w:t xml:space="preserve"> maize with grass’ demo event it might be the case that farmers who did not visit the event hear from other farmers who did visit the event that </w:t>
      </w:r>
      <w:proofErr w:type="spellStart"/>
      <w:r w:rsidR="000E5CA8">
        <w:t>undersowing</w:t>
      </w:r>
      <w:proofErr w:type="spellEnd"/>
      <w:r w:rsidR="000E5CA8">
        <w:t xml:space="preserve"> can actually work and that they witnessed this.  That might influence the (sceptical) thinking of the farmers that did not attend the demo event. </w:t>
      </w:r>
    </w:p>
    <w:p w14:paraId="2689ECE9" w14:textId="77777777" w:rsidR="00A53691" w:rsidRDefault="00A53691">
      <w:pPr>
        <w:spacing w:after="160" w:line="259" w:lineRule="auto"/>
        <w:jc w:val="left"/>
      </w:pPr>
    </w:p>
    <w:p w14:paraId="4E52F85F" w14:textId="77777777" w:rsidR="00A53691" w:rsidRDefault="00A53691">
      <w:pPr>
        <w:spacing w:after="160" w:line="259" w:lineRule="auto"/>
        <w:jc w:val="left"/>
      </w:pPr>
    </w:p>
    <w:p w14:paraId="3914C682" w14:textId="5C0D49A0" w:rsidR="009A7003" w:rsidRPr="00634967" w:rsidRDefault="009A7003" w:rsidP="009A7003">
      <w:pPr>
        <w:pStyle w:val="Heading1"/>
        <w:spacing w:after="0"/>
        <w:jc w:val="left"/>
        <w:rPr>
          <w:lang w:val="en-GB"/>
        </w:rPr>
      </w:pPr>
      <w:bookmarkStart w:id="107" w:name="_Toc530147444"/>
      <w:r w:rsidRPr="00634967">
        <w:rPr>
          <w:lang w:val="en-GB"/>
        </w:rPr>
        <w:lastRenderedPageBreak/>
        <w:t>Case study reflection</w:t>
      </w:r>
      <w:bookmarkEnd w:id="104"/>
      <w:bookmarkEnd w:id="105"/>
      <w:bookmarkEnd w:id="106"/>
      <w:bookmarkEnd w:id="107"/>
    </w:p>
    <w:p w14:paraId="6865CEDA" w14:textId="73A4A98C" w:rsidR="009A7003" w:rsidRPr="00634967" w:rsidRDefault="003E589D" w:rsidP="00807B62">
      <w:pPr>
        <w:pStyle w:val="Heading2"/>
      </w:pPr>
      <w:bookmarkStart w:id="108" w:name="_Toc508195370"/>
      <w:bookmarkStart w:id="109" w:name="_Toc511905221"/>
      <w:bookmarkStart w:id="110" w:name="_Toc530147445"/>
      <w:bookmarkStart w:id="111" w:name="_Toc500353661"/>
      <w:r>
        <w:t>D</w:t>
      </w:r>
      <w:r w:rsidR="009A7003" w:rsidRPr="00634967">
        <w:t>emonstration</w:t>
      </w:r>
      <w:bookmarkEnd w:id="108"/>
      <w:bookmarkEnd w:id="109"/>
      <w:r w:rsidR="009A7003" w:rsidRPr="00634967">
        <w:t xml:space="preserve"> </w:t>
      </w:r>
      <w:r>
        <w:t>– innovation narrative</w:t>
      </w:r>
      <w:bookmarkEnd w:id="110"/>
    </w:p>
    <w:p w14:paraId="5122E799" w14:textId="3319FAD8" w:rsidR="007A40A4" w:rsidRDefault="007A40A4" w:rsidP="0084691B">
      <w:r>
        <w:t>M</w:t>
      </w:r>
      <w:r w:rsidR="0019303C">
        <w:t xml:space="preserve">aize cultivation has a negative influence on soil quality because it is often carried out in continuous cultivation with little supply of organic matter and the use of heavy machinery in adverse conditions. Poor soil quality then causes various environmental problems (nutrient and herbicide leaching, drought, greenhouse gas emissions, reduction of biodiversity) and cultivation technical problems (late sowing, drought, formation of puddles, stress, diseases, poor utilization of nutrients). </w:t>
      </w:r>
    </w:p>
    <w:p w14:paraId="45B4F5BF" w14:textId="77777777" w:rsidR="007A40A4" w:rsidRDefault="007A40A4" w:rsidP="0084691B"/>
    <w:p w14:paraId="3275A746" w14:textId="5D4546AB" w:rsidR="0084691B" w:rsidRPr="0084691B" w:rsidRDefault="0019303C" w:rsidP="0084691B">
      <w:r>
        <w:t>The increasing awareness about environmental and sustainability</w:t>
      </w:r>
      <w:r w:rsidR="007A40A4">
        <w:t xml:space="preserve"> challenges</w:t>
      </w:r>
      <w:r>
        <w:t xml:space="preserve">, coupled with the tightening of </w:t>
      </w:r>
      <w:r w:rsidR="0084691B">
        <w:t xml:space="preserve"> the nitrogen fertilization standards </w:t>
      </w:r>
      <w:r w:rsidR="007A40A4">
        <w:t>led to the</w:t>
      </w:r>
      <w:r w:rsidR="007A40A4" w:rsidRPr="007A40A4">
        <w:rPr>
          <w:b/>
        </w:rPr>
        <w:t xml:space="preserve"> first experiments with catch crops</w:t>
      </w:r>
      <w:r w:rsidR="007A40A4" w:rsidRPr="0084691B">
        <w:t xml:space="preserve"> (as a means of increasing soil nutrients, soil quality and soil organic matter)</w:t>
      </w:r>
      <w:r w:rsidR="007A40A4">
        <w:t xml:space="preserve"> and row fertilization in </w:t>
      </w:r>
      <w:r w:rsidR="007A40A4" w:rsidRPr="007A40A4">
        <w:rPr>
          <w:b/>
        </w:rPr>
        <w:t>approximately 2008</w:t>
      </w:r>
      <w:r w:rsidR="007A40A4">
        <w:t xml:space="preserve">. (The nitrogen fertilization standards </w:t>
      </w:r>
      <w:r w:rsidR="0084691B">
        <w:t>were tightened to reduce n</w:t>
      </w:r>
      <w:r w:rsidR="007A40A4">
        <w:t>itrogen leaching on sandy soils. O</w:t>
      </w:r>
      <w:r w:rsidR="0084691B">
        <w:t>n farm level 140 kg of N -active substance- per h</w:t>
      </w:r>
      <w:r>
        <w:t>ectare</w:t>
      </w:r>
      <w:r w:rsidR="0084691B">
        <w:t xml:space="preserve"> </w:t>
      </w:r>
      <w:r>
        <w:t>was, and is,</w:t>
      </w:r>
      <w:r w:rsidR="0084691B">
        <w:t xml:space="preserve"> allowed, but maize need</w:t>
      </w:r>
      <w:r w:rsidR="007A40A4">
        <w:t>s &gt; 200 kg N/ha).</w:t>
      </w:r>
      <w:r w:rsidR="0084691B">
        <w:t xml:space="preserve"> </w:t>
      </w:r>
    </w:p>
    <w:p w14:paraId="6325A8BE" w14:textId="61B8ADFA" w:rsidR="009F7D0B" w:rsidRDefault="009F7D0B" w:rsidP="003E589D"/>
    <w:p w14:paraId="04F72864" w14:textId="2DB32FED" w:rsidR="0084691B" w:rsidRDefault="007A40A4" w:rsidP="0070187C">
      <w:r>
        <w:rPr>
          <w:lang w:val="en-US"/>
        </w:rPr>
        <w:t xml:space="preserve">Then </w:t>
      </w:r>
      <w:r w:rsidR="0070187C">
        <w:rPr>
          <w:lang w:val="en-US"/>
        </w:rPr>
        <w:t>from</w:t>
      </w:r>
      <w:r>
        <w:rPr>
          <w:lang w:val="en-US"/>
        </w:rPr>
        <w:t xml:space="preserve"> </w:t>
      </w:r>
      <w:r w:rsidRPr="0070187C">
        <w:rPr>
          <w:b/>
          <w:lang w:val="en-US"/>
        </w:rPr>
        <w:t>2010</w:t>
      </w:r>
      <w:r>
        <w:rPr>
          <w:lang w:val="en-US"/>
        </w:rPr>
        <w:t xml:space="preserve"> </w:t>
      </w:r>
      <w:r w:rsidR="0070187C">
        <w:rPr>
          <w:lang w:val="en-US"/>
        </w:rPr>
        <w:t>onwards</w:t>
      </w:r>
      <w:r>
        <w:rPr>
          <w:lang w:val="en-US"/>
        </w:rPr>
        <w:t xml:space="preserve"> the Dutch </w:t>
      </w:r>
      <w:r w:rsidR="0070187C">
        <w:rPr>
          <w:lang w:val="en-US"/>
        </w:rPr>
        <w:t>4</w:t>
      </w:r>
      <w:r w:rsidR="0070187C" w:rsidRPr="0070187C">
        <w:rPr>
          <w:vertAlign w:val="superscript"/>
          <w:lang w:val="en-US"/>
        </w:rPr>
        <w:t>th</w:t>
      </w:r>
      <w:r w:rsidR="0070187C">
        <w:rPr>
          <w:lang w:val="en-US"/>
        </w:rPr>
        <w:t xml:space="preserve"> and 5</w:t>
      </w:r>
      <w:r w:rsidR="0070187C" w:rsidRPr="0070187C">
        <w:rPr>
          <w:vertAlign w:val="superscript"/>
          <w:lang w:val="en-US"/>
        </w:rPr>
        <w:t>th</w:t>
      </w:r>
      <w:r w:rsidR="0070187C">
        <w:rPr>
          <w:lang w:val="en-US"/>
        </w:rPr>
        <w:t xml:space="preserve"> action program </w:t>
      </w:r>
      <w:r>
        <w:rPr>
          <w:lang w:val="en-US"/>
        </w:rPr>
        <w:t>Nitrate Directive</w:t>
      </w:r>
      <w:r w:rsidR="0070187C">
        <w:rPr>
          <w:lang w:val="en-US"/>
        </w:rPr>
        <w:t xml:space="preserve"> resulted</w:t>
      </w:r>
      <w:r>
        <w:rPr>
          <w:lang w:val="en-US"/>
        </w:rPr>
        <w:t xml:space="preserve"> </w:t>
      </w:r>
      <w:r w:rsidR="0084691B" w:rsidRPr="0084691B">
        <w:rPr>
          <w:lang w:val="en-US"/>
        </w:rPr>
        <w:t xml:space="preserve">in </w:t>
      </w:r>
      <w:r w:rsidR="0070187C">
        <w:rPr>
          <w:lang w:val="en-US"/>
        </w:rPr>
        <w:t xml:space="preserve">even </w:t>
      </w:r>
      <w:r w:rsidR="0084691B" w:rsidRPr="0070187C">
        <w:rPr>
          <w:b/>
          <w:lang w:val="en-US"/>
        </w:rPr>
        <w:t>stricter legal fertilizer</w:t>
      </w:r>
      <w:r w:rsidR="0084691B" w:rsidRPr="0084691B">
        <w:rPr>
          <w:lang w:val="en-US"/>
        </w:rPr>
        <w:t xml:space="preserve"> (N and P) </w:t>
      </w:r>
      <w:r w:rsidR="0084691B" w:rsidRPr="0070187C">
        <w:rPr>
          <w:b/>
          <w:lang w:val="en-US"/>
        </w:rPr>
        <w:t>application standards</w:t>
      </w:r>
      <w:r w:rsidR="0084691B" w:rsidRPr="0084691B">
        <w:rPr>
          <w:lang w:val="en-US"/>
        </w:rPr>
        <w:t xml:space="preserve"> and </w:t>
      </w:r>
      <w:r w:rsidR="0070187C">
        <w:rPr>
          <w:lang w:val="en-US"/>
        </w:rPr>
        <w:t xml:space="preserve">the </w:t>
      </w:r>
      <w:r w:rsidR="0084691B" w:rsidRPr="0070187C">
        <w:rPr>
          <w:b/>
          <w:lang w:val="en-US"/>
        </w:rPr>
        <w:t>obligation</w:t>
      </w:r>
      <w:r w:rsidR="0084691B" w:rsidRPr="0084691B">
        <w:rPr>
          <w:lang w:val="en-US"/>
        </w:rPr>
        <w:t xml:space="preserve"> to apply </w:t>
      </w:r>
      <w:r w:rsidR="0084691B" w:rsidRPr="0070187C">
        <w:rPr>
          <w:b/>
          <w:lang w:val="en-US"/>
        </w:rPr>
        <w:t>a catch crop following an early maize crop</w:t>
      </w:r>
      <w:r w:rsidR="0084691B" w:rsidRPr="0084691B">
        <w:rPr>
          <w:lang w:val="en-US"/>
        </w:rPr>
        <w:t xml:space="preserve"> on sandy soils</w:t>
      </w:r>
      <w:r w:rsidR="0070187C">
        <w:rPr>
          <w:lang w:val="en-US"/>
        </w:rPr>
        <w:t xml:space="preserve">. </w:t>
      </w:r>
    </w:p>
    <w:p w14:paraId="4BAA1B75" w14:textId="562D40EC" w:rsidR="0084691B" w:rsidRPr="0070187C" w:rsidRDefault="004320B4" w:rsidP="0084691B">
      <w:r>
        <w:t xml:space="preserve">Early </w:t>
      </w:r>
      <w:proofErr w:type="spellStart"/>
      <w:r>
        <w:t>ado</w:t>
      </w:r>
      <w:r w:rsidR="0070187C">
        <w:t>ptors</w:t>
      </w:r>
      <w:proofErr w:type="spellEnd"/>
      <w:r w:rsidR="0070187C">
        <w:t xml:space="preserve">, or the so called </w:t>
      </w:r>
      <w:r w:rsidR="0070187C" w:rsidRPr="0070187C">
        <w:rPr>
          <w:b/>
        </w:rPr>
        <w:t>p</w:t>
      </w:r>
      <w:r w:rsidR="0084691B" w:rsidRPr="0070187C">
        <w:rPr>
          <w:b/>
        </w:rPr>
        <w:t>ioneer farmers</w:t>
      </w:r>
      <w:r w:rsidR="0070187C" w:rsidRPr="0070187C">
        <w:rPr>
          <w:b/>
        </w:rPr>
        <w:t>,</w:t>
      </w:r>
      <w:r w:rsidR="0084691B" w:rsidRPr="0070187C">
        <w:rPr>
          <w:b/>
        </w:rPr>
        <w:t xml:space="preserve"> start</w:t>
      </w:r>
      <w:r w:rsidR="0070187C" w:rsidRPr="0070187C">
        <w:rPr>
          <w:b/>
        </w:rPr>
        <w:t>ed</w:t>
      </w:r>
      <w:r w:rsidR="0084691B" w:rsidRPr="0070187C">
        <w:rPr>
          <w:b/>
        </w:rPr>
        <w:t xml:space="preserve"> using catch crops</w:t>
      </w:r>
      <w:r w:rsidR="0084691B" w:rsidRPr="0084691B">
        <w:t xml:space="preserve">, including the use of </w:t>
      </w:r>
      <w:r w:rsidR="0084691B" w:rsidRPr="0070187C">
        <w:rPr>
          <w:b/>
        </w:rPr>
        <w:t xml:space="preserve">techniques for </w:t>
      </w:r>
      <w:proofErr w:type="spellStart"/>
      <w:r w:rsidR="0084691B" w:rsidRPr="0070187C">
        <w:rPr>
          <w:b/>
        </w:rPr>
        <w:t>undersowing</w:t>
      </w:r>
      <w:proofErr w:type="spellEnd"/>
      <w:r w:rsidR="0084691B" w:rsidRPr="0070187C">
        <w:rPr>
          <w:b/>
        </w:rPr>
        <w:t xml:space="preserve"> maize with grass</w:t>
      </w:r>
      <w:r w:rsidR="0084691B" w:rsidRPr="0084691B">
        <w:t xml:space="preserve">. </w:t>
      </w:r>
      <w:r w:rsidR="0070187C">
        <w:t xml:space="preserve">They did this for reasons of </w:t>
      </w:r>
      <w:r w:rsidR="0084691B" w:rsidRPr="0070187C">
        <w:rPr>
          <w:iCs/>
        </w:rPr>
        <w:t>increasing soil organic matter and soil quality</w:t>
      </w:r>
      <w:r w:rsidR="0070187C">
        <w:rPr>
          <w:iCs/>
        </w:rPr>
        <w:t>.</w:t>
      </w:r>
    </w:p>
    <w:p w14:paraId="5EBEBA5B" w14:textId="2B82EC8B" w:rsidR="0084691B" w:rsidRDefault="0084691B" w:rsidP="003E589D"/>
    <w:p w14:paraId="49CDBA4D" w14:textId="5E75A039" w:rsidR="0084691B" w:rsidRPr="007211AA" w:rsidRDefault="0070187C" w:rsidP="0084691B">
      <w:r>
        <w:t xml:space="preserve">As the </w:t>
      </w:r>
      <w:r w:rsidR="0084691B" w:rsidRPr="0070187C">
        <w:rPr>
          <w:b/>
        </w:rPr>
        <w:t>policy pressure</w:t>
      </w:r>
      <w:r w:rsidRPr="0070187C">
        <w:rPr>
          <w:b/>
        </w:rPr>
        <w:t xml:space="preserve"> increased</w:t>
      </w:r>
      <w:r>
        <w:t xml:space="preserve"> and the</w:t>
      </w:r>
      <w:r w:rsidR="0084691B" w:rsidRPr="0084691B">
        <w:t xml:space="preserve"> application </w:t>
      </w:r>
      <w:r>
        <w:t>standard for nitrogen</w:t>
      </w:r>
      <w:r w:rsidR="0084691B" w:rsidRPr="0084691B">
        <w:t xml:space="preserve"> in maize </w:t>
      </w:r>
      <w:r>
        <w:t xml:space="preserve">was further reduced, also the </w:t>
      </w:r>
      <w:r w:rsidRPr="0070187C">
        <w:rPr>
          <w:b/>
        </w:rPr>
        <w:t>first Grounded Maize Cropping project</w:t>
      </w:r>
      <w:r>
        <w:t xml:space="preserve"> started (2012 – 2017). The project was implemented </w:t>
      </w:r>
      <w:r w:rsidR="0084691B" w:rsidRPr="0084691B">
        <w:t>in the province of Drenthe</w:t>
      </w:r>
      <w:r>
        <w:t xml:space="preserve"> and</w:t>
      </w:r>
      <w:r w:rsidR="0084691B" w:rsidRPr="0084691B">
        <w:t xml:space="preserve"> includ</w:t>
      </w:r>
      <w:r>
        <w:t>ed field experiments and demo</w:t>
      </w:r>
      <w:r w:rsidR="0084691B" w:rsidRPr="0084691B">
        <w:t xml:space="preserve">s based on earlier </w:t>
      </w:r>
      <w:r w:rsidR="0084691B" w:rsidRPr="0070187C">
        <w:rPr>
          <w:b/>
        </w:rPr>
        <w:t>studies about catch crop application</w:t>
      </w:r>
      <w:r w:rsidR="0084691B" w:rsidRPr="0084691B">
        <w:t xml:space="preserve"> (based on principle ‘the earlier the catch crop is sown the better</w:t>
      </w:r>
      <w:r>
        <w:t xml:space="preserve">’). The field experiments </w:t>
      </w:r>
      <w:r w:rsidR="002A7E61">
        <w:t>t</w:t>
      </w:r>
      <w:r>
        <w:t xml:space="preserve">ook place on </w:t>
      </w:r>
      <w:r w:rsidR="002A7E61">
        <w:t xml:space="preserve">the </w:t>
      </w:r>
      <w:r>
        <w:t xml:space="preserve">Wageningen University </w:t>
      </w:r>
      <w:r w:rsidR="002A7E61">
        <w:t>&amp; Research field location ‘</w:t>
      </w:r>
      <w:proofErr w:type="spellStart"/>
      <w:r w:rsidR="002A7E61">
        <w:t>Kooi</w:t>
      </w:r>
      <w:r>
        <w:t>enburg</w:t>
      </w:r>
      <w:proofErr w:type="spellEnd"/>
      <w:r>
        <w:t xml:space="preserve">’ </w:t>
      </w:r>
      <w:r w:rsidR="002A7E61">
        <w:t xml:space="preserve">in the province of Drenthe </w:t>
      </w:r>
      <w:r>
        <w:t xml:space="preserve">and also on the farms of the so </w:t>
      </w:r>
      <w:r w:rsidR="002A7E61">
        <w:t>called</w:t>
      </w:r>
      <w:r>
        <w:t xml:space="preserve"> ‘satellite farmers’ (the pioneer farmers who first experimented with using catch crops and who were now part of the project).</w:t>
      </w:r>
      <w:r w:rsidR="002A7E61">
        <w:t xml:space="preserve"> The experiments included experiments with catch crop varieties, </w:t>
      </w:r>
      <w:proofErr w:type="spellStart"/>
      <w:r w:rsidR="002A7E61">
        <w:t>undersowing</w:t>
      </w:r>
      <w:proofErr w:type="spellEnd"/>
      <w:r w:rsidR="002A7E61">
        <w:t xml:space="preserve"> maize with grass and sowing after the maize harvest (in combination with early maize varieties).</w:t>
      </w:r>
      <w:r w:rsidR="007211AA">
        <w:t xml:space="preserve"> </w:t>
      </w:r>
      <w:r w:rsidR="007211AA" w:rsidRPr="00974D29">
        <w:rPr>
          <w:b/>
        </w:rPr>
        <w:t>Farmers</w:t>
      </w:r>
      <w:r w:rsidR="007211AA" w:rsidRPr="00974D29">
        <w:t xml:space="preserve"> could </w:t>
      </w:r>
      <w:r w:rsidR="007211AA" w:rsidRPr="00974D29">
        <w:rPr>
          <w:b/>
        </w:rPr>
        <w:t>visit these field experiments</w:t>
      </w:r>
      <w:r w:rsidR="007211AA" w:rsidRPr="00974D29">
        <w:t xml:space="preserve"> on the WUR location </w:t>
      </w:r>
      <w:proofErr w:type="spellStart"/>
      <w:r w:rsidR="007211AA" w:rsidRPr="00974D29">
        <w:t>Kooienburg</w:t>
      </w:r>
      <w:proofErr w:type="spellEnd"/>
      <w:r w:rsidR="007211AA" w:rsidRPr="00974D29">
        <w:t xml:space="preserve"> during a so called </w:t>
      </w:r>
      <w:r w:rsidR="007211AA" w:rsidRPr="00974D29">
        <w:rPr>
          <w:b/>
        </w:rPr>
        <w:t>yearly ‘Grass and maize manifestation’.</w:t>
      </w:r>
    </w:p>
    <w:p w14:paraId="1F26FA38" w14:textId="5E46C093" w:rsidR="009F7D0B" w:rsidRPr="007211AA" w:rsidRDefault="009F7D0B" w:rsidP="003E589D"/>
    <w:p w14:paraId="5268BD0F" w14:textId="5B622BBD" w:rsidR="0084691B" w:rsidRPr="0084691B" w:rsidRDefault="0070187C" w:rsidP="0084691B">
      <w:r>
        <w:t xml:space="preserve">In </w:t>
      </w:r>
      <w:r w:rsidRPr="002A7E61">
        <w:rPr>
          <w:b/>
        </w:rPr>
        <w:t xml:space="preserve">2014 </w:t>
      </w:r>
      <w:r w:rsidR="0084691B" w:rsidRPr="002A7E61">
        <w:rPr>
          <w:b/>
        </w:rPr>
        <w:t>a first demo</w:t>
      </w:r>
      <w:r w:rsidR="0084691B" w:rsidRPr="0084691B">
        <w:t xml:space="preserve"> specifically about  </w:t>
      </w:r>
      <w:r w:rsidR="0084691B" w:rsidRPr="002A7E61">
        <w:rPr>
          <w:b/>
        </w:rPr>
        <w:t>‘</w:t>
      </w:r>
      <w:proofErr w:type="spellStart"/>
      <w:r w:rsidR="0084691B" w:rsidRPr="002A7E61">
        <w:rPr>
          <w:b/>
        </w:rPr>
        <w:t>undersowing</w:t>
      </w:r>
      <w:proofErr w:type="spellEnd"/>
      <w:r w:rsidR="0084691B" w:rsidRPr="002A7E61">
        <w:rPr>
          <w:b/>
        </w:rPr>
        <w:t xml:space="preserve"> maize with grass’</w:t>
      </w:r>
      <w:r w:rsidR="0084691B" w:rsidRPr="0084691B">
        <w:t xml:space="preserve"> </w:t>
      </w:r>
      <w:r>
        <w:t>was</w:t>
      </w:r>
      <w:r w:rsidR="0084691B" w:rsidRPr="0084691B">
        <w:t xml:space="preserve"> organised</w:t>
      </w:r>
      <w:r>
        <w:t>. This demo event attracted about 70 visitors</w:t>
      </w:r>
      <w:r w:rsidR="002A7E61">
        <w:t xml:space="preserve"> from the region.</w:t>
      </w:r>
      <w:r w:rsidR="0084691B" w:rsidRPr="0084691B">
        <w:t xml:space="preserve"> </w:t>
      </w:r>
    </w:p>
    <w:p w14:paraId="5B56B279" w14:textId="592DE906" w:rsidR="0084691B" w:rsidRDefault="0084691B" w:rsidP="003E589D"/>
    <w:p w14:paraId="5B29A15C" w14:textId="1CF34D38" w:rsidR="0084691B" w:rsidRDefault="002A7E61" w:rsidP="0084691B">
      <w:r>
        <w:t xml:space="preserve">The </w:t>
      </w:r>
      <w:r w:rsidRPr="002A7E61">
        <w:rPr>
          <w:b/>
        </w:rPr>
        <w:t>Grounded Maize Cropping project continued</w:t>
      </w:r>
      <w:r>
        <w:t xml:space="preserve"> </w:t>
      </w:r>
      <w:r w:rsidRPr="002A7E61">
        <w:rPr>
          <w:b/>
        </w:rPr>
        <w:t>(</w:t>
      </w:r>
      <w:r w:rsidR="0084691B" w:rsidRPr="002A7E61">
        <w:rPr>
          <w:b/>
        </w:rPr>
        <w:t xml:space="preserve">2017 </w:t>
      </w:r>
      <w:r w:rsidRPr="002A7E61">
        <w:rPr>
          <w:b/>
        </w:rPr>
        <w:t>–</w:t>
      </w:r>
      <w:r w:rsidR="0084691B" w:rsidRPr="002A7E61">
        <w:rPr>
          <w:b/>
        </w:rPr>
        <w:t xml:space="preserve"> 2019</w:t>
      </w:r>
      <w:r w:rsidRPr="002A7E61">
        <w:rPr>
          <w:b/>
        </w:rPr>
        <w:t>)</w:t>
      </w:r>
      <w:r>
        <w:t xml:space="preserve"> due to success achieved. A survey showed among others that </w:t>
      </w:r>
      <w:r w:rsidR="00F701ED">
        <w:t xml:space="preserve">in the period between 2013 and 2016 </w:t>
      </w:r>
      <w:r w:rsidRPr="0020419C">
        <w:t xml:space="preserve">the attention for </w:t>
      </w:r>
      <w:r>
        <w:t xml:space="preserve">reduced soil </w:t>
      </w:r>
      <w:r w:rsidRPr="0020419C">
        <w:t xml:space="preserve">tillage </w:t>
      </w:r>
      <w:r>
        <w:t>had</w:t>
      </w:r>
      <w:r w:rsidRPr="0020419C">
        <w:t xml:space="preserve"> increased, </w:t>
      </w:r>
      <w:r w:rsidRPr="002A7E61">
        <w:t xml:space="preserve">more </w:t>
      </w:r>
      <w:proofErr w:type="spellStart"/>
      <w:r w:rsidRPr="002A7E61">
        <w:t>undersowing</w:t>
      </w:r>
      <w:proofErr w:type="spellEnd"/>
      <w:r w:rsidRPr="002A7E61">
        <w:t xml:space="preserve"> maize with grass </w:t>
      </w:r>
      <w:r w:rsidR="00F701ED">
        <w:t>took</w:t>
      </w:r>
      <w:r w:rsidRPr="002A7E61">
        <w:t xml:space="preserve"> place</w:t>
      </w:r>
      <w:r>
        <w:t xml:space="preserve"> and that there was </w:t>
      </w:r>
      <w:r w:rsidRPr="0020419C">
        <w:t xml:space="preserve">more </w:t>
      </w:r>
      <w:r>
        <w:t>awareness about</w:t>
      </w:r>
      <w:r w:rsidRPr="0020419C">
        <w:t xml:space="preserve"> variable fertilising and timely harvesting </w:t>
      </w:r>
      <w:r>
        <w:t>with regard to</w:t>
      </w:r>
      <w:r w:rsidRPr="0020419C">
        <w:t xml:space="preserve"> </w:t>
      </w:r>
      <w:r>
        <w:t>catch crop implementation</w:t>
      </w:r>
      <w:r w:rsidR="00F701ED">
        <w:t xml:space="preserve"> among farmers in Drenthe</w:t>
      </w:r>
      <w:r>
        <w:t>.</w:t>
      </w:r>
    </w:p>
    <w:p w14:paraId="51517773" w14:textId="6B548DFB" w:rsidR="0084691B" w:rsidRDefault="0084691B" w:rsidP="003E589D"/>
    <w:p w14:paraId="2FF084F4" w14:textId="211D30FE" w:rsidR="0084691B" w:rsidRPr="0084691B" w:rsidRDefault="008E638A" w:rsidP="0084691B">
      <w:r>
        <w:t xml:space="preserve">In </w:t>
      </w:r>
      <w:r w:rsidRPr="008E638A">
        <w:rPr>
          <w:b/>
        </w:rPr>
        <w:t>June</w:t>
      </w:r>
      <w:r w:rsidR="0084691B" w:rsidRPr="008E638A">
        <w:rPr>
          <w:b/>
        </w:rPr>
        <w:t xml:space="preserve"> 2018</w:t>
      </w:r>
      <w:r>
        <w:t xml:space="preserve"> the second </w:t>
      </w:r>
      <w:r w:rsidR="0084691B" w:rsidRPr="008E638A">
        <w:rPr>
          <w:b/>
        </w:rPr>
        <w:t>‘</w:t>
      </w:r>
      <w:proofErr w:type="spellStart"/>
      <w:r w:rsidR="0084691B" w:rsidRPr="008E638A">
        <w:rPr>
          <w:b/>
        </w:rPr>
        <w:t>undersowing</w:t>
      </w:r>
      <w:proofErr w:type="spellEnd"/>
      <w:r w:rsidR="0084691B" w:rsidRPr="008E638A">
        <w:rPr>
          <w:b/>
        </w:rPr>
        <w:t xml:space="preserve"> maize with grass’</w:t>
      </w:r>
      <w:r w:rsidR="007211AA">
        <w:t xml:space="preserve"> demo event took place</w:t>
      </w:r>
      <w:r>
        <w:t xml:space="preserve"> </w:t>
      </w:r>
      <w:r w:rsidR="007211AA">
        <w:t>(</w:t>
      </w:r>
      <w:r>
        <w:t xml:space="preserve">the actual demo event that this case study </w:t>
      </w:r>
      <w:r w:rsidR="007211AA">
        <w:t xml:space="preserve">is about). The demo event attracted about 80 visitors. Experts indicate that more </w:t>
      </w:r>
      <w:proofErr w:type="spellStart"/>
      <w:r w:rsidR="007211AA">
        <w:t>undersowing</w:t>
      </w:r>
      <w:proofErr w:type="spellEnd"/>
      <w:r w:rsidR="007211AA">
        <w:t xml:space="preserve"> maize with grass is applied </w:t>
      </w:r>
      <w:r w:rsidR="007211AA">
        <w:lastRenderedPageBreak/>
        <w:t>in the Norther region (province of Drenthe) than in any other region in The Netherlands.</w:t>
      </w:r>
    </w:p>
    <w:p w14:paraId="25D7D497" w14:textId="0B72A288" w:rsidR="0084691B" w:rsidRDefault="0084691B" w:rsidP="003E589D"/>
    <w:p w14:paraId="47C2E499" w14:textId="7725778E" w:rsidR="007211AA" w:rsidRDefault="007211AA" w:rsidP="007211AA">
      <w:r>
        <w:t>The Grounded Maize Cropping project team realize</w:t>
      </w:r>
      <w:r w:rsidR="00D27423">
        <w:t>d</w:t>
      </w:r>
      <w:r>
        <w:t xml:space="preserve"> that farmers and agricultural contracting firms in Drenthe </w:t>
      </w:r>
      <w:r w:rsidR="00D27423">
        <w:t>were</w:t>
      </w:r>
      <w:r w:rsidRPr="00062DE6">
        <w:t xml:space="preserve"> not well prepared yet for the upcoming legislation that obliges the </w:t>
      </w:r>
      <w:proofErr w:type="spellStart"/>
      <w:r w:rsidRPr="00062DE6">
        <w:t>undersowing</w:t>
      </w:r>
      <w:proofErr w:type="spellEnd"/>
      <w:r w:rsidRPr="00062DE6">
        <w:t xml:space="preserve"> or</w:t>
      </w:r>
      <w:r>
        <w:t xml:space="preserve"> sowing after the maize harvest. The demo event resulted in </w:t>
      </w:r>
      <w:r w:rsidRPr="00D27423">
        <w:rPr>
          <w:b/>
        </w:rPr>
        <w:t>more awareness</w:t>
      </w:r>
      <w:r>
        <w:t xml:space="preserve"> of the upcoming legislation and of the possibilities of </w:t>
      </w:r>
      <w:proofErr w:type="spellStart"/>
      <w:r>
        <w:t>undersowing</w:t>
      </w:r>
      <w:proofErr w:type="spellEnd"/>
      <w:r w:rsidR="00D27423">
        <w:t xml:space="preserve"> but </w:t>
      </w:r>
      <w:r w:rsidR="00D27423" w:rsidRPr="00D27423">
        <w:rPr>
          <w:b/>
        </w:rPr>
        <w:t>not yet to action</w:t>
      </w:r>
      <w:r w:rsidR="00D27423">
        <w:t>.</w:t>
      </w:r>
    </w:p>
    <w:p w14:paraId="1CCF98C3" w14:textId="77777777" w:rsidR="00D27423" w:rsidRDefault="00D27423" w:rsidP="0084691B"/>
    <w:p w14:paraId="1E482B71" w14:textId="69018D20" w:rsidR="0084691B" w:rsidRPr="0084691B" w:rsidRDefault="00D27423" w:rsidP="0084691B">
      <w:r>
        <w:t xml:space="preserve">In </w:t>
      </w:r>
      <w:r w:rsidRPr="00D27423">
        <w:rPr>
          <w:b/>
        </w:rPr>
        <w:t>November 2018 a</w:t>
      </w:r>
      <w:r w:rsidR="0084691B" w:rsidRPr="00D27423">
        <w:rPr>
          <w:b/>
        </w:rPr>
        <w:t xml:space="preserve"> follow up meeting</w:t>
      </w:r>
      <w:r w:rsidR="0084691B" w:rsidRPr="0084691B">
        <w:t xml:space="preserve"> with farmers about under-sowing </w:t>
      </w:r>
      <w:r>
        <w:t xml:space="preserve">will be held, open to all farmers. (An invitation via a newsletters was send to about 400 farmers in Drenthe). The advice from the project team to the farmers will be: </w:t>
      </w:r>
      <w:r w:rsidRPr="00D27423">
        <w:t xml:space="preserve">consult with </w:t>
      </w:r>
      <w:r>
        <w:t>your</w:t>
      </w:r>
      <w:r w:rsidRPr="00D27423">
        <w:t xml:space="preserve"> agricultural contracting firm and / or advisor</w:t>
      </w:r>
      <w:r>
        <w:t xml:space="preserve"> as soon as possible</w:t>
      </w:r>
      <w:r w:rsidRPr="00D27423">
        <w:t>, make a plan for the next growing season (2019) in November/December 2018</w:t>
      </w:r>
      <w:r>
        <w:t xml:space="preserve">, and make a well informed decision between </w:t>
      </w:r>
      <w:proofErr w:type="spellStart"/>
      <w:r>
        <w:t>undersowing</w:t>
      </w:r>
      <w:proofErr w:type="spellEnd"/>
      <w:r>
        <w:t xml:space="preserve"> and sowing after harvesting.</w:t>
      </w:r>
    </w:p>
    <w:p w14:paraId="47D1EA63" w14:textId="0E72167C" w:rsidR="0084691B" w:rsidRDefault="0084691B" w:rsidP="003E589D"/>
    <w:p w14:paraId="60BBF306" w14:textId="40048929" w:rsidR="0084691B" w:rsidRPr="0084691B" w:rsidRDefault="00D27423" w:rsidP="0084691B">
      <w:r>
        <w:t xml:space="preserve">On </w:t>
      </w:r>
      <w:r w:rsidR="0084691B" w:rsidRPr="0084691B">
        <w:t xml:space="preserve">January </w:t>
      </w:r>
      <w:r>
        <w:t xml:space="preserve">1 </w:t>
      </w:r>
      <w:r w:rsidR="0084691B" w:rsidRPr="0084691B">
        <w:t>2019</w:t>
      </w:r>
      <w:r>
        <w:t xml:space="preserve"> a </w:t>
      </w:r>
      <w:r w:rsidR="0084691B" w:rsidRPr="00D27423">
        <w:rPr>
          <w:b/>
        </w:rPr>
        <w:t>new policy</w:t>
      </w:r>
      <w:r w:rsidR="0084691B" w:rsidRPr="0084691B">
        <w:t xml:space="preserve"> enacted from the 6</w:t>
      </w:r>
      <w:proofErr w:type="spellStart"/>
      <w:r w:rsidR="0084691B" w:rsidRPr="0084691B">
        <w:rPr>
          <w:vertAlign w:val="superscript"/>
          <w:lang w:val="en-US"/>
        </w:rPr>
        <w:t>th</w:t>
      </w:r>
      <w:proofErr w:type="spellEnd"/>
      <w:r w:rsidR="0084691B" w:rsidRPr="0084691B">
        <w:rPr>
          <w:lang w:val="en-US"/>
        </w:rPr>
        <w:t xml:space="preserve"> Dutch action program Nitrate Directive (2018 – 2021) </w:t>
      </w:r>
      <w:r>
        <w:rPr>
          <w:lang w:val="en-US"/>
        </w:rPr>
        <w:t>will be effectuated</w:t>
      </w:r>
      <w:r w:rsidR="0084691B" w:rsidRPr="0084691B">
        <w:t xml:space="preserve">: </w:t>
      </w:r>
      <w:r w:rsidR="0084691B" w:rsidRPr="0084691B">
        <w:rPr>
          <w:lang w:val="en-US"/>
        </w:rPr>
        <w:t>by 2019 a catch crop has to be sown by 1 October at the latest.</w:t>
      </w:r>
    </w:p>
    <w:p w14:paraId="49D55582" w14:textId="320992D4" w:rsidR="0084691B" w:rsidRDefault="0084691B" w:rsidP="003E589D"/>
    <w:p w14:paraId="03D34F1E" w14:textId="1B8259AD" w:rsidR="00D27423" w:rsidRPr="00D27423" w:rsidRDefault="00D27423" w:rsidP="00D27423">
      <w:r>
        <w:t xml:space="preserve">It is expected that by 2019 farmers will have </w:t>
      </w:r>
      <w:r w:rsidRPr="00F97E99">
        <w:rPr>
          <w:b/>
        </w:rPr>
        <w:t>adopted the ‘</w:t>
      </w:r>
      <w:proofErr w:type="spellStart"/>
      <w:r w:rsidRPr="00F97E99">
        <w:rPr>
          <w:b/>
        </w:rPr>
        <w:t>undersowing</w:t>
      </w:r>
      <w:proofErr w:type="spellEnd"/>
      <w:r w:rsidRPr="00F97E99">
        <w:rPr>
          <w:b/>
        </w:rPr>
        <w:t xml:space="preserve"> maize with grass’</w:t>
      </w:r>
      <w:r>
        <w:t xml:space="preserve"> novelty on reasonable scale. They will do this for the </w:t>
      </w:r>
      <w:r>
        <w:rPr>
          <w:iCs/>
        </w:rPr>
        <w:t>p</w:t>
      </w:r>
      <w:r w:rsidRPr="00D27423">
        <w:rPr>
          <w:iCs/>
        </w:rPr>
        <w:t>urpose</w:t>
      </w:r>
      <w:r>
        <w:rPr>
          <w:iCs/>
        </w:rPr>
        <w:t xml:space="preserve"> of</w:t>
      </w:r>
      <w:r w:rsidRPr="00D27423">
        <w:rPr>
          <w:iCs/>
        </w:rPr>
        <w:t xml:space="preserve"> comply</w:t>
      </w:r>
      <w:r>
        <w:rPr>
          <w:iCs/>
        </w:rPr>
        <w:t>ing</w:t>
      </w:r>
      <w:r w:rsidRPr="00D27423">
        <w:rPr>
          <w:iCs/>
        </w:rPr>
        <w:t xml:space="preserve"> with the laws and regulations</w:t>
      </w:r>
      <w:r>
        <w:rPr>
          <w:iCs/>
        </w:rPr>
        <w:t>.</w:t>
      </w:r>
    </w:p>
    <w:p w14:paraId="1B283C67" w14:textId="77777777" w:rsidR="00D27423" w:rsidRDefault="00D27423" w:rsidP="0084691B"/>
    <w:p w14:paraId="61980AE8" w14:textId="37623FAB" w:rsidR="0084691B" w:rsidRPr="00F97E99" w:rsidRDefault="00D27423" w:rsidP="0084691B">
      <w:pPr>
        <w:rPr>
          <w:b/>
        </w:rPr>
      </w:pPr>
      <w:r>
        <w:t xml:space="preserve">From </w:t>
      </w:r>
      <w:r w:rsidR="0084691B" w:rsidRPr="0084691B">
        <w:t>2019</w:t>
      </w:r>
      <w:r>
        <w:t xml:space="preserve"> onwards the adoption of the </w:t>
      </w:r>
      <w:proofErr w:type="spellStart"/>
      <w:r>
        <w:t>undersowing</w:t>
      </w:r>
      <w:proofErr w:type="spellEnd"/>
      <w:r>
        <w:t xml:space="preserve"> of maize with grass will possibly increase, depending on the experiences of farmers in the first year.</w:t>
      </w:r>
      <w:r w:rsidR="00F97E99">
        <w:t xml:space="preserve"> As the Grounded Maize Cropping project will have stopped, </w:t>
      </w:r>
      <w:proofErr w:type="spellStart"/>
      <w:r w:rsidR="0084691B" w:rsidRPr="00F97E99">
        <w:rPr>
          <w:b/>
        </w:rPr>
        <w:t>Agrifirm</w:t>
      </w:r>
      <w:proofErr w:type="spellEnd"/>
      <w:r w:rsidR="0084691B" w:rsidRPr="00F97E99">
        <w:rPr>
          <w:b/>
        </w:rPr>
        <w:t xml:space="preserve"> </w:t>
      </w:r>
      <w:r w:rsidR="00F97E99">
        <w:t xml:space="preserve">might continue with organising informative meetings </w:t>
      </w:r>
      <w:r w:rsidR="0084691B" w:rsidRPr="0084691B">
        <w:t xml:space="preserve">and </w:t>
      </w:r>
      <w:r w:rsidR="0084691B" w:rsidRPr="00F97E99">
        <w:rPr>
          <w:b/>
        </w:rPr>
        <w:t xml:space="preserve">advising </w:t>
      </w:r>
      <w:r w:rsidR="00F97E99" w:rsidRPr="00F97E99">
        <w:rPr>
          <w:b/>
        </w:rPr>
        <w:t>farmers</w:t>
      </w:r>
      <w:r w:rsidR="0084691B" w:rsidRPr="00F97E99">
        <w:rPr>
          <w:b/>
        </w:rPr>
        <w:t xml:space="preserve"> for adoption</w:t>
      </w:r>
      <w:r w:rsidR="00F97E99" w:rsidRPr="00F97E99">
        <w:rPr>
          <w:b/>
        </w:rPr>
        <w:t xml:space="preserve"> of </w:t>
      </w:r>
      <w:proofErr w:type="spellStart"/>
      <w:r w:rsidR="00F97E99" w:rsidRPr="00F97E99">
        <w:rPr>
          <w:b/>
        </w:rPr>
        <w:t>undersowing</w:t>
      </w:r>
      <w:proofErr w:type="spellEnd"/>
      <w:r w:rsidR="00F97E99" w:rsidRPr="00F97E99">
        <w:rPr>
          <w:b/>
        </w:rPr>
        <w:t xml:space="preserve"> maize with grass. </w:t>
      </w:r>
    </w:p>
    <w:p w14:paraId="285093B6" w14:textId="12687664" w:rsidR="009F7D0B" w:rsidRDefault="009F7D0B" w:rsidP="003E589D"/>
    <w:p w14:paraId="4C929FB6" w14:textId="1C45CDDB" w:rsidR="00974D29" w:rsidRDefault="00974D29" w:rsidP="00974D29">
      <w:r>
        <w:t>See the timeline ‘</w:t>
      </w:r>
      <w:r w:rsidRPr="00974D29">
        <w:t>Timeline for framing the innovation “</w:t>
      </w:r>
      <w:proofErr w:type="spellStart"/>
      <w:r w:rsidRPr="00974D29">
        <w:t>Undersowing</w:t>
      </w:r>
      <w:proofErr w:type="spellEnd"/>
      <w:r w:rsidRPr="00974D29">
        <w:t xml:space="preserve"> maize with grass” in the province of Drenthe (NL)</w:t>
      </w:r>
      <w:r>
        <w:t xml:space="preserve"> - </w:t>
      </w:r>
      <w:r w:rsidRPr="00974D29">
        <w:t>a new practice as a mea</w:t>
      </w:r>
      <w:r>
        <w:t>ns of fitting in of catch crops’ on the next page.</w:t>
      </w:r>
    </w:p>
    <w:p w14:paraId="12C99277" w14:textId="592E4F87" w:rsidR="00974D29" w:rsidRDefault="00974D29" w:rsidP="003E589D"/>
    <w:p w14:paraId="60ADD2D2" w14:textId="77777777" w:rsidR="00974D29" w:rsidRDefault="00974D29" w:rsidP="003E589D">
      <w:pPr>
        <w:sectPr w:rsidR="00974D29" w:rsidSect="00DC2F36">
          <w:headerReference w:type="default" r:id="rId56"/>
          <w:footerReference w:type="default" r:id="rId57"/>
          <w:pgSz w:w="11906" w:h="16838" w:code="9"/>
          <w:pgMar w:top="1701" w:right="1701" w:bottom="1701" w:left="1701" w:header="567" w:footer="567" w:gutter="0"/>
          <w:cols w:space="708"/>
          <w:docGrid w:linePitch="360"/>
        </w:sectPr>
      </w:pPr>
    </w:p>
    <w:p w14:paraId="0207FDDB" w14:textId="04E7C3A7" w:rsidR="009F7D0B" w:rsidRDefault="009F7D0B" w:rsidP="003E589D"/>
    <w:p w14:paraId="273E52B9" w14:textId="2069033C" w:rsidR="009F7D0B" w:rsidRDefault="009F7D0B" w:rsidP="003E589D"/>
    <w:p w14:paraId="04047844" w14:textId="77777777" w:rsidR="009F7D0B" w:rsidRDefault="009F7D0B" w:rsidP="003E589D"/>
    <w:p w14:paraId="0A080E49" w14:textId="2DB9B434" w:rsidR="009F7D0B" w:rsidRDefault="009F7D0B" w:rsidP="003E589D">
      <w:pPr>
        <w:rPr>
          <w:highlight w:val="yellow"/>
        </w:rPr>
      </w:pPr>
    </w:p>
    <w:p w14:paraId="10D5C1A4" w14:textId="54C47A55" w:rsidR="009F7D0B" w:rsidRDefault="00974D29" w:rsidP="003E589D">
      <w:pPr>
        <w:rPr>
          <w:highlight w:val="yellow"/>
        </w:rPr>
      </w:pPr>
      <w:r>
        <w:rPr>
          <w:noProof/>
          <w:lang w:val="nl-NL" w:eastAsia="nl-NL"/>
        </w:rPr>
        <w:drawing>
          <wp:inline distT="0" distB="0" distL="0" distR="0" wp14:anchorId="1095E8CC" wp14:editId="144C1695">
            <wp:extent cx="8813878" cy="3698789"/>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line update.jpg"/>
                    <pic:cNvPicPr/>
                  </pic:nvPicPr>
                  <pic:blipFill>
                    <a:blip r:embed="rId58">
                      <a:extLst>
                        <a:ext uri="{28A0092B-C50C-407E-A947-70E740481C1C}">
                          <a14:useLocalDpi xmlns:a14="http://schemas.microsoft.com/office/drawing/2010/main" val="0"/>
                        </a:ext>
                      </a:extLst>
                    </a:blip>
                    <a:stretch>
                      <a:fillRect/>
                    </a:stretch>
                  </pic:blipFill>
                  <pic:spPr>
                    <a:xfrm>
                      <a:off x="0" y="0"/>
                      <a:ext cx="8820987" cy="3701772"/>
                    </a:xfrm>
                    <a:prstGeom prst="rect">
                      <a:avLst/>
                    </a:prstGeom>
                  </pic:spPr>
                </pic:pic>
              </a:graphicData>
            </a:graphic>
          </wp:inline>
        </w:drawing>
      </w:r>
    </w:p>
    <w:p w14:paraId="0DB7DE19" w14:textId="77777777" w:rsidR="009F7D0B" w:rsidRDefault="009F7D0B" w:rsidP="003E589D"/>
    <w:p w14:paraId="627FE06A" w14:textId="396A3AFC" w:rsidR="009F7D0B" w:rsidRDefault="00807B62" w:rsidP="003E589D">
      <w:pPr>
        <w:rPr>
          <w:highlight w:val="yellow"/>
        </w:rPr>
      </w:pPr>
      <w:r w:rsidRPr="00807B62">
        <w:rPr>
          <w:highlight w:val="yellow"/>
        </w:rPr>
        <w:t xml:space="preserve">    </w:t>
      </w:r>
      <w:bookmarkStart w:id="112" w:name="_Toc500353662"/>
      <w:bookmarkEnd w:id="111"/>
    </w:p>
    <w:p w14:paraId="78CCBEE0" w14:textId="77777777" w:rsidR="009F7D0B" w:rsidRDefault="009F7D0B" w:rsidP="003E589D">
      <w:pPr>
        <w:rPr>
          <w:highlight w:val="yellow"/>
        </w:rPr>
        <w:sectPr w:rsidR="009F7D0B" w:rsidSect="009F7D0B">
          <w:pgSz w:w="16838" w:h="11906" w:orient="landscape" w:code="9"/>
          <w:pgMar w:top="1701" w:right="1701" w:bottom="1701" w:left="1701" w:header="567" w:footer="567" w:gutter="0"/>
          <w:cols w:space="708"/>
          <w:docGrid w:linePitch="360"/>
        </w:sectPr>
      </w:pPr>
    </w:p>
    <w:p w14:paraId="2B4B860A" w14:textId="77777777" w:rsidR="003E589D" w:rsidRPr="00634967" w:rsidRDefault="003E589D" w:rsidP="003E589D">
      <w:pPr>
        <w:pStyle w:val="Heading2"/>
      </w:pPr>
      <w:bookmarkStart w:id="113" w:name="_Toc530147446"/>
      <w:bookmarkEnd w:id="112"/>
      <w:r w:rsidRPr="00634967">
        <w:lastRenderedPageBreak/>
        <w:t xml:space="preserve">Facilitating and impeding factors </w:t>
      </w:r>
      <w:r>
        <w:t>for successful</w:t>
      </w:r>
      <w:r w:rsidRPr="00634967">
        <w:t xml:space="preserve"> demonstration</w:t>
      </w:r>
      <w:r>
        <w:t>s</w:t>
      </w:r>
      <w:bookmarkEnd w:id="113"/>
      <w:r w:rsidRPr="00634967">
        <w:t xml:space="preserve"> </w:t>
      </w:r>
    </w:p>
    <w:p w14:paraId="1627DE57" w14:textId="7067F33A" w:rsidR="00923F64" w:rsidRDefault="00107CCD" w:rsidP="009A7003">
      <w:r>
        <w:t xml:space="preserve">Whether or not a demonstration is successful depends mainly on the amount of visitors, the interaction with the visitors, the </w:t>
      </w:r>
      <w:r w:rsidR="00923F64">
        <w:t xml:space="preserve">program, the </w:t>
      </w:r>
      <w:r>
        <w:t>work methods</w:t>
      </w:r>
      <w:r w:rsidR="003005E3">
        <w:t xml:space="preserve"> of bringing the message across, </w:t>
      </w:r>
      <w:r>
        <w:t>the facilitators</w:t>
      </w:r>
      <w:r w:rsidR="003005E3">
        <w:t xml:space="preserve"> and follow up activities</w:t>
      </w:r>
      <w:r>
        <w:t xml:space="preserve">. </w:t>
      </w:r>
    </w:p>
    <w:p w14:paraId="15BE7CD5" w14:textId="77777777" w:rsidR="00923F64" w:rsidRDefault="00923F64" w:rsidP="009A7003"/>
    <w:p w14:paraId="6CBACA53" w14:textId="341B2497" w:rsidR="001B0514" w:rsidRDefault="001B0514" w:rsidP="009A7003">
      <w:r>
        <w:t>Impeding factors for successful demonstrations could be the bad timing of the demonstration event, lack of time and money to organise the demonstration and having a vague goal of the demonstration.</w:t>
      </w:r>
    </w:p>
    <w:p w14:paraId="35096EDC" w14:textId="77777777" w:rsidR="00562EE1" w:rsidRPr="0045675C" w:rsidRDefault="00562EE1" w:rsidP="009A7003">
      <w:pPr>
        <w:rPr>
          <w:highlight w:val="cyan"/>
        </w:rPr>
      </w:pPr>
    </w:p>
    <w:p w14:paraId="49382962" w14:textId="77777777" w:rsidR="009A7003" w:rsidRDefault="009A7003" w:rsidP="0045675C">
      <w:pPr>
        <w:pStyle w:val="Heading2"/>
      </w:pPr>
      <w:bookmarkStart w:id="114" w:name="_Toc508195372"/>
      <w:bookmarkStart w:id="115" w:name="_Toc511905222"/>
      <w:bookmarkStart w:id="116" w:name="_Toc530147447"/>
      <w:r w:rsidRPr="00634967">
        <w:t>Impact of demonstration</w:t>
      </w:r>
      <w:r>
        <w:t>s</w:t>
      </w:r>
      <w:bookmarkEnd w:id="114"/>
      <w:bookmarkEnd w:id="115"/>
      <w:bookmarkEnd w:id="116"/>
    </w:p>
    <w:p w14:paraId="758CC831" w14:textId="026C5737" w:rsidR="009E6660" w:rsidRPr="001B0514" w:rsidRDefault="001B0514" w:rsidP="009A7003">
      <w:r>
        <w:t xml:space="preserve">In this paragraph recommendations are given to increase the impact of demonstrations. </w:t>
      </w:r>
    </w:p>
    <w:p w14:paraId="56DDFE7B" w14:textId="77777777" w:rsidR="001B0514" w:rsidRDefault="001B0514" w:rsidP="001B0514"/>
    <w:p w14:paraId="0B9DCEEE" w14:textId="0894FDEC" w:rsidR="001B0514" w:rsidRDefault="001B0514" w:rsidP="001B0514">
      <w:r>
        <w:t xml:space="preserve">The amount of visitors depends on </w:t>
      </w:r>
      <w:r w:rsidRPr="00107CCD">
        <w:t xml:space="preserve">how </w:t>
      </w:r>
      <w:r>
        <w:t>people are</w:t>
      </w:r>
      <w:r w:rsidRPr="00107CCD">
        <w:t xml:space="preserve"> invited to the demonstration (personal invitation or message in the newspaper?)</w:t>
      </w:r>
      <w:r>
        <w:t>, the attractiveness of the invitation (is the purpose of the demonstration clearly formulated?), the attractiveness of the program</w:t>
      </w:r>
      <w:r w:rsidRPr="00107CCD">
        <w:t xml:space="preserve"> and</w:t>
      </w:r>
      <w:r>
        <w:t xml:space="preserve">  somehow on the weather conditions. The amount of visitors, or better formulated, the reach of potential visitors, can be increased further by organising the demonstration with more than one organisation. So cooperation between organisations and companies adds to the success of a demonstration event. The reach of potential visitors can further be enhanced </w:t>
      </w:r>
      <w:r w:rsidRPr="0035300B">
        <w:t>by organising the demonstration in d</w:t>
      </w:r>
      <w:r>
        <w:t xml:space="preserve">ifferent regions (organising so called ‘road shows’). The time of the year and time of the day is also a facilitating factor for a successful demonstration. </w:t>
      </w:r>
    </w:p>
    <w:p w14:paraId="40183822" w14:textId="77777777" w:rsidR="001B0514" w:rsidRDefault="001B0514" w:rsidP="001B0514"/>
    <w:p w14:paraId="7C2E489D" w14:textId="77777777" w:rsidR="001B0514" w:rsidRPr="00562EE1" w:rsidRDefault="001B0514" w:rsidP="001B0514">
      <w:r>
        <w:t>The outreach of the demonstration message can be increased by involving the press and having articles published in newspapers, (regional and national) journals and magazines. Also follow up activities, like organising farmers meetings on specific subjects or sending out newsletters, can increase the impact of a demonstration.</w:t>
      </w:r>
    </w:p>
    <w:p w14:paraId="16A4AE31" w14:textId="77777777" w:rsidR="001B0514" w:rsidRPr="00923F64" w:rsidRDefault="001B0514" w:rsidP="001B0514"/>
    <w:p w14:paraId="46BB4AB8" w14:textId="77777777" w:rsidR="001B0514" w:rsidRDefault="001B0514" w:rsidP="001B0514">
      <w:r>
        <w:t>It is recommended to vary the</w:t>
      </w:r>
      <w:r w:rsidRPr="00923F64">
        <w:t xml:space="preserve"> </w:t>
      </w:r>
      <w:r>
        <w:t xml:space="preserve">working methods of bringing the message across, even on a seemingly simple machine demonstration event. People learn in different ways and variation in working methods can add to the uptake of the information by more people. Providing background information (in an attractive form, like with pictures and images or infographics) will give people the opportunity to </w:t>
      </w:r>
      <w:r w:rsidRPr="004673A4">
        <w:t xml:space="preserve">recapture why something was important </w:t>
      </w:r>
      <w:r>
        <w:t>and in the best case ‘</w:t>
      </w:r>
      <w:r w:rsidRPr="004673A4">
        <w:t>relive</w:t>
      </w:r>
      <w:r>
        <w:t xml:space="preserve">’ </w:t>
      </w:r>
      <w:r w:rsidRPr="004673A4">
        <w:t>something they have seen</w:t>
      </w:r>
      <w:r>
        <w:t>.</w:t>
      </w:r>
    </w:p>
    <w:p w14:paraId="1A2E422C" w14:textId="77777777" w:rsidR="001B0514" w:rsidRDefault="001B0514" w:rsidP="001B0514"/>
    <w:p w14:paraId="7BAD56D7" w14:textId="77777777" w:rsidR="001B0514" w:rsidRDefault="001B0514" w:rsidP="001B0514">
      <w:r>
        <w:t xml:space="preserve">The program of the demonstration should leave time for networking and social interaction among visitors. The program should be followed as strictly as possible, and it is recommended that the person who leads the demonstration and holds a talk is assisted by a person who keeps track of time and who </w:t>
      </w:r>
      <w:r w:rsidRPr="002E0A02">
        <w:t>takes care of the organizational matters</w:t>
      </w:r>
      <w:r>
        <w:t xml:space="preserve">. </w:t>
      </w:r>
    </w:p>
    <w:p w14:paraId="43E97389" w14:textId="77777777" w:rsidR="001B0514" w:rsidRDefault="001B0514" w:rsidP="001B0514"/>
    <w:p w14:paraId="6E022B4E" w14:textId="77777777" w:rsidR="001B0514" w:rsidRDefault="001B0514" w:rsidP="001B0514">
      <w:r>
        <w:t xml:space="preserve">It can be helpful to involve facilitators who are used to speak to a group of people, or to give a kind of training to the person who will hold a talk during the demonstration. </w:t>
      </w:r>
    </w:p>
    <w:p w14:paraId="60929235" w14:textId="0E5EA909" w:rsidR="004D19BB" w:rsidRPr="00786D58" w:rsidRDefault="004D19BB" w:rsidP="009A7003"/>
    <w:p w14:paraId="60877FC1" w14:textId="77777777" w:rsidR="004D19BB" w:rsidRPr="00786D58" w:rsidRDefault="004D19BB" w:rsidP="009A7003"/>
    <w:p w14:paraId="7FBF5513" w14:textId="3A0109CF" w:rsidR="009A7003" w:rsidRDefault="001F5910" w:rsidP="0045675C">
      <w:pPr>
        <w:pStyle w:val="Heading2"/>
      </w:pPr>
      <w:bookmarkStart w:id="117" w:name="_Toc511905223"/>
      <w:bookmarkStart w:id="118" w:name="_Toc530147448"/>
      <w:r>
        <w:lastRenderedPageBreak/>
        <w:t>Key lessons from this case study</w:t>
      </w:r>
      <w:bookmarkEnd w:id="117"/>
      <w:bookmarkEnd w:id="118"/>
    </w:p>
    <w:p w14:paraId="6A2FBEBF" w14:textId="6E143472" w:rsidR="009A7003" w:rsidRDefault="00FD571F" w:rsidP="009A7003">
      <w:r w:rsidRPr="00177D21">
        <w:t xml:space="preserve">The </w:t>
      </w:r>
      <w:r w:rsidR="009A7003" w:rsidRPr="00177D21">
        <w:t>ma</w:t>
      </w:r>
      <w:r w:rsidR="001F5910" w:rsidRPr="00177D21">
        <w:t xml:space="preserve">in lessons from </w:t>
      </w:r>
      <w:r w:rsidRPr="00177D21">
        <w:t>this</w:t>
      </w:r>
      <w:r w:rsidR="001F5910" w:rsidRPr="00177D21">
        <w:t xml:space="preserve"> case study on how to organise a successful demonstration and how to achieve maximum impact</w:t>
      </w:r>
      <w:r w:rsidRPr="00177D21">
        <w:t xml:space="preserve"> are:</w:t>
      </w:r>
    </w:p>
    <w:p w14:paraId="3EC8C087" w14:textId="0FAE195C" w:rsidR="00E67AAA" w:rsidRDefault="00E67AAA" w:rsidP="009A7003"/>
    <w:p w14:paraId="03268DC7" w14:textId="5E0A931E" w:rsidR="00E4229B" w:rsidRDefault="008A29EF" w:rsidP="00E4229B">
      <w:pPr>
        <w:pStyle w:val="ListParagraph"/>
        <w:numPr>
          <w:ilvl w:val="0"/>
          <w:numId w:val="49"/>
        </w:numPr>
        <w:jc w:val="left"/>
      </w:pPr>
      <w:r w:rsidRPr="00562EE1">
        <w:t xml:space="preserve">A more complete introductory presentation about the reasons of </w:t>
      </w:r>
      <w:proofErr w:type="spellStart"/>
      <w:r w:rsidRPr="00562EE1">
        <w:t>undersowing</w:t>
      </w:r>
      <w:proofErr w:type="spellEnd"/>
      <w:r w:rsidRPr="00562EE1">
        <w:t xml:space="preserve"> maize with grass, added with background information</w:t>
      </w:r>
      <w:r w:rsidR="00FD571F">
        <w:t xml:space="preserve"> (why is </w:t>
      </w:r>
      <w:proofErr w:type="spellStart"/>
      <w:r w:rsidR="00FD571F">
        <w:t>undersowing</w:t>
      </w:r>
      <w:proofErr w:type="spellEnd"/>
      <w:r w:rsidR="00FD571F">
        <w:t xml:space="preserve"> important?) and</w:t>
      </w:r>
      <w:r w:rsidRPr="00562EE1">
        <w:t xml:space="preserve"> </w:t>
      </w:r>
      <w:r w:rsidR="00FD571F">
        <w:t>clearly presented</w:t>
      </w:r>
      <w:r w:rsidRPr="00562EE1">
        <w:t xml:space="preserve"> do’s and don’ts</w:t>
      </w:r>
      <w:r w:rsidR="00FD571F">
        <w:t xml:space="preserve">, supported with illustrations and pictures, could improve the impact of the demonstration and ensures that the key message can take root and hold </w:t>
      </w:r>
      <w:r w:rsidR="00FD571F" w:rsidRPr="00FD571F">
        <w:t>on for a long time.</w:t>
      </w:r>
    </w:p>
    <w:p w14:paraId="56BAD863" w14:textId="77777777" w:rsidR="00E4229B" w:rsidRDefault="00E4229B" w:rsidP="00E4229B">
      <w:pPr>
        <w:pStyle w:val="ListParagraph"/>
        <w:ind w:left="360"/>
        <w:jc w:val="left"/>
      </w:pPr>
    </w:p>
    <w:p w14:paraId="55C040C9" w14:textId="610BAA8D" w:rsidR="00E4229B" w:rsidRPr="00E4229B" w:rsidRDefault="00FD571F" w:rsidP="00727996">
      <w:pPr>
        <w:pStyle w:val="ListParagraph"/>
        <w:numPr>
          <w:ilvl w:val="0"/>
          <w:numId w:val="49"/>
        </w:numPr>
        <w:jc w:val="left"/>
        <w:rPr>
          <w:rFonts w:cs="Arial"/>
          <w:szCs w:val="20"/>
        </w:rPr>
      </w:pPr>
      <w:r>
        <w:t xml:space="preserve">Taking a moment in the program to have the visitors discuss </w:t>
      </w:r>
      <w:r w:rsidR="00001530">
        <w:t xml:space="preserve">the results of the actual </w:t>
      </w:r>
      <w:proofErr w:type="spellStart"/>
      <w:r w:rsidR="00001530">
        <w:t>undersowing</w:t>
      </w:r>
      <w:proofErr w:type="spellEnd"/>
      <w:r w:rsidR="00001530">
        <w:t xml:space="preserve"> of the maize with grass by the different machines </w:t>
      </w:r>
      <w:r w:rsidR="004B5354">
        <w:t xml:space="preserve">in smaller </w:t>
      </w:r>
      <w:r w:rsidR="004B5354" w:rsidRPr="00E4229B">
        <w:rPr>
          <w:i/>
        </w:rPr>
        <w:t>groups</w:t>
      </w:r>
      <w:r w:rsidR="00001530">
        <w:t xml:space="preserve"> could have improved the impact of the demonstration. Although the machines were there just to attract more visitors to the demonstration, and the organisers felt that it would not have made much difference</w:t>
      </w:r>
      <w:r w:rsidR="004B5354">
        <w:t xml:space="preserve"> if the information about each machine would have been more substantial and complete (because dairy farmers who grow maize in general will not invest in their own </w:t>
      </w:r>
      <w:proofErr w:type="spellStart"/>
      <w:r w:rsidR="004B5354">
        <w:t>undersowing</w:t>
      </w:r>
      <w:proofErr w:type="spellEnd"/>
      <w:r w:rsidR="004B5354">
        <w:t xml:space="preserve"> machine, apart from a few;</w:t>
      </w:r>
      <w:r w:rsidR="004B5354" w:rsidRPr="00941FF1">
        <w:t xml:space="preserve"> they tend to care more about their animals than crops and it is more likely</w:t>
      </w:r>
      <w:r w:rsidR="004B5354">
        <w:t xml:space="preserve"> that they invest in </w:t>
      </w:r>
      <w:r w:rsidR="004B5354" w:rsidRPr="00941FF1">
        <w:t>milking machine</w:t>
      </w:r>
      <w:r w:rsidR="004B5354">
        <w:t>s</w:t>
      </w:r>
      <w:r w:rsidR="004B5354" w:rsidRPr="00941FF1">
        <w:t xml:space="preserve"> and technological optimization</w:t>
      </w:r>
      <w:r w:rsidR="004B5354">
        <w:t xml:space="preserve"> of the feeding than in arable farming mechanisation), it is nevertheless a missed opportunity to vary in working method and</w:t>
      </w:r>
      <w:r w:rsidR="004B5354" w:rsidRPr="004B5354">
        <w:t xml:space="preserve"> triggering of more interaction</w:t>
      </w:r>
      <w:r w:rsidR="004B5354">
        <w:t>.</w:t>
      </w:r>
    </w:p>
    <w:p w14:paraId="179AC35C" w14:textId="1FC09DB8" w:rsidR="00E4229B" w:rsidRPr="00E4229B" w:rsidRDefault="00E4229B" w:rsidP="00E4229B">
      <w:pPr>
        <w:jc w:val="left"/>
        <w:rPr>
          <w:rFonts w:cs="Arial"/>
          <w:szCs w:val="20"/>
        </w:rPr>
      </w:pPr>
    </w:p>
    <w:p w14:paraId="44B5A78A" w14:textId="74680622" w:rsidR="00807B62" w:rsidRPr="00E4229B" w:rsidRDefault="00177D21" w:rsidP="00727996">
      <w:pPr>
        <w:pStyle w:val="ListParagraph"/>
        <w:numPr>
          <w:ilvl w:val="0"/>
          <w:numId w:val="49"/>
        </w:numPr>
        <w:jc w:val="left"/>
        <w:rPr>
          <w:rFonts w:cs="Arial"/>
          <w:szCs w:val="20"/>
        </w:rPr>
      </w:pPr>
      <w:r w:rsidRPr="00E4229B">
        <w:rPr>
          <w:rFonts w:cs="Arial"/>
          <w:szCs w:val="20"/>
        </w:rPr>
        <w:t xml:space="preserve">From the demonstration – innovation narrative </w:t>
      </w:r>
      <w:bookmarkStart w:id="119" w:name="_Toc508195374"/>
      <w:r w:rsidRPr="00E4229B">
        <w:rPr>
          <w:rFonts w:cs="Arial"/>
          <w:szCs w:val="20"/>
        </w:rPr>
        <w:t xml:space="preserve">it could be learned that although there is a legislative incentive (or better formulated: a legal obligation) </w:t>
      </w:r>
      <w:r w:rsidR="002A6E69" w:rsidRPr="00E4229B">
        <w:rPr>
          <w:rFonts w:cs="Arial"/>
          <w:szCs w:val="20"/>
        </w:rPr>
        <w:t xml:space="preserve">most farmers </w:t>
      </w:r>
      <w:r w:rsidR="00D92103" w:rsidRPr="00E4229B">
        <w:rPr>
          <w:rFonts w:cs="Arial"/>
          <w:szCs w:val="20"/>
        </w:rPr>
        <w:t>ch</w:t>
      </w:r>
      <w:r w:rsidR="00E4229B" w:rsidRPr="00E4229B">
        <w:rPr>
          <w:rFonts w:cs="Arial"/>
          <w:szCs w:val="20"/>
        </w:rPr>
        <w:t>o</w:t>
      </w:r>
      <w:r w:rsidR="002A6E69" w:rsidRPr="00E4229B">
        <w:rPr>
          <w:rFonts w:cs="Arial"/>
          <w:szCs w:val="20"/>
        </w:rPr>
        <w:t>ose for the application of</w:t>
      </w:r>
      <w:r w:rsidRPr="00E4229B">
        <w:rPr>
          <w:rFonts w:cs="Arial"/>
          <w:szCs w:val="20"/>
        </w:rPr>
        <w:t xml:space="preserve"> the innovation</w:t>
      </w:r>
      <w:r w:rsidR="002A6E69" w:rsidRPr="00E4229B">
        <w:rPr>
          <w:rFonts w:cs="Arial"/>
          <w:szCs w:val="20"/>
        </w:rPr>
        <w:t xml:space="preserve"> (catch crop </w:t>
      </w:r>
      <w:proofErr w:type="spellStart"/>
      <w:r w:rsidR="002A6E69" w:rsidRPr="00E4229B">
        <w:rPr>
          <w:rFonts w:cs="Arial"/>
          <w:szCs w:val="20"/>
        </w:rPr>
        <w:t>undersowing</w:t>
      </w:r>
      <w:proofErr w:type="spellEnd"/>
      <w:r w:rsidR="002A6E69" w:rsidRPr="00E4229B">
        <w:rPr>
          <w:rFonts w:cs="Arial"/>
          <w:szCs w:val="20"/>
        </w:rPr>
        <w:t xml:space="preserve"> or sowing after harvesting) at the last minute, and it is not certain if they will take or will be able to take a well informed decision. The </w:t>
      </w:r>
      <w:r w:rsidR="004320B4" w:rsidRPr="00E4229B">
        <w:rPr>
          <w:rFonts w:cs="Arial"/>
          <w:szCs w:val="20"/>
        </w:rPr>
        <w:t>‘early adopters’ (pioneer farmers)</w:t>
      </w:r>
      <w:r w:rsidR="00D92103" w:rsidRPr="00E4229B">
        <w:rPr>
          <w:rFonts w:cs="Arial"/>
          <w:szCs w:val="20"/>
        </w:rPr>
        <w:t xml:space="preserve"> cho</w:t>
      </w:r>
      <w:r w:rsidR="002A6E69" w:rsidRPr="00E4229B">
        <w:rPr>
          <w:rFonts w:cs="Arial"/>
          <w:szCs w:val="20"/>
        </w:rPr>
        <w:t xml:space="preserve">se for applying a catch crop for different reasons (increasing soil organic matter and soil quality) and have had time to experiment with it on their own farms while the </w:t>
      </w:r>
      <w:r w:rsidR="004320B4" w:rsidRPr="00E4229B">
        <w:rPr>
          <w:rFonts w:cs="Arial"/>
          <w:szCs w:val="20"/>
        </w:rPr>
        <w:t xml:space="preserve">‘late majority’ does this </w:t>
      </w:r>
      <w:r w:rsidR="00D92103" w:rsidRPr="00E4229B">
        <w:rPr>
          <w:rFonts w:cs="Arial"/>
          <w:szCs w:val="20"/>
        </w:rPr>
        <w:t>because it is compulsory and h</w:t>
      </w:r>
      <w:r w:rsidR="00E4229B" w:rsidRPr="00E4229B">
        <w:rPr>
          <w:rFonts w:cs="Arial"/>
          <w:szCs w:val="20"/>
        </w:rPr>
        <w:t xml:space="preserve">olds off till the last moment. There is a huge gap between them. A project like the Grounded Maize Cropping project could bridge that gap as both groups are involved and the knowledge and experience from pioneer farmers (satellite farmers) is </w:t>
      </w:r>
      <w:r w:rsidR="00E4229B">
        <w:t>being used to transfer knowledge to other farmers, and this should bring about a kind of snowball effect.</w:t>
      </w:r>
    </w:p>
    <w:p w14:paraId="0F7F9D78" w14:textId="77777777" w:rsidR="00107CCD" w:rsidRDefault="00107CCD">
      <w:pPr>
        <w:spacing w:after="160" w:line="259" w:lineRule="auto"/>
        <w:jc w:val="left"/>
        <w:rPr>
          <w:rFonts w:eastAsiaTheme="majorEastAsia" w:cstheme="majorBidi"/>
          <w:b/>
          <w:color w:val="4A782E"/>
          <w:sz w:val="32"/>
          <w:szCs w:val="32"/>
        </w:rPr>
      </w:pPr>
      <w:r>
        <w:rPr>
          <w:rFonts w:eastAsiaTheme="majorEastAsia" w:cstheme="majorBidi"/>
          <w:b/>
          <w:color w:val="4A782E"/>
          <w:sz w:val="32"/>
          <w:szCs w:val="32"/>
        </w:rPr>
        <w:br w:type="page"/>
      </w:r>
    </w:p>
    <w:p w14:paraId="07E9202B" w14:textId="025845EF" w:rsidR="0045675C" w:rsidRPr="00BA7924" w:rsidRDefault="0045675C" w:rsidP="0045675C">
      <w:pPr>
        <w:rPr>
          <w:rFonts w:eastAsiaTheme="majorEastAsia" w:cstheme="majorBidi"/>
          <w:b/>
          <w:color w:val="4A782E"/>
          <w:sz w:val="32"/>
          <w:szCs w:val="32"/>
        </w:rPr>
      </w:pPr>
      <w:r w:rsidRPr="00BA7924">
        <w:rPr>
          <w:rFonts w:eastAsiaTheme="majorEastAsia" w:cstheme="majorBidi"/>
          <w:b/>
          <w:color w:val="4A782E"/>
          <w:sz w:val="32"/>
          <w:szCs w:val="32"/>
        </w:rPr>
        <w:lastRenderedPageBreak/>
        <w:t xml:space="preserve">Acknowledgements </w:t>
      </w:r>
    </w:p>
    <w:p w14:paraId="1583CC98" w14:textId="77777777" w:rsidR="0045675C" w:rsidRPr="00BA7924" w:rsidRDefault="0045675C" w:rsidP="0045675C">
      <w:pPr>
        <w:rPr>
          <w:rFonts w:eastAsiaTheme="majorEastAsia" w:cstheme="majorBidi"/>
          <w:b/>
          <w:color w:val="4A782E"/>
          <w:sz w:val="32"/>
          <w:szCs w:val="32"/>
        </w:rPr>
      </w:pPr>
    </w:p>
    <w:p w14:paraId="7C4C94D1" w14:textId="1B7FEDC8" w:rsidR="0045675C" w:rsidRDefault="0045675C" w:rsidP="0045675C">
      <w:r w:rsidRPr="008A29EF">
        <w:t>We would like to thank</w:t>
      </w:r>
      <w:r w:rsidR="008A29EF">
        <w:t xml:space="preserve"> especially</w:t>
      </w:r>
      <w:r w:rsidRPr="008A29EF">
        <w:t xml:space="preserve"> </w:t>
      </w:r>
      <w:r w:rsidR="008A29EF">
        <w:t>the Grounded Maize Cropping project team for all their support and time that they contributed to answer all our questions</w:t>
      </w:r>
      <w:r w:rsidR="00107CCD">
        <w:t>, to look up information and provide us with project plans and reports</w:t>
      </w:r>
      <w:r w:rsidR="008A29EF">
        <w:t xml:space="preserve">. We thank all the people </w:t>
      </w:r>
      <w:r w:rsidR="00807B62" w:rsidRPr="008A29EF">
        <w:t xml:space="preserve">who provided information, </w:t>
      </w:r>
      <w:r w:rsidR="008A29EF">
        <w:t xml:space="preserve">like the sector expert, the visitors of the demo event that gave permission for an interview and the participants of the focus group. We also thank the focus group facilitator (a colleague from WUR), the trainees who helped us with the interviews during the demo event and our colleagues who </w:t>
      </w:r>
      <w:r w:rsidR="00807B62" w:rsidRPr="008A29EF">
        <w:t xml:space="preserve">discussed results with </w:t>
      </w:r>
      <w:r w:rsidR="008A29EF">
        <w:t xml:space="preserve">us. </w:t>
      </w:r>
      <w:r w:rsidR="00107CCD">
        <w:t xml:space="preserve">And last but not least we thank the PLAID team for their support and feedback during the project meetings. </w:t>
      </w:r>
    </w:p>
    <w:p w14:paraId="6C197CA3" w14:textId="77777777" w:rsidR="008A29EF" w:rsidRPr="00BA7924" w:rsidRDefault="008A29EF" w:rsidP="0045675C"/>
    <w:p w14:paraId="20F61F92" w14:textId="77777777" w:rsidR="0045675C" w:rsidRDefault="0045675C">
      <w:pPr>
        <w:spacing w:after="160" w:line="259" w:lineRule="auto"/>
        <w:jc w:val="left"/>
        <w:rPr>
          <w:rFonts w:eastAsiaTheme="majorEastAsia" w:cstheme="majorBidi"/>
          <w:b/>
          <w:color w:val="4A782E"/>
          <w:sz w:val="32"/>
          <w:szCs w:val="32"/>
        </w:rPr>
      </w:pPr>
      <w:r>
        <w:br w:type="page"/>
      </w:r>
    </w:p>
    <w:p w14:paraId="1D25F171" w14:textId="77777777" w:rsidR="009A7003" w:rsidRDefault="009A7003" w:rsidP="009A7003">
      <w:pPr>
        <w:pStyle w:val="Heading1"/>
        <w:spacing w:after="0"/>
        <w:jc w:val="left"/>
        <w:rPr>
          <w:lang w:val="en-GB"/>
        </w:rPr>
      </w:pPr>
      <w:bookmarkStart w:id="120" w:name="_Toc511905224"/>
      <w:bookmarkStart w:id="121" w:name="_Toc530147449"/>
      <w:r w:rsidRPr="00634967">
        <w:rPr>
          <w:lang w:val="en-GB"/>
        </w:rPr>
        <w:lastRenderedPageBreak/>
        <w:t>Annexes</w:t>
      </w:r>
      <w:bookmarkEnd w:id="119"/>
      <w:bookmarkEnd w:id="120"/>
      <w:bookmarkEnd w:id="121"/>
    </w:p>
    <w:p w14:paraId="53AC47E1" w14:textId="77777777" w:rsidR="009A7003" w:rsidRPr="00634967" w:rsidRDefault="009A7003" w:rsidP="0045675C">
      <w:pPr>
        <w:pStyle w:val="Heading2"/>
      </w:pPr>
      <w:bookmarkStart w:id="122" w:name="_Toc508195375"/>
      <w:bookmarkStart w:id="123" w:name="_Toc511905225"/>
      <w:bookmarkStart w:id="124" w:name="_Toc530147450"/>
      <w:r w:rsidRPr="00634967">
        <w:t>Data sources</w:t>
      </w:r>
      <w:bookmarkEnd w:id="122"/>
      <w:bookmarkEnd w:id="123"/>
      <w:bookmarkEnd w:id="124"/>
    </w:p>
    <w:p w14:paraId="4AD38932" w14:textId="20F7F33C" w:rsidR="00741F52" w:rsidRPr="00741F52" w:rsidRDefault="00741F52" w:rsidP="009A7003">
      <w:pPr>
        <w:rPr>
          <w:b/>
        </w:rPr>
      </w:pPr>
      <w:r w:rsidRPr="00741F52">
        <w:rPr>
          <w:b/>
        </w:rPr>
        <w:t>Websites</w:t>
      </w:r>
    </w:p>
    <w:p w14:paraId="4671939F" w14:textId="0169A630" w:rsidR="00D47DFD" w:rsidRPr="00D47DFD" w:rsidRDefault="00D47DFD" w:rsidP="00D47DFD">
      <w:pPr>
        <w:rPr>
          <w:rStyle w:val="Hyperlink"/>
          <w:rFonts w:cs="Arial"/>
          <w:color w:val="auto"/>
          <w:sz w:val="16"/>
          <w:szCs w:val="16"/>
          <w:bdr w:val="none" w:sz="0" w:space="0" w:color="auto"/>
        </w:rPr>
      </w:pPr>
    </w:p>
    <w:p w14:paraId="3F1F5D6A" w14:textId="77777777" w:rsidR="00D47DFD" w:rsidRDefault="00D94038" w:rsidP="00662A94">
      <w:pPr>
        <w:pStyle w:val="ListParagraph"/>
        <w:numPr>
          <w:ilvl w:val="0"/>
          <w:numId w:val="44"/>
        </w:numPr>
        <w:rPr>
          <w:rStyle w:val="Hyperlink"/>
          <w:color w:val="auto"/>
          <w:bdr w:val="none" w:sz="0" w:space="0" w:color="auto"/>
        </w:rPr>
      </w:pPr>
      <w:hyperlink r:id="rId59" w:history="1">
        <w:r w:rsidR="00D47DFD" w:rsidRPr="00D47DFD">
          <w:rPr>
            <w:rStyle w:val="Hyperlink"/>
            <w:color w:val="auto"/>
            <w:bdr w:val="none" w:sz="0" w:space="0" w:color="auto"/>
          </w:rPr>
          <w:t>www.grondigboerenmetmais.nl/category/bijeenkomsten</w:t>
        </w:r>
      </w:hyperlink>
    </w:p>
    <w:p w14:paraId="63B83937" w14:textId="48B7680C" w:rsidR="00D47DFD" w:rsidRPr="00D47DFD" w:rsidRDefault="00D94038" w:rsidP="00662A94">
      <w:pPr>
        <w:pStyle w:val="ListParagraph"/>
        <w:numPr>
          <w:ilvl w:val="0"/>
          <w:numId w:val="44"/>
        </w:numPr>
      </w:pPr>
      <w:hyperlink r:id="rId60" w:history="1">
        <w:r w:rsidR="00D47DFD" w:rsidRPr="00D47DFD">
          <w:rPr>
            <w:rStyle w:val="Hyperlink"/>
            <w:rFonts w:cs="Arial"/>
            <w:color w:val="auto"/>
            <w:szCs w:val="20"/>
            <w:bdr w:val="none" w:sz="0" w:space="0" w:color="auto"/>
          </w:rPr>
          <w:t>https://www.cbs.nl/nl-nl/nieuws/2018/10/vrouw-stabiele-factor-op-boerderij</w:t>
        </w:r>
      </w:hyperlink>
      <w:r w:rsidR="00D47DFD" w:rsidRPr="00D47DFD">
        <w:rPr>
          <w:rFonts w:cs="Arial"/>
          <w:sz w:val="16"/>
          <w:szCs w:val="16"/>
        </w:rPr>
        <w:t xml:space="preserve"> </w:t>
      </w:r>
    </w:p>
    <w:p w14:paraId="05E12976" w14:textId="4212BBB7" w:rsidR="00CF1FF5" w:rsidRPr="00CF1FF5" w:rsidRDefault="00D94038" w:rsidP="00662A94">
      <w:pPr>
        <w:pStyle w:val="ListParagraph"/>
        <w:numPr>
          <w:ilvl w:val="0"/>
          <w:numId w:val="44"/>
        </w:numPr>
      </w:pPr>
      <w:hyperlink r:id="rId61" w:history="1">
        <w:r w:rsidR="00CF1FF5" w:rsidRPr="00D47DFD">
          <w:rPr>
            <w:rStyle w:val="Hyperlink"/>
            <w:color w:val="auto"/>
            <w:bdr w:val="none" w:sz="0" w:space="0" w:color="auto"/>
          </w:rPr>
          <w:t>http://statline.cbs.nl/StatWeb/publication/?PA=7100oogs</w:t>
        </w:r>
      </w:hyperlink>
      <w:r w:rsidR="00CF1FF5" w:rsidRPr="00CF1FF5">
        <w:t xml:space="preserve"> </w:t>
      </w:r>
    </w:p>
    <w:p w14:paraId="05BCE1F3" w14:textId="77777777" w:rsidR="00736BA4" w:rsidRDefault="00736BA4" w:rsidP="009A7003"/>
    <w:p w14:paraId="4BE228DF" w14:textId="7940A6A5" w:rsidR="00741F52" w:rsidRPr="00741F52" w:rsidRDefault="00741F52" w:rsidP="009A7003">
      <w:pPr>
        <w:rPr>
          <w:b/>
        </w:rPr>
      </w:pPr>
      <w:r w:rsidRPr="00741F52">
        <w:rPr>
          <w:b/>
        </w:rPr>
        <w:t>Literature</w:t>
      </w:r>
    </w:p>
    <w:p w14:paraId="47C19AB5" w14:textId="0EFC84FE" w:rsidR="00741F52" w:rsidRDefault="00741F52" w:rsidP="009A7003"/>
    <w:p w14:paraId="6DAFDFC8" w14:textId="3E44B543" w:rsidR="00D47DFD" w:rsidRPr="00D47DFD" w:rsidRDefault="00D47DFD" w:rsidP="00A3450F">
      <w:proofErr w:type="spellStart"/>
      <w:r w:rsidRPr="00D47DFD">
        <w:t>Labarthe</w:t>
      </w:r>
      <w:proofErr w:type="spellEnd"/>
      <w:r w:rsidRPr="00D47DFD">
        <w:t xml:space="preserve">, P.; </w:t>
      </w:r>
      <w:proofErr w:type="spellStart"/>
      <w:r w:rsidRPr="00D47DFD">
        <w:t>Moumouni</w:t>
      </w:r>
      <w:proofErr w:type="spellEnd"/>
      <w:r w:rsidRPr="00D47DFD">
        <w:t>, I. (2014): AKIS and advisory services in The Netherlands. Report for the AKIS inventory (WP3) of the PRO AKIS project</w:t>
      </w:r>
      <w:r>
        <w:t>.</w:t>
      </w:r>
    </w:p>
    <w:p w14:paraId="07E6D812" w14:textId="77777777" w:rsidR="00D47DFD" w:rsidRPr="00D47DFD" w:rsidRDefault="00D47DFD" w:rsidP="00A3450F"/>
    <w:p w14:paraId="7461CCEF" w14:textId="6504E58A" w:rsidR="00A3450F" w:rsidRDefault="00A3450F" w:rsidP="00A3450F">
      <w:pPr>
        <w:rPr>
          <w:lang w:val="nl-NL"/>
        </w:rPr>
      </w:pPr>
      <w:r>
        <w:rPr>
          <w:lang w:val="nl-NL"/>
        </w:rPr>
        <w:t>Verhoeven et. al (2016). ‘</w:t>
      </w:r>
      <w:r w:rsidRPr="00BF00A8">
        <w:rPr>
          <w:lang w:val="nl-NL"/>
        </w:rPr>
        <w:t>Grondig boeren met maïs in Drenthe</w:t>
      </w:r>
      <w:r>
        <w:rPr>
          <w:lang w:val="nl-NL"/>
        </w:rPr>
        <w:t xml:space="preserve">; </w:t>
      </w:r>
      <w:r w:rsidRPr="00BF00A8">
        <w:rPr>
          <w:lang w:val="nl-NL"/>
        </w:rPr>
        <w:t>Eindrapportage project t/m 2016</w:t>
      </w:r>
      <w:r>
        <w:rPr>
          <w:lang w:val="nl-NL"/>
        </w:rPr>
        <w:t xml:space="preserve">.’ Wageningen University &amp; Research. </w:t>
      </w:r>
    </w:p>
    <w:p w14:paraId="0886B55B" w14:textId="19E2E51A" w:rsidR="00A3450F" w:rsidRPr="00786D58" w:rsidRDefault="00A3450F" w:rsidP="009A7003">
      <w:pPr>
        <w:rPr>
          <w:lang w:val="nl-NL"/>
        </w:rPr>
      </w:pPr>
    </w:p>
    <w:p w14:paraId="307BD8C2" w14:textId="1EC94F0E" w:rsidR="00D47DFD" w:rsidRPr="00786D58" w:rsidRDefault="00D47DFD" w:rsidP="009A7003">
      <w:pPr>
        <w:rPr>
          <w:lang w:val="nl-NL"/>
        </w:rPr>
      </w:pPr>
      <w:r>
        <w:rPr>
          <w:lang w:val="nl-NL"/>
        </w:rPr>
        <w:t>‘</w:t>
      </w:r>
      <w:r w:rsidRPr="00D47DFD">
        <w:rPr>
          <w:lang w:val="nl-NL"/>
        </w:rPr>
        <w:t>Project plan grondig boeren met maïs deel 3 definitief</w:t>
      </w:r>
      <w:r>
        <w:rPr>
          <w:lang w:val="nl-NL"/>
        </w:rPr>
        <w:t xml:space="preserve">’. </w:t>
      </w:r>
      <w:r w:rsidRPr="00D47DFD">
        <w:t xml:space="preserve">Wageningen University &amp; Research and </w:t>
      </w:r>
      <w:proofErr w:type="spellStart"/>
      <w:r w:rsidRPr="00D47DFD">
        <w:t>Agrifirm</w:t>
      </w:r>
      <w:proofErr w:type="spellEnd"/>
      <w:r w:rsidRPr="00D47DFD">
        <w:t xml:space="preserve">. </w:t>
      </w:r>
      <w:proofErr w:type="spellStart"/>
      <w:r w:rsidRPr="00786D58">
        <w:rPr>
          <w:lang w:val="nl-NL"/>
        </w:rPr>
        <w:t>February</w:t>
      </w:r>
      <w:proofErr w:type="spellEnd"/>
      <w:r w:rsidRPr="00786D58">
        <w:rPr>
          <w:lang w:val="nl-NL"/>
        </w:rPr>
        <w:t xml:space="preserve"> 2017.</w:t>
      </w:r>
    </w:p>
    <w:p w14:paraId="3AFF297B" w14:textId="77777777" w:rsidR="00A3450F" w:rsidRPr="00786D58" w:rsidRDefault="00A3450F" w:rsidP="009A7003">
      <w:pPr>
        <w:rPr>
          <w:lang w:val="nl-NL"/>
        </w:rPr>
      </w:pPr>
    </w:p>
    <w:p w14:paraId="3B1D87ED" w14:textId="1B09A5F5" w:rsidR="00741F52" w:rsidRPr="00D47DFD" w:rsidRDefault="00741F52" w:rsidP="009A7003">
      <w:pPr>
        <w:rPr>
          <w:b/>
          <w:lang w:val="nl-NL"/>
        </w:rPr>
      </w:pPr>
      <w:r w:rsidRPr="00D47DFD">
        <w:rPr>
          <w:b/>
          <w:lang w:val="nl-NL"/>
        </w:rPr>
        <w:t xml:space="preserve">Information </w:t>
      </w:r>
      <w:proofErr w:type="spellStart"/>
      <w:r w:rsidRPr="00D47DFD">
        <w:rPr>
          <w:b/>
          <w:lang w:val="nl-NL"/>
        </w:rPr>
        <w:t>briefs</w:t>
      </w:r>
      <w:proofErr w:type="spellEnd"/>
    </w:p>
    <w:p w14:paraId="5C307195" w14:textId="77777777" w:rsidR="00741F52" w:rsidRPr="00D47DFD" w:rsidRDefault="00741F52" w:rsidP="009A7003">
      <w:pPr>
        <w:rPr>
          <w:lang w:val="nl-NL"/>
        </w:rPr>
      </w:pPr>
    </w:p>
    <w:p w14:paraId="73B5EC89" w14:textId="4307F239" w:rsidR="00D47DFD" w:rsidRPr="00D47DFD" w:rsidRDefault="00D47DFD" w:rsidP="00D47DFD">
      <w:pPr>
        <w:jc w:val="left"/>
        <w:rPr>
          <w:i/>
          <w:sz w:val="16"/>
          <w:szCs w:val="16"/>
          <w:lang w:val="nl-NL"/>
        </w:rPr>
      </w:pPr>
      <w:r w:rsidRPr="00D47DFD">
        <w:rPr>
          <w:i/>
          <w:sz w:val="16"/>
          <w:szCs w:val="16"/>
          <w:lang w:val="nl-NL"/>
        </w:rPr>
        <w:t>Summary ‘Project plan grondig boeren met maïs deel 3 definitief’</w:t>
      </w:r>
    </w:p>
    <w:p w14:paraId="25404B2B" w14:textId="77777777" w:rsidR="00D47DFD" w:rsidRPr="00D47DFD" w:rsidRDefault="00D47DFD" w:rsidP="00D47DFD">
      <w:pPr>
        <w:jc w:val="left"/>
        <w:rPr>
          <w:sz w:val="16"/>
          <w:szCs w:val="16"/>
          <w:lang w:val="nl-NL"/>
        </w:rPr>
      </w:pPr>
    </w:p>
    <w:p w14:paraId="2E906CCA" w14:textId="51264DB8" w:rsidR="00D47DFD" w:rsidRDefault="00D47DFD" w:rsidP="00D47DFD">
      <w:pPr>
        <w:jc w:val="left"/>
        <w:rPr>
          <w:sz w:val="16"/>
          <w:szCs w:val="16"/>
          <w:lang w:val="nl-NL"/>
        </w:rPr>
      </w:pPr>
      <w:r w:rsidRPr="00D47DFD">
        <w:rPr>
          <w:sz w:val="16"/>
          <w:szCs w:val="16"/>
          <w:lang w:val="nl-NL"/>
        </w:rPr>
        <w:t xml:space="preserve">De duurzaamheid van agroproductie in Nederland staat onder toenemende belangstelling. Duurzaamheid wordt niet alleen meer gezien als een ecologisch en sociaaleconomisch aspect van agroproductie maar ook steeds meer als </w:t>
      </w:r>
      <w:proofErr w:type="spellStart"/>
      <w:r w:rsidRPr="00D47DFD">
        <w:rPr>
          <w:sz w:val="16"/>
          <w:szCs w:val="16"/>
          <w:lang w:val="nl-NL"/>
        </w:rPr>
        <w:t>unique</w:t>
      </w:r>
      <w:proofErr w:type="spellEnd"/>
      <w:r w:rsidRPr="00D47DFD">
        <w:rPr>
          <w:sz w:val="16"/>
          <w:szCs w:val="16"/>
          <w:lang w:val="nl-NL"/>
        </w:rPr>
        <w:t xml:space="preserve"> </w:t>
      </w:r>
      <w:proofErr w:type="spellStart"/>
      <w:r w:rsidRPr="00D47DFD">
        <w:rPr>
          <w:sz w:val="16"/>
          <w:szCs w:val="16"/>
          <w:lang w:val="nl-NL"/>
        </w:rPr>
        <w:t>selling</w:t>
      </w:r>
      <w:proofErr w:type="spellEnd"/>
      <w:r w:rsidRPr="00D47DFD">
        <w:rPr>
          <w:sz w:val="16"/>
          <w:szCs w:val="16"/>
          <w:lang w:val="nl-NL"/>
        </w:rPr>
        <w:t xml:space="preserve"> point. De duurzaamheid van de maïsteelt in Nederland staat onder druk en de noodzaak om een flinke stap te zetten naar meer duurzaamheid is groot. Inmiddels worden steeds meer duurzaamheidsproblemen geassocieerd met de huidige maïsteelt, zoals uit- en afspoeling van nutriënten, een slechte bodemstructuur, lager wordende gehaltes aan organische stof, achteruitgaande bodembiodiversiteit, toenemende druk van ziekten en plagen en productie van broeikasgassen als lachgas. Op de langere termijn zal dit niet houdbaar blijken te zijn. Om deze problemen de baas te worden is een stap nodig naar een ander, innovatief teeltsysteem dat genoemde problemen in veel mindere mate heeft en daardoor de maïssector een substantiële stap op het pad naar meer duurzaamheid te zetten. Dit nieuwe teeltsysteem bestaat uit een vruchtwisseling met gras, een geslaagde nateelt en een maïs met kortere groeiduur die de nateelt ondersteunt aangevuld met innovaties als niet-kerende grondbewerking en aangepaste teeltwijze. Dit nieuwe teeltsysteem geeft het gebruikelijke rendement als de huidige teeltwijze, maar draagt bij aan:</w:t>
      </w:r>
    </w:p>
    <w:p w14:paraId="45806396" w14:textId="77777777" w:rsidR="00D47DFD" w:rsidRPr="00D47DFD" w:rsidRDefault="00D47DFD" w:rsidP="00D47DFD">
      <w:pPr>
        <w:jc w:val="left"/>
        <w:rPr>
          <w:sz w:val="16"/>
          <w:szCs w:val="16"/>
          <w:lang w:val="nl-NL"/>
        </w:rPr>
      </w:pPr>
    </w:p>
    <w:p w14:paraId="75AA55C0" w14:textId="5A45C45F" w:rsidR="00D47DFD" w:rsidRPr="00D47DFD" w:rsidRDefault="00D47DFD" w:rsidP="00786D58">
      <w:pPr>
        <w:pStyle w:val="ListParagraph"/>
        <w:numPr>
          <w:ilvl w:val="0"/>
          <w:numId w:val="45"/>
        </w:numPr>
        <w:rPr>
          <w:sz w:val="16"/>
          <w:szCs w:val="16"/>
          <w:lang w:val="nl-NL"/>
        </w:rPr>
      </w:pPr>
      <w:r w:rsidRPr="00D47DFD">
        <w:rPr>
          <w:sz w:val="16"/>
          <w:szCs w:val="16"/>
          <w:lang w:val="nl-NL"/>
        </w:rPr>
        <w:t>een betere bodemkwaliteit en structuur met een geleidelijk hoger wordend organisch stofgehalte (koolstof vastlegging) en een lager wordende uitstoot van overige broeikasgassen (lachgas)</w:t>
      </w:r>
    </w:p>
    <w:p w14:paraId="22A894D2" w14:textId="17D21254" w:rsidR="00D47DFD" w:rsidRPr="00D47DFD" w:rsidRDefault="00D47DFD" w:rsidP="00786D58">
      <w:pPr>
        <w:pStyle w:val="ListParagraph"/>
        <w:numPr>
          <w:ilvl w:val="0"/>
          <w:numId w:val="45"/>
        </w:numPr>
        <w:rPr>
          <w:sz w:val="16"/>
          <w:szCs w:val="16"/>
          <w:lang w:val="nl-NL"/>
        </w:rPr>
      </w:pPr>
      <w:r w:rsidRPr="00D47DFD">
        <w:rPr>
          <w:sz w:val="16"/>
          <w:szCs w:val="16"/>
          <w:lang w:val="nl-NL"/>
        </w:rPr>
        <w:t xml:space="preserve">vermindering van de ziektedruk door bodem- en </w:t>
      </w:r>
      <w:proofErr w:type="spellStart"/>
      <w:r w:rsidRPr="00D47DFD">
        <w:rPr>
          <w:sz w:val="16"/>
          <w:szCs w:val="16"/>
          <w:lang w:val="nl-NL"/>
        </w:rPr>
        <w:t>gewasgebonden</w:t>
      </w:r>
      <w:proofErr w:type="spellEnd"/>
      <w:r w:rsidRPr="00D47DFD">
        <w:rPr>
          <w:sz w:val="16"/>
          <w:szCs w:val="16"/>
          <w:lang w:val="nl-NL"/>
        </w:rPr>
        <w:t xml:space="preserve"> ziekten, plagen en onkruiden</w:t>
      </w:r>
    </w:p>
    <w:p w14:paraId="38620FAF" w14:textId="149E8F8F" w:rsidR="00D47DFD" w:rsidRPr="00D47DFD" w:rsidRDefault="00D47DFD" w:rsidP="00786D58">
      <w:pPr>
        <w:pStyle w:val="ListParagraph"/>
        <w:numPr>
          <w:ilvl w:val="0"/>
          <w:numId w:val="45"/>
        </w:numPr>
        <w:rPr>
          <w:sz w:val="16"/>
          <w:szCs w:val="16"/>
          <w:lang w:val="nl-NL"/>
        </w:rPr>
      </w:pPr>
      <w:r w:rsidRPr="00D47DFD">
        <w:rPr>
          <w:sz w:val="16"/>
          <w:szCs w:val="16"/>
          <w:lang w:val="nl-NL"/>
        </w:rPr>
        <w:t>een hogere bodembiodiversiteit en</w:t>
      </w:r>
    </w:p>
    <w:p w14:paraId="25008CC9" w14:textId="42E2757A" w:rsidR="00D47DFD" w:rsidRPr="00D47DFD" w:rsidRDefault="00D47DFD" w:rsidP="00786D58">
      <w:pPr>
        <w:pStyle w:val="ListParagraph"/>
        <w:numPr>
          <w:ilvl w:val="0"/>
          <w:numId w:val="45"/>
        </w:numPr>
        <w:rPr>
          <w:sz w:val="16"/>
          <w:szCs w:val="16"/>
          <w:lang w:val="nl-NL"/>
        </w:rPr>
      </w:pPr>
      <w:r w:rsidRPr="00D47DFD">
        <w:rPr>
          <w:sz w:val="16"/>
          <w:szCs w:val="16"/>
          <w:lang w:val="nl-NL"/>
        </w:rPr>
        <w:t xml:space="preserve">vermindering van de uit- en afspoeling van nutriënten naar het grond- en oppervlaktewater. </w:t>
      </w:r>
    </w:p>
    <w:p w14:paraId="2125B730" w14:textId="1A219820" w:rsidR="00D47DFD" w:rsidRPr="00D47DFD" w:rsidRDefault="00D47DFD" w:rsidP="00786D58">
      <w:pPr>
        <w:pStyle w:val="ListParagraph"/>
        <w:numPr>
          <w:ilvl w:val="0"/>
          <w:numId w:val="45"/>
        </w:numPr>
        <w:rPr>
          <w:sz w:val="16"/>
          <w:szCs w:val="16"/>
          <w:lang w:val="nl-NL"/>
        </w:rPr>
      </w:pPr>
      <w:r w:rsidRPr="00D47DFD">
        <w:rPr>
          <w:sz w:val="16"/>
          <w:szCs w:val="16"/>
          <w:lang w:val="nl-NL"/>
        </w:rPr>
        <w:t>Een rendabele teeltwijze ook na aanscherping van mineralen gebruiksnormen.</w:t>
      </w:r>
    </w:p>
    <w:p w14:paraId="18088D11" w14:textId="77777777" w:rsidR="00D47DFD" w:rsidRDefault="00D47DFD" w:rsidP="00D47DFD">
      <w:pPr>
        <w:jc w:val="left"/>
        <w:rPr>
          <w:sz w:val="16"/>
          <w:szCs w:val="16"/>
          <w:lang w:val="nl-NL"/>
        </w:rPr>
      </w:pPr>
    </w:p>
    <w:p w14:paraId="3EF180CF" w14:textId="4E61C67D" w:rsidR="00D47DFD" w:rsidRPr="00D47DFD" w:rsidRDefault="00D47DFD" w:rsidP="00D47DFD">
      <w:pPr>
        <w:jc w:val="left"/>
        <w:rPr>
          <w:sz w:val="16"/>
          <w:szCs w:val="16"/>
          <w:lang w:val="nl-NL"/>
        </w:rPr>
      </w:pPr>
      <w:r w:rsidRPr="00D47DFD">
        <w:rPr>
          <w:sz w:val="16"/>
          <w:szCs w:val="16"/>
          <w:lang w:val="nl-NL"/>
        </w:rPr>
        <w:t xml:space="preserve">Met de kennis uit onderzoek heeft de provincie Drenthe, Waterschappen, </w:t>
      </w:r>
      <w:proofErr w:type="spellStart"/>
      <w:r w:rsidRPr="00D47DFD">
        <w:rPr>
          <w:sz w:val="16"/>
          <w:szCs w:val="16"/>
          <w:lang w:val="nl-NL"/>
        </w:rPr>
        <w:t>LTONoordfondsen</w:t>
      </w:r>
      <w:proofErr w:type="spellEnd"/>
      <w:r w:rsidRPr="00D47DFD">
        <w:rPr>
          <w:sz w:val="16"/>
          <w:szCs w:val="16"/>
          <w:lang w:val="nl-NL"/>
        </w:rPr>
        <w:t xml:space="preserve"> en </w:t>
      </w:r>
      <w:proofErr w:type="spellStart"/>
      <w:r w:rsidRPr="00D47DFD">
        <w:rPr>
          <w:sz w:val="16"/>
          <w:szCs w:val="16"/>
          <w:lang w:val="nl-NL"/>
        </w:rPr>
        <w:t>Melkveefons</w:t>
      </w:r>
      <w:proofErr w:type="spellEnd"/>
      <w:r w:rsidRPr="00D47DFD">
        <w:rPr>
          <w:sz w:val="16"/>
          <w:szCs w:val="16"/>
          <w:lang w:val="nl-NL"/>
        </w:rPr>
        <w:t xml:space="preserve"> het project ‘Grondig Boeren met Maïs’ mogelijk gemaakt in de periode (2012- februari 2017) om kennis middels demonstratie van het nieuwe teeltsysteem naar de praktijk te brengen. Het meerjarig demonstratie perceel met verschillende teeltsystemen in </w:t>
      </w:r>
      <w:proofErr w:type="spellStart"/>
      <w:r w:rsidRPr="00D47DFD">
        <w:rPr>
          <w:sz w:val="16"/>
          <w:szCs w:val="16"/>
          <w:lang w:val="nl-NL"/>
        </w:rPr>
        <w:t>Kooijenburg</w:t>
      </w:r>
      <w:proofErr w:type="spellEnd"/>
      <w:r w:rsidRPr="00D47DFD">
        <w:rPr>
          <w:sz w:val="16"/>
          <w:szCs w:val="16"/>
          <w:lang w:val="nl-NL"/>
        </w:rPr>
        <w:t xml:space="preserve"> laat de voordelen van andere teeltsystemen steeds duidelijker zien. Vanaf 2015 zijn satellietbedrijven geworven (9 in 2016) die op hun bedrijf laten zien aan maistelers uit de buurt wat mogelijkheden zijn om de mais anders te telen.</w:t>
      </w:r>
    </w:p>
    <w:p w14:paraId="0451142B" w14:textId="77777777" w:rsidR="00D47DFD" w:rsidRDefault="00D47DFD" w:rsidP="00D47DFD">
      <w:pPr>
        <w:jc w:val="left"/>
        <w:rPr>
          <w:sz w:val="16"/>
          <w:szCs w:val="16"/>
          <w:lang w:val="nl-NL"/>
        </w:rPr>
      </w:pPr>
    </w:p>
    <w:p w14:paraId="51E74CE8" w14:textId="141F0009" w:rsidR="00D47DFD" w:rsidRPr="00D47DFD" w:rsidRDefault="00D47DFD" w:rsidP="00D47DFD">
      <w:pPr>
        <w:jc w:val="left"/>
        <w:rPr>
          <w:sz w:val="16"/>
          <w:szCs w:val="16"/>
          <w:lang w:val="nl-NL"/>
        </w:rPr>
      </w:pPr>
      <w:r w:rsidRPr="00D47DFD">
        <w:rPr>
          <w:sz w:val="16"/>
          <w:szCs w:val="16"/>
          <w:lang w:val="nl-NL"/>
        </w:rPr>
        <w:t xml:space="preserve">Tevens zijn rassenproeven aangelegd om de waarde van zeer vroege maisrassen te bepalen en vooruitgang in opbrengst en kwaliteit te realiseren. Vanuit zowel de praktijk als de </w:t>
      </w:r>
      <w:proofErr w:type="spellStart"/>
      <w:r w:rsidRPr="00D47DFD">
        <w:rPr>
          <w:sz w:val="16"/>
          <w:szCs w:val="16"/>
          <w:lang w:val="nl-NL"/>
        </w:rPr>
        <w:t>erfbetreders</w:t>
      </w:r>
      <w:proofErr w:type="spellEnd"/>
      <w:r w:rsidRPr="00D47DFD">
        <w:rPr>
          <w:sz w:val="16"/>
          <w:szCs w:val="16"/>
          <w:lang w:val="nl-NL"/>
        </w:rPr>
        <w:t xml:space="preserve"> is een toenemende belangstelling voor een duurzamere vorm van maisteelt waar te nemen. Tijdens bijeenkomsten in winter en het groeiseizoen zijn vele maistelers op de hoogte gebracht van de resultaten. Tijdens de Gras en mais manifestatie waren 2013, 2014, 2015 en 2016 tussen de 350-600 bezoekers. De communicatie werd ondersteund middels een website (www.grondigboerenmetmais.nl), diverse leaflets en nieuwsbrieven. </w:t>
      </w:r>
    </w:p>
    <w:p w14:paraId="317E339A" w14:textId="77777777" w:rsidR="00D47DFD" w:rsidRPr="00D47DFD" w:rsidRDefault="00D47DFD" w:rsidP="00D47DFD">
      <w:pPr>
        <w:jc w:val="left"/>
        <w:rPr>
          <w:sz w:val="16"/>
          <w:szCs w:val="16"/>
          <w:lang w:val="nl-NL"/>
        </w:rPr>
      </w:pPr>
      <w:r w:rsidRPr="00D47DFD">
        <w:rPr>
          <w:sz w:val="16"/>
          <w:szCs w:val="16"/>
          <w:lang w:val="nl-NL"/>
        </w:rPr>
        <w:lastRenderedPageBreak/>
        <w:t>In het Zuidoostelijk zandgebied spelen dezelfde problemen binnen de maisteelt. Vanwege de positieve resultaten hebben stakeholders aangegeven eenzelfde project ook in Zuidoostelijk zandgebied te willen opzetten. Dit project zal waarschijnlijk in 2017 starten.</w:t>
      </w:r>
    </w:p>
    <w:p w14:paraId="518E742F" w14:textId="77777777" w:rsidR="00D47DFD" w:rsidRPr="00D47DFD" w:rsidRDefault="00D47DFD" w:rsidP="00D47DFD">
      <w:pPr>
        <w:jc w:val="left"/>
        <w:rPr>
          <w:sz w:val="16"/>
          <w:szCs w:val="16"/>
          <w:lang w:val="nl-NL"/>
        </w:rPr>
      </w:pPr>
    </w:p>
    <w:p w14:paraId="610C15B9" w14:textId="3DAD5A46" w:rsidR="00D47DFD" w:rsidRDefault="00D47DFD" w:rsidP="00D47DFD">
      <w:pPr>
        <w:jc w:val="left"/>
        <w:rPr>
          <w:sz w:val="16"/>
          <w:szCs w:val="16"/>
          <w:lang w:val="nl-NL"/>
        </w:rPr>
      </w:pPr>
      <w:r w:rsidRPr="00D47DFD">
        <w:rPr>
          <w:sz w:val="16"/>
          <w:szCs w:val="16"/>
          <w:lang w:val="nl-NL"/>
        </w:rPr>
        <w:t>Uit de eerste periode zijn de belangrijkste resultaten:</w:t>
      </w:r>
    </w:p>
    <w:p w14:paraId="3E6CF470" w14:textId="77777777" w:rsidR="00D47DFD" w:rsidRPr="00D47DFD" w:rsidRDefault="00D47DFD" w:rsidP="00D47DFD">
      <w:pPr>
        <w:jc w:val="left"/>
        <w:rPr>
          <w:sz w:val="16"/>
          <w:szCs w:val="16"/>
          <w:lang w:val="nl-NL"/>
        </w:rPr>
      </w:pPr>
    </w:p>
    <w:p w14:paraId="27AA5491" w14:textId="20828261" w:rsidR="00D47DFD" w:rsidRPr="00D47DFD" w:rsidRDefault="00D47DFD" w:rsidP="00786D58">
      <w:pPr>
        <w:pStyle w:val="ListParagraph"/>
        <w:numPr>
          <w:ilvl w:val="0"/>
          <w:numId w:val="46"/>
        </w:numPr>
        <w:jc w:val="left"/>
        <w:rPr>
          <w:sz w:val="16"/>
          <w:szCs w:val="16"/>
          <w:lang w:val="nl-NL"/>
        </w:rPr>
      </w:pPr>
      <w:r w:rsidRPr="00D47DFD">
        <w:rPr>
          <w:sz w:val="16"/>
          <w:szCs w:val="16"/>
          <w:lang w:val="nl-NL"/>
        </w:rPr>
        <w:t xml:space="preserve">Tijdig </w:t>
      </w:r>
      <w:proofErr w:type="spellStart"/>
      <w:r w:rsidRPr="00D47DFD">
        <w:rPr>
          <w:sz w:val="16"/>
          <w:szCs w:val="16"/>
          <w:lang w:val="nl-NL"/>
        </w:rPr>
        <w:t>nazaai</w:t>
      </w:r>
      <w:proofErr w:type="spellEnd"/>
      <w:r w:rsidRPr="00D47DFD">
        <w:rPr>
          <w:sz w:val="16"/>
          <w:szCs w:val="16"/>
          <w:lang w:val="nl-NL"/>
        </w:rPr>
        <w:t xml:space="preserve"> van groenbemester of </w:t>
      </w:r>
      <w:proofErr w:type="spellStart"/>
      <w:r w:rsidRPr="00D47DFD">
        <w:rPr>
          <w:sz w:val="16"/>
          <w:szCs w:val="16"/>
          <w:lang w:val="nl-NL"/>
        </w:rPr>
        <w:t>onderzaai</w:t>
      </w:r>
      <w:proofErr w:type="spellEnd"/>
      <w:r w:rsidRPr="00D47DFD">
        <w:rPr>
          <w:sz w:val="16"/>
          <w:szCs w:val="16"/>
          <w:lang w:val="nl-NL"/>
        </w:rPr>
        <w:t xml:space="preserve"> geeft een droge stof opbrengst in het voorjaar (blad en wortel) van respectievelijk bijna 5 en ruim 7 ton/ha. Hier staat een opbrengst van ca. 0.5 ton/ha bij </w:t>
      </w:r>
      <w:proofErr w:type="spellStart"/>
      <w:r w:rsidRPr="00D47DFD">
        <w:rPr>
          <w:sz w:val="16"/>
          <w:szCs w:val="16"/>
          <w:lang w:val="nl-NL"/>
        </w:rPr>
        <w:t>nazaai</w:t>
      </w:r>
      <w:proofErr w:type="spellEnd"/>
      <w:r w:rsidRPr="00D47DFD">
        <w:rPr>
          <w:sz w:val="16"/>
          <w:szCs w:val="16"/>
          <w:lang w:val="nl-NL"/>
        </w:rPr>
        <w:t xml:space="preserve"> in oktober tegenover</w:t>
      </w:r>
    </w:p>
    <w:p w14:paraId="4C7B09E7" w14:textId="6EDCCAA3" w:rsidR="00D47DFD" w:rsidRPr="00D47DFD" w:rsidRDefault="00D47DFD" w:rsidP="00786D58">
      <w:pPr>
        <w:pStyle w:val="ListParagraph"/>
        <w:numPr>
          <w:ilvl w:val="0"/>
          <w:numId w:val="46"/>
        </w:numPr>
        <w:jc w:val="left"/>
        <w:rPr>
          <w:sz w:val="16"/>
          <w:szCs w:val="16"/>
          <w:lang w:val="nl-NL"/>
        </w:rPr>
      </w:pPr>
      <w:r w:rsidRPr="00D47DFD">
        <w:rPr>
          <w:sz w:val="16"/>
          <w:szCs w:val="16"/>
          <w:lang w:val="nl-NL"/>
        </w:rPr>
        <w:t>Inzaai van gras na vroegere maisrassen geven meer mogelijkheden voor vruchtwisseling mais/gras. Inzaai van gras in september geeft al in voorjaar goede eerste snede.</w:t>
      </w:r>
    </w:p>
    <w:p w14:paraId="2737CAD8" w14:textId="128E0D09" w:rsidR="00D47DFD" w:rsidRPr="00D47DFD" w:rsidRDefault="00D47DFD" w:rsidP="00786D58">
      <w:pPr>
        <w:pStyle w:val="ListParagraph"/>
        <w:numPr>
          <w:ilvl w:val="0"/>
          <w:numId w:val="46"/>
        </w:numPr>
        <w:jc w:val="left"/>
        <w:rPr>
          <w:sz w:val="16"/>
          <w:szCs w:val="16"/>
          <w:lang w:val="nl-NL"/>
        </w:rPr>
      </w:pPr>
      <w:r w:rsidRPr="00D47DFD">
        <w:rPr>
          <w:sz w:val="16"/>
          <w:szCs w:val="16"/>
          <w:lang w:val="nl-NL"/>
        </w:rPr>
        <w:t xml:space="preserve">Gras </w:t>
      </w:r>
      <w:proofErr w:type="spellStart"/>
      <w:r w:rsidRPr="00D47DFD">
        <w:rPr>
          <w:sz w:val="16"/>
          <w:szCs w:val="16"/>
          <w:lang w:val="nl-NL"/>
        </w:rPr>
        <w:t>onderzaai</w:t>
      </w:r>
      <w:proofErr w:type="spellEnd"/>
      <w:r w:rsidRPr="00D47DFD">
        <w:rPr>
          <w:sz w:val="16"/>
          <w:szCs w:val="16"/>
          <w:lang w:val="nl-NL"/>
        </w:rPr>
        <w:t xml:space="preserve"> lijkt voor Drenthe een zeer geschikte methode om een geslaagde groenbemester te telen.</w:t>
      </w:r>
    </w:p>
    <w:p w14:paraId="226D97D6" w14:textId="7EAC7B00" w:rsidR="00D47DFD" w:rsidRPr="00D47DFD" w:rsidRDefault="00D47DFD" w:rsidP="00786D58">
      <w:pPr>
        <w:pStyle w:val="ListParagraph"/>
        <w:numPr>
          <w:ilvl w:val="0"/>
          <w:numId w:val="46"/>
        </w:numPr>
        <w:jc w:val="left"/>
        <w:rPr>
          <w:sz w:val="16"/>
          <w:szCs w:val="16"/>
          <w:lang w:val="nl-NL"/>
        </w:rPr>
      </w:pPr>
      <w:r w:rsidRPr="00D47DFD">
        <w:rPr>
          <w:sz w:val="16"/>
          <w:szCs w:val="16"/>
          <w:lang w:val="nl-NL"/>
        </w:rPr>
        <w:t>Twee van de vier teeltsystemen laten een positieve organische stof balans zien in de berekening. Dit resulteert in een robuustere groei.</w:t>
      </w:r>
    </w:p>
    <w:p w14:paraId="6166BEA3" w14:textId="0066874B" w:rsidR="00D47DFD" w:rsidRPr="00D47DFD" w:rsidRDefault="00D47DFD" w:rsidP="00786D58">
      <w:pPr>
        <w:pStyle w:val="ListParagraph"/>
        <w:numPr>
          <w:ilvl w:val="0"/>
          <w:numId w:val="46"/>
        </w:numPr>
        <w:jc w:val="left"/>
        <w:rPr>
          <w:sz w:val="16"/>
          <w:szCs w:val="16"/>
          <w:lang w:val="nl-NL"/>
        </w:rPr>
      </w:pPr>
      <w:r w:rsidRPr="00D47DFD">
        <w:rPr>
          <w:sz w:val="16"/>
          <w:szCs w:val="16"/>
          <w:lang w:val="nl-NL"/>
        </w:rPr>
        <w:t>Nieuwe systemen hebben een gelijke of lagere berekende broeikasgasemissie.</w:t>
      </w:r>
    </w:p>
    <w:p w14:paraId="3DAC6182" w14:textId="08C6B7BB" w:rsidR="00D47DFD" w:rsidRPr="00D47DFD" w:rsidRDefault="00D47DFD" w:rsidP="00786D58">
      <w:pPr>
        <w:pStyle w:val="ListParagraph"/>
        <w:numPr>
          <w:ilvl w:val="0"/>
          <w:numId w:val="46"/>
        </w:numPr>
        <w:jc w:val="left"/>
        <w:rPr>
          <w:sz w:val="16"/>
          <w:szCs w:val="16"/>
          <w:lang w:val="nl-NL"/>
        </w:rPr>
      </w:pPr>
      <w:r w:rsidRPr="00D47DFD">
        <w:rPr>
          <w:sz w:val="16"/>
          <w:szCs w:val="16"/>
          <w:lang w:val="nl-NL"/>
        </w:rPr>
        <w:t xml:space="preserve">Gras </w:t>
      </w:r>
      <w:proofErr w:type="spellStart"/>
      <w:r w:rsidRPr="00D47DFD">
        <w:rPr>
          <w:sz w:val="16"/>
          <w:szCs w:val="16"/>
          <w:lang w:val="nl-NL"/>
        </w:rPr>
        <w:t>onderzaai</w:t>
      </w:r>
      <w:proofErr w:type="spellEnd"/>
      <w:r w:rsidRPr="00D47DFD">
        <w:rPr>
          <w:sz w:val="16"/>
          <w:szCs w:val="16"/>
          <w:lang w:val="nl-NL"/>
        </w:rPr>
        <w:t xml:space="preserve"> levert minder punten milieubelastingpunten op omdat geen bodemherbiciden toegepast worden.</w:t>
      </w:r>
    </w:p>
    <w:p w14:paraId="1925A074" w14:textId="5D5DD0CE" w:rsidR="00D47DFD" w:rsidRPr="00D47DFD" w:rsidRDefault="00D47DFD" w:rsidP="00786D58">
      <w:pPr>
        <w:pStyle w:val="ListParagraph"/>
        <w:numPr>
          <w:ilvl w:val="0"/>
          <w:numId w:val="46"/>
        </w:numPr>
        <w:jc w:val="left"/>
        <w:rPr>
          <w:sz w:val="16"/>
          <w:szCs w:val="16"/>
          <w:lang w:val="nl-NL"/>
        </w:rPr>
      </w:pPr>
      <w:r w:rsidRPr="00D47DFD">
        <w:rPr>
          <w:sz w:val="16"/>
          <w:szCs w:val="16"/>
          <w:lang w:val="nl-NL"/>
        </w:rPr>
        <w:t xml:space="preserve">Uit enquêtes onder maistelers in Drenthe kwam naar voren dat de aandacht voor grondbewerking is toegenomen (minder ploegen), er meer gras </w:t>
      </w:r>
      <w:proofErr w:type="spellStart"/>
      <w:r w:rsidRPr="00D47DFD">
        <w:rPr>
          <w:sz w:val="16"/>
          <w:szCs w:val="16"/>
          <w:lang w:val="nl-NL"/>
        </w:rPr>
        <w:t>onderzaai</w:t>
      </w:r>
      <w:proofErr w:type="spellEnd"/>
      <w:r w:rsidRPr="00D47DFD">
        <w:rPr>
          <w:sz w:val="16"/>
          <w:szCs w:val="16"/>
          <w:lang w:val="nl-NL"/>
        </w:rPr>
        <w:t xml:space="preserve"> plaatsvindt, meer aandacht voor variabel bemesten en tijdige oogst voor een goede groenbemester. Men neemt inmiddels actie om de problematiek aan te pakken. Aan de optimalisatie van de te nemen acties kan het project verder bijdragen.</w:t>
      </w:r>
    </w:p>
    <w:p w14:paraId="53894F04" w14:textId="77777777" w:rsidR="00D47DFD" w:rsidRPr="00D47DFD" w:rsidRDefault="00D47DFD" w:rsidP="00D47DFD">
      <w:pPr>
        <w:jc w:val="left"/>
        <w:rPr>
          <w:sz w:val="16"/>
          <w:szCs w:val="16"/>
          <w:lang w:val="nl-NL"/>
        </w:rPr>
      </w:pPr>
    </w:p>
    <w:p w14:paraId="55A9343A" w14:textId="77777777" w:rsidR="00D47DFD" w:rsidRPr="00D47DFD" w:rsidRDefault="00D47DFD" w:rsidP="00D47DFD">
      <w:pPr>
        <w:jc w:val="left"/>
        <w:rPr>
          <w:sz w:val="16"/>
          <w:szCs w:val="16"/>
          <w:lang w:val="nl-NL"/>
        </w:rPr>
      </w:pPr>
      <w:r w:rsidRPr="00D47DFD">
        <w:rPr>
          <w:sz w:val="16"/>
          <w:szCs w:val="16"/>
          <w:lang w:val="nl-NL"/>
        </w:rPr>
        <w:t>De speerpunten voor deel 3 zijn: bodem/</w:t>
      </w:r>
      <w:proofErr w:type="spellStart"/>
      <w:r w:rsidRPr="00D47DFD">
        <w:rPr>
          <w:sz w:val="16"/>
          <w:szCs w:val="16"/>
          <w:lang w:val="nl-NL"/>
        </w:rPr>
        <w:t>organsiche</w:t>
      </w:r>
      <w:proofErr w:type="spellEnd"/>
      <w:r w:rsidRPr="00D47DFD">
        <w:rPr>
          <w:sz w:val="16"/>
          <w:szCs w:val="16"/>
          <w:lang w:val="nl-NL"/>
        </w:rPr>
        <w:t xml:space="preserve"> stof balans, mineralen balans, saldo/voederwaarde, gewasbescherming en broeikasgasemissie. De centrale demo locatie en de negen satellietbedrijven hebben een centrale rol in de communicatie zoals bijeenkomsten op de bedrijven en centraal (manifestatie).</w:t>
      </w:r>
    </w:p>
    <w:p w14:paraId="574584DD" w14:textId="714F057C" w:rsidR="00D47DFD" w:rsidRDefault="00D47DFD" w:rsidP="00D47DFD">
      <w:pPr>
        <w:jc w:val="left"/>
        <w:rPr>
          <w:sz w:val="16"/>
          <w:szCs w:val="16"/>
          <w:lang w:val="nl-NL"/>
        </w:rPr>
      </w:pPr>
      <w:r w:rsidRPr="00D47DFD">
        <w:rPr>
          <w:sz w:val="16"/>
          <w:szCs w:val="16"/>
          <w:lang w:val="nl-NL"/>
        </w:rPr>
        <w:t>Belangrijke aandachtspunten voor de komende periode zijn:</w:t>
      </w:r>
    </w:p>
    <w:p w14:paraId="7F9258C2" w14:textId="77777777" w:rsidR="00D47DFD" w:rsidRPr="00D47DFD" w:rsidRDefault="00D47DFD" w:rsidP="00D47DFD">
      <w:pPr>
        <w:jc w:val="left"/>
        <w:rPr>
          <w:sz w:val="16"/>
          <w:szCs w:val="16"/>
          <w:lang w:val="nl-NL"/>
        </w:rPr>
      </w:pPr>
    </w:p>
    <w:p w14:paraId="2106EC6D" w14:textId="6855185F" w:rsidR="00D47DFD" w:rsidRPr="00D47DFD" w:rsidRDefault="00D47DFD" w:rsidP="00786D58">
      <w:pPr>
        <w:pStyle w:val="ListParagraph"/>
        <w:numPr>
          <w:ilvl w:val="0"/>
          <w:numId w:val="47"/>
        </w:numPr>
        <w:jc w:val="left"/>
        <w:rPr>
          <w:sz w:val="16"/>
          <w:szCs w:val="16"/>
          <w:lang w:val="nl-NL"/>
        </w:rPr>
      </w:pPr>
      <w:r w:rsidRPr="00D47DFD">
        <w:rPr>
          <w:sz w:val="16"/>
          <w:szCs w:val="16"/>
          <w:lang w:val="nl-NL"/>
        </w:rPr>
        <w:t xml:space="preserve">Hogere opbrengst met slechte groenbemester vs. eerdere oogst in combinatie met </w:t>
      </w:r>
      <w:proofErr w:type="spellStart"/>
      <w:r w:rsidRPr="00D47DFD">
        <w:rPr>
          <w:sz w:val="16"/>
          <w:szCs w:val="16"/>
          <w:lang w:val="nl-NL"/>
        </w:rPr>
        <w:t>onderzaai</w:t>
      </w:r>
      <w:proofErr w:type="spellEnd"/>
      <w:r w:rsidRPr="00D47DFD">
        <w:rPr>
          <w:sz w:val="16"/>
          <w:szCs w:val="16"/>
          <w:lang w:val="nl-NL"/>
        </w:rPr>
        <w:t>/</w:t>
      </w:r>
      <w:proofErr w:type="spellStart"/>
      <w:r w:rsidRPr="00D47DFD">
        <w:rPr>
          <w:sz w:val="16"/>
          <w:szCs w:val="16"/>
          <w:lang w:val="nl-NL"/>
        </w:rPr>
        <w:t>nazaai</w:t>
      </w:r>
      <w:proofErr w:type="spellEnd"/>
      <w:r w:rsidRPr="00D47DFD">
        <w:rPr>
          <w:sz w:val="16"/>
          <w:szCs w:val="16"/>
          <w:lang w:val="nl-NL"/>
        </w:rPr>
        <w:t>. Bepaling juiste oogstmoment in relatie tot slagen groenbemester.</w:t>
      </w:r>
    </w:p>
    <w:p w14:paraId="21A8D8C8" w14:textId="22B06652" w:rsidR="00D47DFD" w:rsidRPr="00D47DFD" w:rsidRDefault="00D47DFD" w:rsidP="00786D58">
      <w:pPr>
        <w:pStyle w:val="ListParagraph"/>
        <w:numPr>
          <w:ilvl w:val="0"/>
          <w:numId w:val="47"/>
        </w:numPr>
        <w:jc w:val="left"/>
        <w:rPr>
          <w:sz w:val="16"/>
          <w:szCs w:val="16"/>
          <w:lang w:val="nl-NL"/>
        </w:rPr>
      </w:pPr>
      <w:proofErr w:type="spellStart"/>
      <w:r w:rsidRPr="00D47DFD">
        <w:rPr>
          <w:sz w:val="16"/>
          <w:szCs w:val="16"/>
          <w:lang w:val="nl-NL"/>
        </w:rPr>
        <w:t>Onderzaai</w:t>
      </w:r>
      <w:proofErr w:type="spellEnd"/>
      <w:r w:rsidRPr="00D47DFD">
        <w:rPr>
          <w:sz w:val="16"/>
          <w:szCs w:val="16"/>
          <w:lang w:val="nl-NL"/>
        </w:rPr>
        <w:t>: welke gewassen produceren massa en zijn tegelijkertijd makkelijk onder te werken (ook kijkend naar aaltjes)</w:t>
      </w:r>
    </w:p>
    <w:p w14:paraId="6591398F" w14:textId="51413E01" w:rsidR="00D47DFD" w:rsidRPr="00D47DFD" w:rsidRDefault="00D47DFD" w:rsidP="00786D58">
      <w:pPr>
        <w:pStyle w:val="ListParagraph"/>
        <w:numPr>
          <w:ilvl w:val="0"/>
          <w:numId w:val="47"/>
        </w:numPr>
        <w:jc w:val="left"/>
        <w:rPr>
          <w:sz w:val="16"/>
          <w:szCs w:val="16"/>
          <w:lang w:val="nl-NL"/>
        </w:rPr>
      </w:pPr>
      <w:r w:rsidRPr="00D47DFD">
        <w:rPr>
          <w:sz w:val="16"/>
          <w:szCs w:val="16"/>
          <w:lang w:val="nl-NL"/>
        </w:rPr>
        <w:t>Wat leveren de teeltsystemen op in de bedrijfsvoering. In beeld brengen waar de wet- en regelgeving knelt.</w:t>
      </w:r>
    </w:p>
    <w:p w14:paraId="0F5A190A" w14:textId="0E65FFE1" w:rsidR="00D47DFD" w:rsidRPr="00D47DFD" w:rsidRDefault="00D47DFD" w:rsidP="00786D58">
      <w:pPr>
        <w:pStyle w:val="ListParagraph"/>
        <w:numPr>
          <w:ilvl w:val="0"/>
          <w:numId w:val="47"/>
        </w:numPr>
        <w:jc w:val="left"/>
        <w:rPr>
          <w:sz w:val="16"/>
          <w:szCs w:val="16"/>
          <w:lang w:val="nl-NL"/>
        </w:rPr>
      </w:pPr>
      <w:r w:rsidRPr="00D47DFD">
        <w:rPr>
          <w:sz w:val="16"/>
          <w:szCs w:val="16"/>
          <w:lang w:val="nl-NL"/>
        </w:rPr>
        <w:t>Gewasbescherming: inventieve onkruidbestrijding en monitoring waterkwaliteit</w:t>
      </w:r>
    </w:p>
    <w:p w14:paraId="0E7F524D" w14:textId="404E0A9C" w:rsidR="00D47DFD" w:rsidRPr="00D47DFD" w:rsidRDefault="00D47DFD" w:rsidP="00786D58">
      <w:pPr>
        <w:pStyle w:val="ListParagraph"/>
        <w:numPr>
          <w:ilvl w:val="0"/>
          <w:numId w:val="47"/>
        </w:numPr>
        <w:jc w:val="left"/>
        <w:rPr>
          <w:sz w:val="16"/>
          <w:szCs w:val="16"/>
          <w:lang w:val="nl-NL"/>
        </w:rPr>
      </w:pPr>
      <w:r w:rsidRPr="00D47DFD">
        <w:rPr>
          <w:sz w:val="16"/>
          <w:szCs w:val="16"/>
          <w:lang w:val="nl-NL"/>
        </w:rPr>
        <w:t>Broeikasgasemissie (inbreng Friesland Campina): handelingsperspectief rond de maisteelt in beeld brengen</w:t>
      </w:r>
    </w:p>
    <w:p w14:paraId="45851A41" w14:textId="6C327C8D" w:rsidR="00D47DFD" w:rsidRPr="00D47DFD" w:rsidRDefault="00D47DFD" w:rsidP="00786D58">
      <w:pPr>
        <w:pStyle w:val="ListParagraph"/>
        <w:numPr>
          <w:ilvl w:val="0"/>
          <w:numId w:val="47"/>
        </w:numPr>
        <w:jc w:val="left"/>
        <w:rPr>
          <w:sz w:val="16"/>
          <w:szCs w:val="16"/>
          <w:lang w:val="nl-NL"/>
        </w:rPr>
      </w:pPr>
      <w:r w:rsidRPr="00D47DFD">
        <w:rPr>
          <w:sz w:val="16"/>
          <w:szCs w:val="16"/>
          <w:lang w:val="nl-NL"/>
        </w:rPr>
        <w:t>Ruimte voor demonstratie van nieuwe machines/technieken.</w:t>
      </w:r>
    </w:p>
    <w:p w14:paraId="26FE6B28" w14:textId="77777777" w:rsidR="00D47DFD" w:rsidRDefault="00D47DFD" w:rsidP="00D47DFD">
      <w:pPr>
        <w:jc w:val="left"/>
        <w:rPr>
          <w:sz w:val="16"/>
          <w:szCs w:val="16"/>
          <w:lang w:val="nl-NL"/>
        </w:rPr>
      </w:pPr>
    </w:p>
    <w:p w14:paraId="1E4D17FE" w14:textId="6E394AFB" w:rsidR="00D47DFD" w:rsidRPr="00D47DFD" w:rsidRDefault="00D47DFD" w:rsidP="00D47DFD">
      <w:pPr>
        <w:jc w:val="left"/>
        <w:rPr>
          <w:sz w:val="16"/>
          <w:szCs w:val="16"/>
          <w:lang w:val="nl-NL"/>
        </w:rPr>
      </w:pPr>
      <w:r w:rsidRPr="00D47DFD">
        <w:rPr>
          <w:sz w:val="16"/>
          <w:szCs w:val="16"/>
          <w:lang w:val="nl-NL"/>
        </w:rPr>
        <w:t xml:space="preserve">De Gras en mais manifestatie behoudt de rol van centraal moment om alle maistelers te bereiken. Het project zal zoveel mogelijk aansluiting zoeken bij initiatieven zoals kringloopwijzer, regionale activiteiten (zoals aanpassing strokenfrees) en PPS projecten. </w:t>
      </w:r>
    </w:p>
    <w:p w14:paraId="00041E14" w14:textId="77777777" w:rsidR="00D47DFD" w:rsidRPr="00D47DFD" w:rsidRDefault="00D47DFD" w:rsidP="00D47DFD">
      <w:pPr>
        <w:jc w:val="left"/>
        <w:rPr>
          <w:sz w:val="16"/>
          <w:szCs w:val="16"/>
          <w:lang w:val="nl-NL"/>
        </w:rPr>
      </w:pPr>
    </w:p>
    <w:p w14:paraId="7677FAF6" w14:textId="4C96DBDB" w:rsidR="00741F52" w:rsidRPr="00D47DFD" w:rsidRDefault="00D47DFD" w:rsidP="00D47DFD">
      <w:pPr>
        <w:jc w:val="left"/>
        <w:rPr>
          <w:sz w:val="16"/>
          <w:szCs w:val="16"/>
          <w:lang w:val="nl-NL"/>
        </w:rPr>
      </w:pPr>
      <w:r w:rsidRPr="00D47DFD">
        <w:rPr>
          <w:sz w:val="16"/>
          <w:szCs w:val="16"/>
          <w:lang w:val="nl-NL"/>
        </w:rPr>
        <w:t xml:space="preserve">Het project is een samenwerking tussen Wageningen UR en </w:t>
      </w:r>
      <w:proofErr w:type="spellStart"/>
      <w:r w:rsidRPr="00D47DFD">
        <w:rPr>
          <w:sz w:val="16"/>
          <w:szCs w:val="16"/>
          <w:lang w:val="nl-NL"/>
        </w:rPr>
        <w:t>Agrifirm</w:t>
      </w:r>
      <w:proofErr w:type="spellEnd"/>
      <w:r w:rsidRPr="00D47DFD">
        <w:rPr>
          <w:sz w:val="16"/>
          <w:szCs w:val="16"/>
          <w:lang w:val="nl-NL"/>
        </w:rPr>
        <w:t xml:space="preserve"> aangevuld met andere </w:t>
      </w:r>
      <w:proofErr w:type="spellStart"/>
      <w:r w:rsidRPr="00D47DFD">
        <w:rPr>
          <w:sz w:val="16"/>
          <w:szCs w:val="16"/>
          <w:lang w:val="nl-NL"/>
        </w:rPr>
        <w:t>erfbetreders</w:t>
      </w:r>
      <w:proofErr w:type="spellEnd"/>
      <w:r w:rsidRPr="00D47DFD">
        <w:rPr>
          <w:sz w:val="16"/>
          <w:szCs w:val="16"/>
          <w:lang w:val="nl-NL"/>
        </w:rPr>
        <w:t xml:space="preserve"> (adviseurs), loonwerkers, Waterschappen, LTO Noord en de Provincie. De samenwerking levert een bijdrage aan de Drentse economie en werkgelegenheid. </w:t>
      </w:r>
      <w:proofErr w:type="spellStart"/>
      <w:r w:rsidRPr="00D47DFD">
        <w:rPr>
          <w:sz w:val="16"/>
          <w:szCs w:val="16"/>
          <w:lang w:val="nl-NL"/>
        </w:rPr>
        <w:t>Erfbetreders</w:t>
      </w:r>
      <w:proofErr w:type="spellEnd"/>
      <w:r w:rsidRPr="00D47DFD">
        <w:rPr>
          <w:sz w:val="16"/>
          <w:szCs w:val="16"/>
          <w:lang w:val="nl-NL"/>
        </w:rPr>
        <w:t xml:space="preserve"> en loonwerkers vergroten hun kennis dit leidt tot behoud van werkgelegenheid en vergroting draagvlak voor investeringen. De primaire sector wordt versterkt omdat op termijn de maisopbrengst per ha minimaal op peil blijft (economisch duurzaam). Door de samenwerking in het project met onder andere loonwerkers in Drenthe zullen zij gestimuleerd worden in het investeren in nieuwe machines. Looptijd van het project zal zijn 1 maart 2017 tot 1 maart 2019.</w:t>
      </w:r>
    </w:p>
    <w:p w14:paraId="5AB7CE1B" w14:textId="77777777" w:rsidR="00D47DFD" w:rsidRPr="00D47DFD" w:rsidRDefault="00D47DFD" w:rsidP="009A7003">
      <w:pPr>
        <w:rPr>
          <w:sz w:val="16"/>
          <w:szCs w:val="16"/>
          <w:lang w:val="nl-NL"/>
        </w:rPr>
      </w:pPr>
    </w:p>
    <w:p w14:paraId="5387736B" w14:textId="77777777" w:rsidR="00D47DFD" w:rsidRPr="00D47DFD" w:rsidRDefault="00D47DFD" w:rsidP="009A7003">
      <w:pPr>
        <w:rPr>
          <w:lang w:val="nl-NL"/>
        </w:rPr>
      </w:pPr>
    </w:p>
    <w:p w14:paraId="549A2FD4" w14:textId="578AE465" w:rsidR="00741F52" w:rsidRPr="00786D58" w:rsidRDefault="00741F52" w:rsidP="009A7003">
      <w:pPr>
        <w:rPr>
          <w:b/>
          <w:lang w:val="nl-NL"/>
        </w:rPr>
      </w:pPr>
      <w:proofErr w:type="spellStart"/>
      <w:r w:rsidRPr="00786D58">
        <w:rPr>
          <w:b/>
          <w:lang w:val="nl-NL"/>
        </w:rPr>
        <w:t>Interviewed</w:t>
      </w:r>
      <w:proofErr w:type="spellEnd"/>
      <w:r w:rsidRPr="00786D58">
        <w:rPr>
          <w:b/>
          <w:lang w:val="nl-NL"/>
        </w:rPr>
        <w:t xml:space="preserve"> </w:t>
      </w:r>
      <w:proofErr w:type="spellStart"/>
      <w:r w:rsidRPr="00786D58">
        <w:rPr>
          <w:b/>
          <w:lang w:val="nl-NL"/>
        </w:rPr>
        <w:t>people</w:t>
      </w:r>
      <w:proofErr w:type="spellEnd"/>
      <w:r w:rsidRPr="00786D58">
        <w:rPr>
          <w:b/>
          <w:lang w:val="nl-NL"/>
        </w:rPr>
        <w:t xml:space="preserve"> </w:t>
      </w:r>
    </w:p>
    <w:p w14:paraId="7BD3B345" w14:textId="253A85BB" w:rsidR="00741F52" w:rsidRDefault="00D47DFD" w:rsidP="00D47DFD">
      <w:pPr>
        <w:pStyle w:val="ListParagraph"/>
        <w:numPr>
          <w:ilvl w:val="0"/>
          <w:numId w:val="43"/>
        </w:numPr>
      </w:pPr>
      <w:r>
        <w:t xml:space="preserve">Sector </w:t>
      </w:r>
      <w:r w:rsidR="001F175B">
        <w:t>expert (1)</w:t>
      </w:r>
    </w:p>
    <w:p w14:paraId="17C43FD8" w14:textId="30F87516" w:rsidR="00D47DFD" w:rsidRDefault="00D47DFD" w:rsidP="00D47DFD">
      <w:pPr>
        <w:pStyle w:val="ListParagraph"/>
        <w:numPr>
          <w:ilvl w:val="0"/>
          <w:numId w:val="43"/>
        </w:numPr>
      </w:pPr>
      <w:r>
        <w:t xml:space="preserve">Organisers </w:t>
      </w:r>
      <w:r w:rsidR="001F175B">
        <w:t xml:space="preserve">(2) </w:t>
      </w:r>
      <w:r>
        <w:t>of the demo event from Wageningen University &amp; Research</w:t>
      </w:r>
    </w:p>
    <w:p w14:paraId="0E10544B" w14:textId="0FC447BF" w:rsidR="00D47DFD" w:rsidRDefault="00D47DFD" w:rsidP="00D47DFD">
      <w:pPr>
        <w:pStyle w:val="ListParagraph"/>
        <w:numPr>
          <w:ilvl w:val="0"/>
          <w:numId w:val="43"/>
        </w:numPr>
      </w:pPr>
      <w:r>
        <w:t>11 visitors of the demo event</w:t>
      </w:r>
    </w:p>
    <w:p w14:paraId="78011C49" w14:textId="2CA76EB0" w:rsidR="00D47DFD" w:rsidRDefault="00D47DFD" w:rsidP="00D47DFD">
      <w:pPr>
        <w:pStyle w:val="ListParagraph"/>
        <w:numPr>
          <w:ilvl w:val="0"/>
          <w:numId w:val="43"/>
        </w:numPr>
      </w:pPr>
      <w:r>
        <w:t>7 participants focus group</w:t>
      </w:r>
    </w:p>
    <w:p w14:paraId="5973E4F5" w14:textId="77777777" w:rsidR="00741F52" w:rsidRDefault="00741F52" w:rsidP="009A7003"/>
    <w:p w14:paraId="0E83E955" w14:textId="77777777" w:rsidR="00741F52" w:rsidRDefault="00741F52" w:rsidP="009A7003"/>
    <w:p w14:paraId="7BEDBFC4" w14:textId="77777777" w:rsidR="00164FE0" w:rsidRDefault="00164FE0">
      <w:pPr>
        <w:spacing w:after="160" w:line="259" w:lineRule="auto"/>
        <w:jc w:val="left"/>
        <w:rPr>
          <w:rFonts w:eastAsiaTheme="majorEastAsia" w:cstheme="majorBidi"/>
          <w:b/>
          <w:color w:val="729646"/>
          <w:sz w:val="26"/>
          <w:szCs w:val="26"/>
        </w:rPr>
      </w:pPr>
      <w:bookmarkStart w:id="125" w:name="_Toc508195376"/>
      <w:bookmarkStart w:id="126" w:name="_Toc511905226"/>
      <w:r>
        <w:br w:type="page"/>
      </w:r>
    </w:p>
    <w:p w14:paraId="40BD584A" w14:textId="54F5FCBD" w:rsidR="008449B8" w:rsidRDefault="009A7003" w:rsidP="0045675C">
      <w:pPr>
        <w:pStyle w:val="Heading2"/>
      </w:pPr>
      <w:bookmarkStart w:id="127" w:name="_Toc530147451"/>
      <w:r w:rsidRPr="00634967">
        <w:lastRenderedPageBreak/>
        <w:t>Data collection methods</w:t>
      </w:r>
      <w:bookmarkEnd w:id="125"/>
      <w:bookmarkEnd w:id="126"/>
      <w:bookmarkEnd w:id="127"/>
    </w:p>
    <w:p w14:paraId="45400994" w14:textId="73CB2A3D" w:rsidR="009A7003" w:rsidRPr="00634967" w:rsidRDefault="00741F52" w:rsidP="009A7003">
      <w:r>
        <w:t>T</w:t>
      </w:r>
      <w:r w:rsidR="009A7003" w:rsidRPr="00634967">
        <w:t>he data collec</w:t>
      </w:r>
      <w:r w:rsidR="009A7003">
        <w:t xml:space="preserve">tion methods that </w:t>
      </w:r>
      <w:r>
        <w:t>are</w:t>
      </w:r>
      <w:r w:rsidR="009A7003">
        <w:t xml:space="preserve"> used </w:t>
      </w:r>
      <w:r>
        <w:t>consist of question</w:t>
      </w:r>
      <w:r w:rsidR="001F175B">
        <w:t>naires, document analysis, media analysis from internet and press releases</w:t>
      </w:r>
      <w:r>
        <w:t>, focus group and interviews.</w:t>
      </w:r>
    </w:p>
    <w:p w14:paraId="0724245D" w14:textId="2A0FC0A9" w:rsidR="0045675C" w:rsidRDefault="0045675C" w:rsidP="0045675C"/>
    <w:p w14:paraId="395ECB5E" w14:textId="44C25645" w:rsidR="00164FE0" w:rsidRDefault="00164FE0" w:rsidP="0045675C">
      <w:r>
        <w:t>Below you will find:</w:t>
      </w:r>
    </w:p>
    <w:p w14:paraId="6E7462EA" w14:textId="04806D4C" w:rsidR="00164FE0" w:rsidRDefault="00164FE0" w:rsidP="0045675C"/>
    <w:p w14:paraId="5BD3399B" w14:textId="6255DDE6" w:rsidR="00164FE0" w:rsidRDefault="00164FE0" w:rsidP="001B5BA7">
      <w:pPr>
        <w:pStyle w:val="ListParagraph"/>
        <w:numPr>
          <w:ilvl w:val="0"/>
          <w:numId w:val="39"/>
        </w:numPr>
      </w:pPr>
      <w:r w:rsidRPr="00164FE0">
        <w:t>Report of the questionnaire outcomes</w:t>
      </w:r>
      <w:r w:rsidR="001B5BA7">
        <w:t xml:space="preserve"> and monitoring (incl. the interview questions for the interview with visitors of the demo event)</w:t>
      </w:r>
    </w:p>
    <w:p w14:paraId="0170AC80" w14:textId="7273E37B" w:rsidR="00164FE0" w:rsidRDefault="00164FE0" w:rsidP="001B5BA7">
      <w:pPr>
        <w:pStyle w:val="ListParagraph"/>
        <w:numPr>
          <w:ilvl w:val="0"/>
          <w:numId w:val="39"/>
        </w:numPr>
      </w:pPr>
      <w:r w:rsidRPr="00164FE0">
        <w:t>Focus group report</w:t>
      </w:r>
    </w:p>
    <w:p w14:paraId="62EAD613" w14:textId="38B0598F" w:rsidR="00164FE0" w:rsidRDefault="00164FE0" w:rsidP="001B5BA7">
      <w:pPr>
        <w:pStyle w:val="ListParagraph"/>
        <w:numPr>
          <w:ilvl w:val="0"/>
          <w:numId w:val="39"/>
        </w:numPr>
      </w:pPr>
      <w:r w:rsidRPr="00164FE0">
        <w:t>Interview report sector expert</w:t>
      </w:r>
    </w:p>
    <w:p w14:paraId="60688AF4" w14:textId="093F4688" w:rsidR="00164FE0" w:rsidRDefault="00164FE0" w:rsidP="001B5BA7">
      <w:pPr>
        <w:pStyle w:val="ListParagraph"/>
        <w:numPr>
          <w:ilvl w:val="0"/>
          <w:numId w:val="39"/>
        </w:numPr>
      </w:pPr>
      <w:r w:rsidRPr="00164FE0">
        <w:t>Interview questions for organisers</w:t>
      </w:r>
    </w:p>
    <w:p w14:paraId="3B465177" w14:textId="2D8FCDA3" w:rsidR="001F175B" w:rsidRDefault="00164FE0" w:rsidP="001F175B">
      <w:pPr>
        <w:pStyle w:val="ListParagraph"/>
        <w:numPr>
          <w:ilvl w:val="0"/>
          <w:numId w:val="39"/>
        </w:numPr>
      </w:pPr>
      <w:r w:rsidRPr="00164FE0">
        <w:t>Interview report (interview with demo organisers)</w:t>
      </w:r>
    </w:p>
    <w:p w14:paraId="095F7EAF" w14:textId="77777777" w:rsidR="00164FE0" w:rsidRDefault="00164FE0" w:rsidP="0045675C"/>
    <w:p w14:paraId="5C91582D" w14:textId="77777777" w:rsidR="00741F52" w:rsidRPr="00786D58" w:rsidRDefault="00741F52" w:rsidP="0045675C"/>
    <w:p w14:paraId="58E50C4A" w14:textId="22558852" w:rsidR="00741F52" w:rsidRPr="00741F52" w:rsidRDefault="00741F52" w:rsidP="0045675C">
      <w:pPr>
        <w:rPr>
          <w:b/>
        </w:rPr>
      </w:pPr>
      <w:r>
        <w:rPr>
          <w:b/>
        </w:rPr>
        <w:t>R</w:t>
      </w:r>
      <w:r w:rsidRPr="00741F52">
        <w:rPr>
          <w:b/>
        </w:rPr>
        <w:t>eport</w:t>
      </w:r>
      <w:r>
        <w:rPr>
          <w:b/>
        </w:rPr>
        <w:t xml:space="preserve"> of the questionnaire outcomes</w:t>
      </w:r>
    </w:p>
    <w:p w14:paraId="7E6D3E3D" w14:textId="0FE1F420" w:rsidR="00741F52" w:rsidRDefault="00741F52" w:rsidP="0045675C"/>
    <w:p w14:paraId="4AD30E40" w14:textId="09E0CB0A" w:rsidR="00904C49" w:rsidRPr="00164FE0" w:rsidRDefault="00904C49" w:rsidP="003B6851">
      <w:pPr>
        <w:rPr>
          <w:b/>
          <w:sz w:val="16"/>
          <w:szCs w:val="16"/>
        </w:rPr>
      </w:pPr>
      <w:r w:rsidRPr="00164FE0">
        <w:rPr>
          <w:b/>
          <w:sz w:val="16"/>
          <w:szCs w:val="16"/>
        </w:rPr>
        <w:t>Questionnaire results</w:t>
      </w:r>
    </w:p>
    <w:p w14:paraId="0FD9F0C3" w14:textId="5D20BC71" w:rsidR="00904C49" w:rsidRPr="00164FE0" w:rsidRDefault="00904C49" w:rsidP="003B6851">
      <w:pPr>
        <w:rPr>
          <w:b/>
          <w:sz w:val="16"/>
          <w:szCs w:val="16"/>
        </w:rPr>
      </w:pPr>
    </w:p>
    <w:p w14:paraId="4D8B284E" w14:textId="77777777" w:rsidR="00904C49" w:rsidRPr="00904C49" w:rsidRDefault="00904C49" w:rsidP="00904C49">
      <w:pPr>
        <w:rPr>
          <w:sz w:val="16"/>
          <w:szCs w:val="16"/>
          <w:lang w:val="nl-NL"/>
        </w:rPr>
      </w:pPr>
      <w:r w:rsidRPr="00904C49">
        <w:rPr>
          <w:sz w:val="16"/>
          <w:szCs w:val="16"/>
          <w:lang w:val="nl-NL"/>
        </w:rPr>
        <w:t>Aantal afgenomen interviews: 11</w:t>
      </w:r>
    </w:p>
    <w:p w14:paraId="6E961B63" w14:textId="77777777" w:rsidR="00904C49" w:rsidRPr="00904C49" w:rsidRDefault="00904C49" w:rsidP="00904C49">
      <w:pPr>
        <w:rPr>
          <w:sz w:val="16"/>
          <w:szCs w:val="16"/>
          <w:lang w:val="nl-NL"/>
        </w:rPr>
      </w:pPr>
      <w:r w:rsidRPr="00904C49">
        <w:rPr>
          <w:sz w:val="16"/>
          <w:szCs w:val="16"/>
          <w:lang w:val="nl-NL"/>
        </w:rPr>
        <w:t>1.</w:t>
      </w:r>
      <w:r w:rsidRPr="00904C49">
        <w:rPr>
          <w:sz w:val="16"/>
          <w:szCs w:val="16"/>
          <w:lang w:val="nl-NL"/>
        </w:rPr>
        <w:tab/>
        <w:t>Hoe bent u attent gemaakt op deze demo? (kruis 1 of meerdere opties aan)</w:t>
      </w:r>
    </w:p>
    <w:p w14:paraId="0FA5AA1E" w14:textId="77777777" w:rsidR="00904C49" w:rsidRPr="00904C49" w:rsidRDefault="00904C49" w:rsidP="00904C49">
      <w:pPr>
        <w:ind w:left="708"/>
        <w:rPr>
          <w:sz w:val="16"/>
          <w:szCs w:val="16"/>
          <w:lang w:val="nl-NL"/>
        </w:rPr>
      </w:pPr>
      <w:r w:rsidRPr="00904C49">
        <w:rPr>
          <w:rFonts w:ascii="Cambria Math" w:hAnsi="Cambria Math" w:cs="Cambria Math"/>
          <w:sz w:val="16"/>
          <w:szCs w:val="16"/>
          <w:lang w:val="nl-NL"/>
        </w:rPr>
        <w:t>⃝</w:t>
      </w:r>
      <w:r w:rsidRPr="00904C49">
        <w:rPr>
          <w:sz w:val="16"/>
          <w:szCs w:val="16"/>
          <w:lang w:val="nl-NL"/>
        </w:rPr>
        <w:t xml:space="preserve"> Persoonlijke uitnodiging</w:t>
      </w:r>
      <w:r w:rsidRPr="00904C49">
        <w:rPr>
          <w:sz w:val="16"/>
          <w:szCs w:val="16"/>
          <w:lang w:val="nl-NL"/>
        </w:rPr>
        <w:tab/>
        <w:t>8</w:t>
      </w:r>
    </w:p>
    <w:p w14:paraId="617BEBD5" w14:textId="77777777" w:rsidR="00904C49" w:rsidRPr="00904C49" w:rsidRDefault="00904C49" w:rsidP="00904C49">
      <w:pPr>
        <w:ind w:left="708"/>
        <w:rPr>
          <w:sz w:val="16"/>
          <w:szCs w:val="16"/>
          <w:lang w:val="nl-NL"/>
        </w:rPr>
      </w:pPr>
      <w:r w:rsidRPr="00904C49">
        <w:rPr>
          <w:rFonts w:ascii="Cambria Math" w:hAnsi="Cambria Math" w:cs="Cambria Math"/>
          <w:sz w:val="16"/>
          <w:szCs w:val="16"/>
          <w:lang w:val="nl-NL"/>
        </w:rPr>
        <w:t>⃝</w:t>
      </w:r>
      <w:r w:rsidRPr="00904C49">
        <w:rPr>
          <w:sz w:val="16"/>
          <w:szCs w:val="16"/>
          <w:lang w:val="nl-NL"/>
        </w:rPr>
        <w:t xml:space="preserve"> Vakblad</w:t>
      </w:r>
      <w:r w:rsidRPr="00904C49">
        <w:rPr>
          <w:sz w:val="16"/>
          <w:szCs w:val="16"/>
          <w:lang w:val="nl-NL"/>
        </w:rPr>
        <w:tab/>
      </w:r>
      <w:r w:rsidRPr="00904C49">
        <w:rPr>
          <w:sz w:val="16"/>
          <w:szCs w:val="16"/>
          <w:lang w:val="nl-NL"/>
        </w:rPr>
        <w:tab/>
      </w:r>
      <w:r w:rsidRPr="00904C49">
        <w:rPr>
          <w:sz w:val="16"/>
          <w:szCs w:val="16"/>
          <w:lang w:val="nl-NL"/>
        </w:rPr>
        <w:tab/>
      </w:r>
    </w:p>
    <w:p w14:paraId="6A13274A" w14:textId="77777777" w:rsidR="00904C49" w:rsidRPr="00904C49" w:rsidRDefault="00904C49" w:rsidP="00904C49">
      <w:pPr>
        <w:ind w:left="708"/>
        <w:rPr>
          <w:sz w:val="16"/>
          <w:szCs w:val="16"/>
          <w:lang w:val="nl-NL"/>
        </w:rPr>
      </w:pPr>
      <w:r w:rsidRPr="00904C49">
        <w:rPr>
          <w:rFonts w:ascii="Cambria Math" w:hAnsi="Cambria Math" w:cs="Cambria Math"/>
          <w:sz w:val="16"/>
          <w:szCs w:val="16"/>
          <w:lang w:val="nl-NL"/>
        </w:rPr>
        <w:t>⃝</w:t>
      </w:r>
      <w:r w:rsidRPr="00904C49">
        <w:rPr>
          <w:sz w:val="16"/>
          <w:szCs w:val="16"/>
          <w:lang w:val="nl-NL"/>
        </w:rPr>
        <w:t xml:space="preserve"> Website</w:t>
      </w:r>
      <w:r w:rsidRPr="00904C49">
        <w:rPr>
          <w:sz w:val="16"/>
          <w:szCs w:val="16"/>
          <w:lang w:val="nl-NL"/>
        </w:rPr>
        <w:tab/>
      </w:r>
      <w:r w:rsidRPr="00904C49">
        <w:rPr>
          <w:sz w:val="16"/>
          <w:szCs w:val="16"/>
          <w:lang w:val="nl-NL"/>
        </w:rPr>
        <w:tab/>
      </w:r>
      <w:r w:rsidRPr="00904C49">
        <w:rPr>
          <w:sz w:val="16"/>
          <w:szCs w:val="16"/>
          <w:lang w:val="nl-NL"/>
        </w:rPr>
        <w:tab/>
        <w:t>1</w:t>
      </w:r>
    </w:p>
    <w:p w14:paraId="7BD724B6" w14:textId="77777777" w:rsidR="00904C49" w:rsidRPr="00904C49" w:rsidRDefault="00904C49" w:rsidP="00904C49">
      <w:pPr>
        <w:ind w:left="708"/>
        <w:rPr>
          <w:sz w:val="16"/>
          <w:szCs w:val="16"/>
          <w:lang w:val="nl-NL"/>
        </w:rPr>
      </w:pPr>
      <w:r w:rsidRPr="00904C49">
        <w:rPr>
          <w:rFonts w:ascii="Cambria Math" w:hAnsi="Cambria Math" w:cs="Cambria Math"/>
          <w:sz w:val="16"/>
          <w:szCs w:val="16"/>
          <w:lang w:val="nl-NL"/>
        </w:rPr>
        <w:t>⃝</w:t>
      </w:r>
      <w:r w:rsidRPr="00904C49">
        <w:rPr>
          <w:sz w:val="16"/>
          <w:szCs w:val="16"/>
          <w:lang w:val="nl-NL"/>
        </w:rPr>
        <w:t xml:space="preserve"> </w:t>
      </w:r>
      <w:proofErr w:type="spellStart"/>
      <w:r w:rsidRPr="00904C49">
        <w:rPr>
          <w:sz w:val="16"/>
          <w:szCs w:val="16"/>
          <w:lang w:val="nl-NL"/>
        </w:rPr>
        <w:t>Social</w:t>
      </w:r>
      <w:proofErr w:type="spellEnd"/>
      <w:r w:rsidRPr="00904C49">
        <w:rPr>
          <w:sz w:val="16"/>
          <w:szCs w:val="16"/>
          <w:lang w:val="nl-NL"/>
        </w:rPr>
        <w:t xml:space="preserve"> media</w:t>
      </w:r>
      <w:r w:rsidRPr="00904C49">
        <w:rPr>
          <w:sz w:val="16"/>
          <w:szCs w:val="16"/>
          <w:lang w:val="nl-NL"/>
        </w:rPr>
        <w:tab/>
      </w:r>
      <w:r w:rsidRPr="00904C49">
        <w:rPr>
          <w:sz w:val="16"/>
          <w:szCs w:val="16"/>
          <w:lang w:val="nl-NL"/>
        </w:rPr>
        <w:tab/>
      </w:r>
    </w:p>
    <w:p w14:paraId="07A84A5D" w14:textId="48A7AD78" w:rsidR="00904C49" w:rsidRPr="00904C49" w:rsidRDefault="00904C49" w:rsidP="00904C49">
      <w:pPr>
        <w:ind w:left="708"/>
        <w:jc w:val="left"/>
        <w:rPr>
          <w:sz w:val="16"/>
          <w:szCs w:val="16"/>
          <w:lang w:val="nl-NL"/>
        </w:rPr>
      </w:pPr>
      <w:r w:rsidRPr="00904C49">
        <w:rPr>
          <w:rFonts w:ascii="Cambria Math" w:hAnsi="Cambria Math" w:cs="Cambria Math"/>
          <w:sz w:val="16"/>
          <w:szCs w:val="16"/>
          <w:lang w:val="nl-NL"/>
        </w:rPr>
        <w:t>⃝</w:t>
      </w:r>
      <w:r w:rsidRPr="00904C49">
        <w:rPr>
          <w:sz w:val="16"/>
          <w:szCs w:val="16"/>
          <w:lang w:val="nl-NL"/>
        </w:rPr>
        <w:t xml:space="preserve"> Anders, </w:t>
      </w:r>
      <w:r w:rsidRPr="00904C49">
        <w:rPr>
          <w:sz w:val="16"/>
          <w:szCs w:val="16"/>
          <w:lang w:val="nl-NL"/>
        </w:rPr>
        <w:tab/>
      </w:r>
      <w:r>
        <w:rPr>
          <w:sz w:val="16"/>
          <w:szCs w:val="16"/>
          <w:lang w:val="nl-NL"/>
        </w:rPr>
        <w:tab/>
      </w:r>
      <w:r w:rsidRPr="00904C49">
        <w:rPr>
          <w:sz w:val="16"/>
          <w:szCs w:val="16"/>
          <w:lang w:val="nl-NL"/>
        </w:rPr>
        <w:t>2,  via anderen, gebeld om mee te doen (aan demo als machineverkoper)</w:t>
      </w:r>
    </w:p>
    <w:p w14:paraId="5E398928" w14:textId="77777777" w:rsidR="00904C49" w:rsidRPr="00904C49" w:rsidRDefault="00904C49" w:rsidP="00904C49">
      <w:pPr>
        <w:rPr>
          <w:sz w:val="16"/>
          <w:szCs w:val="16"/>
          <w:lang w:val="nl-NL"/>
        </w:rPr>
      </w:pPr>
      <w:r w:rsidRPr="00904C49">
        <w:rPr>
          <w:sz w:val="16"/>
          <w:szCs w:val="16"/>
          <w:lang w:val="nl-NL"/>
        </w:rPr>
        <w:t>2.</w:t>
      </w:r>
      <w:r w:rsidRPr="00904C49">
        <w:rPr>
          <w:sz w:val="16"/>
          <w:szCs w:val="16"/>
          <w:lang w:val="nl-NL"/>
        </w:rPr>
        <w:tab/>
        <w:t>Gaat u vaker naar demo’s?</w:t>
      </w:r>
      <w:r w:rsidRPr="00904C49">
        <w:rPr>
          <w:sz w:val="16"/>
          <w:szCs w:val="16"/>
          <w:lang w:val="nl-NL"/>
        </w:rPr>
        <w:tab/>
        <w:t>10 x ja, 1x nee</w:t>
      </w:r>
    </w:p>
    <w:p w14:paraId="604FA649" w14:textId="77777777" w:rsidR="00904C49" w:rsidRPr="00904C49" w:rsidRDefault="00904C49" w:rsidP="00904C49">
      <w:pPr>
        <w:rPr>
          <w:sz w:val="16"/>
          <w:szCs w:val="16"/>
          <w:lang w:val="nl-NL"/>
        </w:rPr>
      </w:pPr>
      <w:r w:rsidRPr="00904C49">
        <w:rPr>
          <w:sz w:val="16"/>
          <w:szCs w:val="16"/>
          <w:lang w:val="nl-NL"/>
        </w:rPr>
        <w:t>3.</w:t>
      </w:r>
      <w:r w:rsidRPr="00904C49">
        <w:rPr>
          <w:sz w:val="16"/>
          <w:szCs w:val="16"/>
          <w:lang w:val="nl-NL"/>
        </w:rPr>
        <w:tab/>
        <w:t>Wat is de voornaamste reden van uw komst vandaag? (kruis 1 of meerdere opties aan)</w:t>
      </w:r>
    </w:p>
    <w:p w14:paraId="6AAB27CB" w14:textId="77777777" w:rsidR="00904C49" w:rsidRPr="00904C49" w:rsidRDefault="00904C49" w:rsidP="00904C49">
      <w:pPr>
        <w:ind w:left="708"/>
        <w:jc w:val="left"/>
        <w:rPr>
          <w:sz w:val="16"/>
          <w:szCs w:val="16"/>
          <w:lang w:val="nl-NL"/>
        </w:rPr>
      </w:pPr>
      <w:r w:rsidRPr="00904C49">
        <w:rPr>
          <w:rFonts w:ascii="Cambria Math" w:hAnsi="Cambria Math" w:cs="Cambria Math"/>
          <w:sz w:val="16"/>
          <w:szCs w:val="16"/>
          <w:lang w:val="nl-NL"/>
        </w:rPr>
        <w:t>⃝</w:t>
      </w:r>
      <w:r w:rsidRPr="00904C49">
        <w:rPr>
          <w:sz w:val="16"/>
          <w:szCs w:val="16"/>
          <w:lang w:val="nl-NL"/>
        </w:rPr>
        <w:t xml:space="preserve"> Machines (demo’s)</w:t>
      </w:r>
      <w:r w:rsidRPr="00904C49">
        <w:rPr>
          <w:sz w:val="16"/>
          <w:szCs w:val="16"/>
          <w:lang w:val="nl-NL"/>
        </w:rPr>
        <w:tab/>
      </w:r>
      <w:r w:rsidRPr="00904C49">
        <w:rPr>
          <w:sz w:val="16"/>
          <w:szCs w:val="16"/>
          <w:lang w:val="nl-NL"/>
        </w:rPr>
        <w:tab/>
      </w:r>
      <w:r w:rsidRPr="00904C49">
        <w:rPr>
          <w:sz w:val="16"/>
          <w:szCs w:val="16"/>
          <w:lang w:val="nl-NL"/>
        </w:rPr>
        <w:tab/>
        <w:t>2</w:t>
      </w:r>
    </w:p>
    <w:p w14:paraId="43227874" w14:textId="6C2400F3" w:rsidR="00904C49" w:rsidRPr="00904C49" w:rsidRDefault="00904C49" w:rsidP="00904C49">
      <w:pPr>
        <w:ind w:left="708"/>
        <w:jc w:val="left"/>
        <w:rPr>
          <w:sz w:val="16"/>
          <w:szCs w:val="16"/>
          <w:lang w:val="nl-NL"/>
        </w:rPr>
      </w:pPr>
      <w:r w:rsidRPr="00904C49">
        <w:rPr>
          <w:rFonts w:ascii="Cambria Math" w:hAnsi="Cambria Math" w:cs="Cambria Math"/>
          <w:sz w:val="16"/>
          <w:szCs w:val="16"/>
          <w:lang w:val="nl-NL"/>
        </w:rPr>
        <w:t>⃝</w:t>
      </w:r>
      <w:r w:rsidRPr="00904C49">
        <w:rPr>
          <w:sz w:val="16"/>
          <w:szCs w:val="16"/>
          <w:lang w:val="nl-NL"/>
        </w:rPr>
        <w:t xml:space="preserve"> Uitleg nut en noodzaak </w:t>
      </w:r>
      <w:proofErr w:type="spellStart"/>
      <w:r w:rsidRPr="00904C49">
        <w:rPr>
          <w:sz w:val="16"/>
          <w:szCs w:val="16"/>
          <w:lang w:val="nl-NL"/>
        </w:rPr>
        <w:t>onderzaai</w:t>
      </w:r>
      <w:proofErr w:type="spellEnd"/>
      <w:r w:rsidRPr="00904C49">
        <w:rPr>
          <w:sz w:val="16"/>
          <w:szCs w:val="16"/>
          <w:lang w:val="nl-NL"/>
        </w:rPr>
        <w:tab/>
      </w:r>
      <w:r>
        <w:rPr>
          <w:sz w:val="16"/>
          <w:szCs w:val="16"/>
          <w:lang w:val="nl-NL"/>
        </w:rPr>
        <w:tab/>
      </w:r>
      <w:r w:rsidRPr="00904C49">
        <w:rPr>
          <w:sz w:val="16"/>
          <w:szCs w:val="16"/>
          <w:lang w:val="nl-NL"/>
        </w:rPr>
        <w:t>5</w:t>
      </w:r>
    </w:p>
    <w:p w14:paraId="1C73CE96" w14:textId="77777777" w:rsidR="00904C49" w:rsidRPr="00904C49" w:rsidRDefault="00904C49" w:rsidP="00904C49">
      <w:pPr>
        <w:ind w:left="708"/>
        <w:jc w:val="left"/>
        <w:rPr>
          <w:sz w:val="16"/>
          <w:szCs w:val="16"/>
          <w:lang w:val="nl-NL"/>
        </w:rPr>
      </w:pPr>
      <w:r w:rsidRPr="00904C49">
        <w:rPr>
          <w:rFonts w:ascii="Cambria Math" w:hAnsi="Cambria Math" w:cs="Cambria Math"/>
          <w:sz w:val="16"/>
          <w:szCs w:val="16"/>
          <w:lang w:val="nl-NL"/>
        </w:rPr>
        <w:t>⃝</w:t>
      </w:r>
      <w:r w:rsidRPr="00904C49">
        <w:rPr>
          <w:sz w:val="16"/>
          <w:szCs w:val="16"/>
          <w:lang w:val="nl-NL"/>
        </w:rPr>
        <w:t xml:space="preserve"> Contact met collega’s</w:t>
      </w:r>
      <w:r w:rsidRPr="00904C49">
        <w:rPr>
          <w:sz w:val="16"/>
          <w:szCs w:val="16"/>
          <w:lang w:val="nl-NL"/>
        </w:rPr>
        <w:tab/>
      </w:r>
      <w:r w:rsidRPr="00904C49">
        <w:rPr>
          <w:sz w:val="16"/>
          <w:szCs w:val="16"/>
          <w:lang w:val="nl-NL"/>
        </w:rPr>
        <w:tab/>
      </w:r>
    </w:p>
    <w:p w14:paraId="21C91F2B" w14:textId="2A060CEC" w:rsidR="00904C49" w:rsidRPr="00904C49" w:rsidRDefault="00904C49" w:rsidP="00904C49">
      <w:pPr>
        <w:ind w:left="708"/>
        <w:jc w:val="left"/>
        <w:rPr>
          <w:sz w:val="16"/>
          <w:szCs w:val="16"/>
          <w:lang w:val="nl-NL"/>
        </w:rPr>
      </w:pPr>
      <w:r w:rsidRPr="00904C49">
        <w:rPr>
          <w:rFonts w:ascii="Cambria Math" w:hAnsi="Cambria Math" w:cs="Cambria Math"/>
          <w:sz w:val="16"/>
          <w:szCs w:val="16"/>
          <w:lang w:val="nl-NL"/>
        </w:rPr>
        <w:t>⃝</w:t>
      </w:r>
      <w:r w:rsidRPr="00904C49">
        <w:rPr>
          <w:sz w:val="16"/>
          <w:szCs w:val="16"/>
          <w:lang w:val="nl-NL"/>
        </w:rPr>
        <w:t xml:space="preserve"> Anders, </w:t>
      </w:r>
      <w:r w:rsidRPr="00904C49">
        <w:rPr>
          <w:sz w:val="16"/>
          <w:szCs w:val="16"/>
          <w:lang w:val="nl-NL"/>
        </w:rPr>
        <w:tab/>
      </w:r>
      <w:r>
        <w:rPr>
          <w:sz w:val="16"/>
          <w:szCs w:val="16"/>
          <w:lang w:val="nl-NL"/>
        </w:rPr>
        <w:tab/>
      </w:r>
      <w:r>
        <w:rPr>
          <w:sz w:val="16"/>
          <w:szCs w:val="16"/>
          <w:lang w:val="nl-NL"/>
        </w:rPr>
        <w:tab/>
      </w:r>
      <w:r>
        <w:rPr>
          <w:sz w:val="16"/>
          <w:szCs w:val="16"/>
          <w:lang w:val="nl-NL"/>
        </w:rPr>
        <w:tab/>
      </w:r>
      <w:r w:rsidRPr="00904C49">
        <w:rPr>
          <w:sz w:val="16"/>
          <w:szCs w:val="16"/>
          <w:lang w:val="nl-NL"/>
        </w:rPr>
        <w:t xml:space="preserve">5, kennis opdoen over iets nieuws dat straks verplicht wordt, satellietbedrijf (dus er al mee bezig), meegedaan aan demo (als vertegenwoordiger van machine) </w:t>
      </w:r>
    </w:p>
    <w:p w14:paraId="3BBD83D2" w14:textId="77777777" w:rsidR="00904C49" w:rsidRPr="00904C49" w:rsidRDefault="00904C49" w:rsidP="00904C49">
      <w:pPr>
        <w:rPr>
          <w:sz w:val="16"/>
          <w:szCs w:val="16"/>
          <w:lang w:val="nl-NL"/>
        </w:rPr>
      </w:pPr>
      <w:r w:rsidRPr="00904C49">
        <w:rPr>
          <w:sz w:val="16"/>
          <w:szCs w:val="16"/>
          <w:lang w:val="nl-NL"/>
        </w:rPr>
        <w:t>4.</w:t>
      </w:r>
      <w:r w:rsidRPr="00904C49">
        <w:rPr>
          <w:sz w:val="16"/>
          <w:szCs w:val="16"/>
          <w:lang w:val="nl-NL"/>
        </w:rPr>
        <w:tab/>
        <w:t xml:space="preserve">Wat is u vandaag opgevallen – heeft uw belangstelling – vond u het interessantst en waarom? </w:t>
      </w:r>
    </w:p>
    <w:p w14:paraId="7076E8E7" w14:textId="77777777" w:rsidR="00904C49" w:rsidRPr="00904C49" w:rsidRDefault="00904C49" w:rsidP="00904C49">
      <w:pPr>
        <w:ind w:left="708"/>
        <w:rPr>
          <w:sz w:val="16"/>
          <w:szCs w:val="16"/>
          <w:lang w:val="nl-NL"/>
        </w:rPr>
      </w:pPr>
      <w:r w:rsidRPr="00904C49">
        <w:rPr>
          <w:sz w:val="16"/>
          <w:szCs w:val="16"/>
          <w:lang w:val="nl-NL"/>
        </w:rPr>
        <w:t xml:space="preserve">Diverse antwoorden, dat </w:t>
      </w:r>
      <w:proofErr w:type="spellStart"/>
      <w:r w:rsidRPr="00904C49">
        <w:rPr>
          <w:sz w:val="16"/>
          <w:szCs w:val="16"/>
          <w:lang w:val="nl-NL"/>
        </w:rPr>
        <w:t>onderzaai</w:t>
      </w:r>
      <w:proofErr w:type="spellEnd"/>
      <w:r w:rsidRPr="00904C49">
        <w:rPr>
          <w:sz w:val="16"/>
          <w:szCs w:val="16"/>
          <w:lang w:val="nl-NL"/>
        </w:rPr>
        <w:t xml:space="preserve"> met een simpele (zelf gebouwde) machine goed mogelijk is en niet veel hoeft te kosten werd het vaakst genoemd, maar ook een aantal keer dat de mais bleef staan (de mais stond al vrij hoog, maar knakte niet), een keer dat er eigenlijk niks perfect werkt (deze persoon verwacht dat de regeling/verplichting weer teruggedraaid zal worden)</w:t>
      </w:r>
    </w:p>
    <w:p w14:paraId="1CD1C90D" w14:textId="77777777" w:rsidR="00904C49" w:rsidRPr="00904C49" w:rsidRDefault="00904C49" w:rsidP="00904C49">
      <w:pPr>
        <w:rPr>
          <w:sz w:val="16"/>
          <w:szCs w:val="16"/>
          <w:lang w:val="nl-NL"/>
        </w:rPr>
      </w:pPr>
      <w:r w:rsidRPr="00904C49">
        <w:rPr>
          <w:sz w:val="16"/>
          <w:szCs w:val="16"/>
          <w:lang w:val="nl-NL"/>
        </w:rPr>
        <w:t>5.</w:t>
      </w:r>
      <w:r w:rsidRPr="00904C49">
        <w:rPr>
          <w:sz w:val="16"/>
          <w:szCs w:val="16"/>
          <w:lang w:val="nl-NL"/>
        </w:rPr>
        <w:tab/>
        <w:t>Heeft u nieuwe informatie verkregen? 6 x nee, 5 keer ja</w:t>
      </w:r>
    </w:p>
    <w:p w14:paraId="371AB730" w14:textId="77777777" w:rsidR="00904C49" w:rsidRPr="00904C49" w:rsidRDefault="00904C49" w:rsidP="00904C49">
      <w:pPr>
        <w:ind w:left="708"/>
        <w:rPr>
          <w:sz w:val="16"/>
          <w:szCs w:val="16"/>
          <w:lang w:val="nl-NL"/>
        </w:rPr>
      </w:pPr>
      <w:r w:rsidRPr="00904C49">
        <w:rPr>
          <w:sz w:val="16"/>
          <w:szCs w:val="16"/>
          <w:lang w:val="nl-NL"/>
        </w:rPr>
        <w:t>(waarbij o.a. werd aangehaald dat: het nieuwe is dat je vrij eenvoudig zelf een oude schoffel kunt opbouwen en dat dat dan dus ook kan werken, en de werking van de machines)</w:t>
      </w:r>
    </w:p>
    <w:p w14:paraId="7F180F75" w14:textId="77777777" w:rsidR="00904C49" w:rsidRDefault="00904C49" w:rsidP="00904C49">
      <w:pPr>
        <w:rPr>
          <w:sz w:val="16"/>
          <w:szCs w:val="16"/>
          <w:lang w:val="nl-NL"/>
        </w:rPr>
      </w:pPr>
      <w:r w:rsidRPr="00904C49">
        <w:rPr>
          <w:sz w:val="16"/>
          <w:szCs w:val="16"/>
          <w:lang w:val="nl-NL"/>
        </w:rPr>
        <w:t>6.</w:t>
      </w:r>
      <w:r w:rsidRPr="00904C49">
        <w:rPr>
          <w:sz w:val="16"/>
          <w:szCs w:val="16"/>
          <w:lang w:val="nl-NL"/>
        </w:rPr>
        <w:tab/>
        <w:t xml:space="preserve">Past u wat u net benoemde al zelf toe, of denkt u erover het toe te passen? </w:t>
      </w:r>
    </w:p>
    <w:p w14:paraId="16F28083" w14:textId="7DA6B26E" w:rsidR="00904C49" w:rsidRPr="00904C49" w:rsidRDefault="00904C49" w:rsidP="00904C49">
      <w:pPr>
        <w:ind w:left="708"/>
        <w:rPr>
          <w:sz w:val="16"/>
          <w:szCs w:val="16"/>
          <w:lang w:val="nl-NL"/>
        </w:rPr>
      </w:pPr>
      <w:r w:rsidRPr="00904C49">
        <w:rPr>
          <w:sz w:val="16"/>
          <w:szCs w:val="16"/>
          <w:lang w:val="nl-NL"/>
        </w:rPr>
        <w:t xml:space="preserve">1 bedrijf past al toe (is satellietbedrijf), 2 weten al dat ze ’t gaan toepassen (volgend jaar als verplichting in gaat), en overige bedrijven geven diverse antwoorden (zoals: nee, zie het nut niet, nee het hoeft nu nog niet, nee het is gemakkelijker om groenbemester na de mais te zaaien, Nee, zonde, want je rijdt met de oogst sporen in het land die je niet los kunt maken, nee, ik doe het pas als de verplichting er is en dan weet ik nog niet welke machine, nee, het hoeft nu nog niet en ik laat de loonwerker kiezen welke machine) </w:t>
      </w:r>
    </w:p>
    <w:p w14:paraId="7038CD6C" w14:textId="77777777" w:rsidR="00904C49" w:rsidRPr="00904C49" w:rsidRDefault="00904C49" w:rsidP="00904C49">
      <w:pPr>
        <w:rPr>
          <w:sz w:val="16"/>
          <w:szCs w:val="16"/>
          <w:lang w:val="nl-NL"/>
        </w:rPr>
      </w:pPr>
      <w:r w:rsidRPr="00904C49">
        <w:rPr>
          <w:sz w:val="16"/>
          <w:szCs w:val="16"/>
          <w:lang w:val="nl-NL"/>
        </w:rPr>
        <w:t>7.</w:t>
      </w:r>
      <w:r w:rsidRPr="00904C49">
        <w:rPr>
          <w:sz w:val="16"/>
          <w:szCs w:val="16"/>
          <w:lang w:val="nl-NL"/>
        </w:rPr>
        <w:tab/>
        <w:t xml:space="preserve">Draagt de demo bij aan het maken van een keuze voor wel/niet onderzaaien? 6 x ja 5 x nee. </w:t>
      </w:r>
    </w:p>
    <w:p w14:paraId="4E2D8C0A" w14:textId="77777777" w:rsidR="00904C49" w:rsidRPr="00904C49" w:rsidRDefault="00904C49" w:rsidP="00904C49">
      <w:pPr>
        <w:ind w:left="708"/>
        <w:rPr>
          <w:sz w:val="16"/>
          <w:szCs w:val="16"/>
          <w:lang w:val="nl-NL"/>
        </w:rPr>
      </w:pPr>
      <w:r w:rsidRPr="00904C49">
        <w:rPr>
          <w:sz w:val="16"/>
          <w:szCs w:val="16"/>
          <w:lang w:val="nl-NL"/>
        </w:rPr>
        <w:t xml:space="preserve">Redenen ja: meer duidelijkheid gekregen over de werking van de verschillende machines, risico's bij </w:t>
      </w:r>
      <w:proofErr w:type="spellStart"/>
      <w:r w:rsidRPr="00904C49">
        <w:rPr>
          <w:sz w:val="16"/>
          <w:szCs w:val="16"/>
          <w:lang w:val="nl-NL"/>
        </w:rPr>
        <w:t>onderzaai</w:t>
      </w:r>
      <w:proofErr w:type="spellEnd"/>
      <w:r w:rsidRPr="00904C49">
        <w:rPr>
          <w:sz w:val="16"/>
          <w:szCs w:val="16"/>
          <w:lang w:val="nl-NL"/>
        </w:rPr>
        <w:t xml:space="preserve"> zijn duidelijker geworden, bewuster van de mogelijkheden, de simpele methoden geven me meer vertrouwen. </w:t>
      </w:r>
    </w:p>
    <w:p w14:paraId="44623360" w14:textId="2EC934AC" w:rsidR="00904C49" w:rsidRPr="00904C49" w:rsidRDefault="00904C49" w:rsidP="00904C49">
      <w:pPr>
        <w:ind w:left="708"/>
        <w:rPr>
          <w:sz w:val="16"/>
          <w:szCs w:val="16"/>
          <w:lang w:val="nl-NL"/>
        </w:rPr>
      </w:pPr>
      <w:r w:rsidRPr="00904C49">
        <w:rPr>
          <w:sz w:val="16"/>
          <w:szCs w:val="16"/>
          <w:lang w:val="nl-NL"/>
        </w:rPr>
        <w:t xml:space="preserve">Redenen nee: 3 x antwoord: nee, het wordt sowieso verplicht (NB! opm. hier wordt dus de optie om een vroeg </w:t>
      </w:r>
      <w:proofErr w:type="spellStart"/>
      <w:r w:rsidRPr="00904C49">
        <w:rPr>
          <w:sz w:val="16"/>
          <w:szCs w:val="16"/>
          <w:lang w:val="nl-NL"/>
        </w:rPr>
        <w:t>maisras</w:t>
      </w:r>
      <w:proofErr w:type="spellEnd"/>
      <w:r w:rsidRPr="00904C49">
        <w:rPr>
          <w:sz w:val="16"/>
          <w:szCs w:val="16"/>
          <w:lang w:val="nl-NL"/>
        </w:rPr>
        <w:t xml:space="preserve"> te telen en te kiezen voor </w:t>
      </w:r>
      <w:proofErr w:type="spellStart"/>
      <w:r w:rsidRPr="00904C49">
        <w:rPr>
          <w:sz w:val="16"/>
          <w:szCs w:val="16"/>
          <w:lang w:val="nl-NL"/>
        </w:rPr>
        <w:t>nazaai</w:t>
      </w:r>
      <w:proofErr w:type="spellEnd"/>
      <w:r w:rsidRPr="00904C49">
        <w:rPr>
          <w:sz w:val="16"/>
          <w:szCs w:val="16"/>
          <w:lang w:val="nl-NL"/>
        </w:rPr>
        <w:t xml:space="preserve"> niet in overweging genomen door deze personen. Terwijl die optie er dus ook is), 1 x nee, ik vind </w:t>
      </w:r>
      <w:proofErr w:type="spellStart"/>
      <w:r w:rsidRPr="00904C49">
        <w:rPr>
          <w:sz w:val="16"/>
          <w:szCs w:val="16"/>
          <w:lang w:val="nl-NL"/>
        </w:rPr>
        <w:t>onderzaai</w:t>
      </w:r>
      <w:proofErr w:type="spellEnd"/>
      <w:r w:rsidRPr="00904C49">
        <w:rPr>
          <w:sz w:val="16"/>
          <w:szCs w:val="16"/>
          <w:lang w:val="nl-NL"/>
        </w:rPr>
        <w:t xml:space="preserve"> het paard achter de wagen spannen, 1 x nee </w:t>
      </w:r>
      <w:proofErr w:type="spellStart"/>
      <w:r w:rsidRPr="00904C49">
        <w:rPr>
          <w:sz w:val="16"/>
          <w:szCs w:val="16"/>
          <w:lang w:val="nl-NL"/>
        </w:rPr>
        <w:t>ivm</w:t>
      </w:r>
      <w:proofErr w:type="spellEnd"/>
      <w:r w:rsidRPr="00904C49">
        <w:rPr>
          <w:sz w:val="16"/>
          <w:szCs w:val="16"/>
          <w:lang w:val="nl-NL"/>
        </w:rPr>
        <w:t xml:space="preserve"> satellietbedrijf.</w:t>
      </w:r>
    </w:p>
    <w:p w14:paraId="0659B841" w14:textId="77777777" w:rsidR="00904C49" w:rsidRPr="00904C49" w:rsidRDefault="00904C49" w:rsidP="00904C49">
      <w:pPr>
        <w:rPr>
          <w:sz w:val="16"/>
          <w:szCs w:val="16"/>
          <w:lang w:val="nl-NL"/>
        </w:rPr>
      </w:pPr>
      <w:r w:rsidRPr="00904C49">
        <w:rPr>
          <w:sz w:val="16"/>
          <w:szCs w:val="16"/>
          <w:lang w:val="nl-NL"/>
        </w:rPr>
        <w:t>8.</w:t>
      </w:r>
      <w:r w:rsidRPr="00904C49">
        <w:rPr>
          <w:sz w:val="16"/>
          <w:szCs w:val="16"/>
          <w:lang w:val="nl-NL"/>
        </w:rPr>
        <w:tab/>
        <w:t>Neemt u nog andere bronnen van informatie mee? (4 x niet geantwoord)</w:t>
      </w:r>
    </w:p>
    <w:p w14:paraId="3AFE48F1" w14:textId="5A38D259" w:rsidR="00904C49" w:rsidRPr="00904C49" w:rsidRDefault="00904C49" w:rsidP="00904C49">
      <w:pPr>
        <w:ind w:left="708"/>
        <w:jc w:val="left"/>
        <w:rPr>
          <w:sz w:val="16"/>
          <w:szCs w:val="16"/>
          <w:lang w:val="nl-NL"/>
        </w:rPr>
      </w:pPr>
      <w:r w:rsidRPr="00904C49">
        <w:rPr>
          <w:rFonts w:ascii="Cambria Math" w:hAnsi="Cambria Math" w:cs="Cambria Math"/>
          <w:sz w:val="16"/>
          <w:szCs w:val="16"/>
          <w:lang w:val="nl-NL"/>
        </w:rPr>
        <w:t>⃝</w:t>
      </w:r>
      <w:r w:rsidRPr="00904C49">
        <w:rPr>
          <w:sz w:val="16"/>
          <w:szCs w:val="16"/>
          <w:lang w:val="nl-NL"/>
        </w:rPr>
        <w:t xml:space="preserve"> Collega ondernemers</w:t>
      </w:r>
      <w:r w:rsidRPr="00904C49">
        <w:rPr>
          <w:sz w:val="16"/>
          <w:szCs w:val="16"/>
          <w:lang w:val="nl-NL"/>
        </w:rPr>
        <w:tab/>
      </w:r>
      <w:r w:rsidRPr="00904C49">
        <w:rPr>
          <w:sz w:val="16"/>
          <w:szCs w:val="16"/>
          <w:lang w:val="nl-NL"/>
        </w:rPr>
        <w:tab/>
      </w:r>
      <w:r>
        <w:rPr>
          <w:sz w:val="16"/>
          <w:szCs w:val="16"/>
          <w:lang w:val="nl-NL"/>
        </w:rPr>
        <w:tab/>
      </w:r>
      <w:r w:rsidRPr="00904C49">
        <w:rPr>
          <w:sz w:val="16"/>
          <w:szCs w:val="16"/>
          <w:lang w:val="nl-NL"/>
        </w:rPr>
        <w:t>3</w:t>
      </w:r>
    </w:p>
    <w:p w14:paraId="48410949" w14:textId="77777777" w:rsidR="00904C49" w:rsidRPr="00904C49" w:rsidRDefault="00904C49" w:rsidP="00904C49">
      <w:pPr>
        <w:ind w:left="708"/>
        <w:jc w:val="left"/>
        <w:rPr>
          <w:sz w:val="16"/>
          <w:szCs w:val="16"/>
          <w:lang w:val="nl-NL"/>
        </w:rPr>
      </w:pPr>
      <w:r w:rsidRPr="00904C49">
        <w:rPr>
          <w:rFonts w:ascii="Cambria Math" w:hAnsi="Cambria Math" w:cs="Cambria Math"/>
          <w:sz w:val="16"/>
          <w:szCs w:val="16"/>
          <w:lang w:val="nl-NL"/>
        </w:rPr>
        <w:t>⃝</w:t>
      </w:r>
      <w:r w:rsidRPr="00904C49">
        <w:rPr>
          <w:sz w:val="16"/>
          <w:szCs w:val="16"/>
          <w:lang w:val="nl-NL"/>
        </w:rPr>
        <w:t xml:space="preserve"> Artikelen vakbladen</w:t>
      </w:r>
      <w:r w:rsidRPr="00904C49">
        <w:rPr>
          <w:sz w:val="16"/>
          <w:szCs w:val="16"/>
          <w:lang w:val="nl-NL"/>
        </w:rPr>
        <w:tab/>
      </w:r>
      <w:r w:rsidRPr="00904C49">
        <w:rPr>
          <w:sz w:val="16"/>
          <w:szCs w:val="16"/>
          <w:lang w:val="nl-NL"/>
        </w:rPr>
        <w:tab/>
      </w:r>
      <w:r w:rsidRPr="00904C49">
        <w:rPr>
          <w:sz w:val="16"/>
          <w:szCs w:val="16"/>
          <w:lang w:val="nl-NL"/>
        </w:rPr>
        <w:tab/>
        <w:t>2</w:t>
      </w:r>
    </w:p>
    <w:p w14:paraId="020E1728" w14:textId="77777777" w:rsidR="00904C49" w:rsidRPr="00904C49" w:rsidRDefault="00904C49" w:rsidP="00904C49">
      <w:pPr>
        <w:ind w:left="708"/>
        <w:jc w:val="left"/>
        <w:rPr>
          <w:sz w:val="16"/>
          <w:szCs w:val="16"/>
          <w:lang w:val="nl-NL"/>
        </w:rPr>
      </w:pPr>
      <w:r w:rsidRPr="00904C49">
        <w:rPr>
          <w:rFonts w:ascii="Cambria Math" w:hAnsi="Cambria Math" w:cs="Cambria Math"/>
          <w:sz w:val="16"/>
          <w:szCs w:val="16"/>
          <w:lang w:val="nl-NL"/>
        </w:rPr>
        <w:t>⃝</w:t>
      </w:r>
      <w:r w:rsidRPr="00904C49">
        <w:rPr>
          <w:sz w:val="16"/>
          <w:szCs w:val="16"/>
          <w:lang w:val="nl-NL"/>
        </w:rPr>
        <w:t xml:space="preserve"> Bespreking in studiegroepen</w:t>
      </w:r>
      <w:r w:rsidRPr="00904C49">
        <w:rPr>
          <w:sz w:val="16"/>
          <w:szCs w:val="16"/>
          <w:lang w:val="nl-NL"/>
        </w:rPr>
        <w:tab/>
      </w:r>
      <w:r w:rsidRPr="00904C49">
        <w:rPr>
          <w:sz w:val="16"/>
          <w:szCs w:val="16"/>
          <w:lang w:val="nl-NL"/>
        </w:rPr>
        <w:tab/>
        <w:t>1</w:t>
      </w:r>
    </w:p>
    <w:p w14:paraId="719B00A4" w14:textId="08D7C30A" w:rsidR="00904C49" w:rsidRPr="00904C49" w:rsidRDefault="00904C49" w:rsidP="00904C49">
      <w:pPr>
        <w:ind w:left="708"/>
        <w:jc w:val="left"/>
        <w:rPr>
          <w:sz w:val="16"/>
          <w:szCs w:val="16"/>
          <w:lang w:val="nl-NL"/>
        </w:rPr>
      </w:pPr>
      <w:r w:rsidRPr="00904C49">
        <w:rPr>
          <w:rFonts w:ascii="Cambria Math" w:hAnsi="Cambria Math" w:cs="Cambria Math"/>
          <w:sz w:val="16"/>
          <w:szCs w:val="16"/>
          <w:lang w:val="nl-NL"/>
        </w:rPr>
        <w:t>⃝</w:t>
      </w:r>
      <w:r w:rsidRPr="00904C49">
        <w:rPr>
          <w:sz w:val="16"/>
          <w:szCs w:val="16"/>
          <w:lang w:val="nl-NL"/>
        </w:rPr>
        <w:t xml:space="preserve"> Anders</w:t>
      </w:r>
      <w:r w:rsidRPr="00904C49">
        <w:rPr>
          <w:sz w:val="16"/>
          <w:szCs w:val="16"/>
          <w:lang w:val="nl-NL"/>
        </w:rPr>
        <w:tab/>
      </w:r>
      <w:r w:rsidRPr="00904C49">
        <w:rPr>
          <w:sz w:val="16"/>
          <w:szCs w:val="16"/>
          <w:lang w:val="nl-NL"/>
        </w:rPr>
        <w:tab/>
      </w:r>
      <w:r w:rsidRPr="00904C49">
        <w:rPr>
          <w:sz w:val="16"/>
          <w:szCs w:val="16"/>
          <w:lang w:val="nl-NL"/>
        </w:rPr>
        <w:tab/>
      </w:r>
      <w:r w:rsidRPr="00904C49">
        <w:rPr>
          <w:sz w:val="16"/>
          <w:szCs w:val="16"/>
          <w:lang w:val="nl-NL"/>
        </w:rPr>
        <w:tab/>
      </w:r>
      <w:r>
        <w:rPr>
          <w:sz w:val="16"/>
          <w:szCs w:val="16"/>
          <w:lang w:val="nl-NL"/>
        </w:rPr>
        <w:tab/>
      </w:r>
      <w:r w:rsidRPr="00904C49">
        <w:rPr>
          <w:sz w:val="16"/>
          <w:szCs w:val="16"/>
          <w:lang w:val="nl-NL"/>
        </w:rPr>
        <w:t xml:space="preserve">internet, vertegenwoordigers </w:t>
      </w:r>
      <w:proofErr w:type="spellStart"/>
      <w:r w:rsidRPr="00904C49">
        <w:rPr>
          <w:sz w:val="16"/>
          <w:szCs w:val="16"/>
          <w:lang w:val="nl-NL"/>
        </w:rPr>
        <w:t>Agrifirm</w:t>
      </w:r>
      <w:proofErr w:type="spellEnd"/>
      <w:r w:rsidRPr="00904C49">
        <w:rPr>
          <w:sz w:val="16"/>
          <w:szCs w:val="16"/>
          <w:lang w:val="nl-NL"/>
        </w:rPr>
        <w:t xml:space="preserve">, </w:t>
      </w:r>
    </w:p>
    <w:p w14:paraId="62748CBD" w14:textId="77777777" w:rsidR="00904C49" w:rsidRPr="00904C49" w:rsidRDefault="00904C49" w:rsidP="00904C49">
      <w:pPr>
        <w:rPr>
          <w:sz w:val="16"/>
          <w:szCs w:val="16"/>
          <w:lang w:val="nl-NL"/>
        </w:rPr>
      </w:pPr>
      <w:r w:rsidRPr="00904C49">
        <w:rPr>
          <w:sz w:val="16"/>
          <w:szCs w:val="16"/>
          <w:lang w:val="nl-NL"/>
        </w:rPr>
        <w:lastRenderedPageBreak/>
        <w:t>9.</w:t>
      </w:r>
      <w:r w:rsidRPr="00904C49">
        <w:rPr>
          <w:sz w:val="16"/>
          <w:szCs w:val="16"/>
          <w:lang w:val="nl-NL"/>
        </w:rPr>
        <w:tab/>
        <w:t xml:space="preserve">Beoordeling organisatie demo?  11 x goed. </w:t>
      </w:r>
    </w:p>
    <w:p w14:paraId="2C48147D" w14:textId="77777777" w:rsidR="00904C49" w:rsidRPr="00904C49" w:rsidRDefault="00904C49" w:rsidP="00904C49">
      <w:pPr>
        <w:ind w:left="708"/>
        <w:rPr>
          <w:sz w:val="16"/>
          <w:szCs w:val="16"/>
          <w:lang w:val="nl-NL"/>
        </w:rPr>
      </w:pPr>
      <w:r w:rsidRPr="00904C49">
        <w:rPr>
          <w:sz w:val="16"/>
          <w:szCs w:val="16"/>
          <w:lang w:val="nl-NL"/>
        </w:rPr>
        <w:t>Redenen: Goed, mooie combinatie van uitleg over regelgeving en theorie en vervolgens demo met de machines; Goed, alles liep mooi op rolletjes en goed gestructureerd programma; Op zich wel goed dat je ziet hoe het gaat, maar ik ben ook wel benieuwd naar de uiteindelijke resultaten; Goed, er was veel materieel en veel verschil tussen de machines; Goed, maar wat ik mis was aandacht voor het gelijk zaaien van mais en bv roodzwenkgras*. Dit is een methode die in Duitsland en Oostenrijk veel gebruikt wordt; Goed, want er is veel animo.</w:t>
      </w:r>
    </w:p>
    <w:p w14:paraId="4BEA2CF1" w14:textId="2C6E9FBF" w:rsidR="00904C49" w:rsidRPr="00904C49" w:rsidRDefault="00904C49" w:rsidP="00904C49">
      <w:pPr>
        <w:rPr>
          <w:sz w:val="16"/>
          <w:szCs w:val="16"/>
          <w:lang w:val="nl-NL"/>
        </w:rPr>
      </w:pPr>
      <w:r w:rsidRPr="00904C49">
        <w:rPr>
          <w:sz w:val="16"/>
          <w:szCs w:val="16"/>
          <w:lang w:val="nl-NL"/>
        </w:rPr>
        <w:t>10.</w:t>
      </w:r>
      <w:r w:rsidRPr="00904C49">
        <w:rPr>
          <w:sz w:val="16"/>
          <w:szCs w:val="16"/>
          <w:lang w:val="nl-NL"/>
        </w:rPr>
        <w:tab/>
        <w:t>Mogen wij u benaderen voor deelname aan focusgroep</w:t>
      </w:r>
      <w:r>
        <w:rPr>
          <w:sz w:val="16"/>
          <w:szCs w:val="16"/>
          <w:lang w:val="nl-NL"/>
        </w:rPr>
        <w:t xml:space="preserve"> bijeenkomst? 10 x nee, 1 x ja</w:t>
      </w:r>
    </w:p>
    <w:p w14:paraId="22C7C4AA" w14:textId="77777777" w:rsidR="00904C49" w:rsidRDefault="00904C49" w:rsidP="003B6851">
      <w:pPr>
        <w:rPr>
          <w:b/>
          <w:sz w:val="16"/>
          <w:szCs w:val="16"/>
          <w:lang w:val="nl-NL"/>
        </w:rPr>
      </w:pPr>
    </w:p>
    <w:p w14:paraId="607C7195" w14:textId="77777777" w:rsidR="00904C49" w:rsidRDefault="00904C49" w:rsidP="003B6851">
      <w:pPr>
        <w:rPr>
          <w:b/>
          <w:sz w:val="16"/>
          <w:szCs w:val="16"/>
          <w:lang w:val="nl-NL"/>
        </w:rPr>
      </w:pPr>
    </w:p>
    <w:p w14:paraId="167C6ED9" w14:textId="3F46AC0B" w:rsidR="003B6851" w:rsidRPr="003B6851" w:rsidRDefault="003B6851" w:rsidP="003B6851">
      <w:pPr>
        <w:rPr>
          <w:b/>
          <w:sz w:val="16"/>
          <w:szCs w:val="16"/>
          <w:lang w:val="nl-NL"/>
        </w:rPr>
      </w:pPr>
      <w:r w:rsidRPr="003B6851">
        <w:rPr>
          <w:b/>
          <w:sz w:val="16"/>
          <w:szCs w:val="16"/>
          <w:lang w:val="nl-NL"/>
        </w:rPr>
        <w:t xml:space="preserve">Verwerking monitoring </w:t>
      </w:r>
    </w:p>
    <w:p w14:paraId="3CDC3F03" w14:textId="77777777" w:rsidR="003B6851" w:rsidRPr="003B6851" w:rsidRDefault="003B6851" w:rsidP="003B6851">
      <w:pPr>
        <w:rPr>
          <w:sz w:val="16"/>
          <w:szCs w:val="16"/>
          <w:lang w:val="nl-NL"/>
        </w:rPr>
      </w:pPr>
    </w:p>
    <w:p w14:paraId="686A394B" w14:textId="77777777" w:rsidR="003B6851" w:rsidRPr="003B6851" w:rsidRDefault="003B6851" w:rsidP="003B6851">
      <w:pPr>
        <w:rPr>
          <w:b/>
          <w:sz w:val="16"/>
          <w:szCs w:val="16"/>
          <w:lang w:val="nl-NL"/>
        </w:rPr>
      </w:pPr>
      <w:r w:rsidRPr="003B6851">
        <w:rPr>
          <w:b/>
          <w:sz w:val="16"/>
          <w:szCs w:val="16"/>
          <w:lang w:val="nl-NL"/>
        </w:rPr>
        <w:t xml:space="preserve">Uitvoering </w:t>
      </w:r>
    </w:p>
    <w:p w14:paraId="4E24DEF7" w14:textId="69BA16E3" w:rsidR="003B6851" w:rsidRPr="003B6851" w:rsidRDefault="003B6851" w:rsidP="003B6851">
      <w:pPr>
        <w:rPr>
          <w:sz w:val="16"/>
          <w:szCs w:val="16"/>
          <w:lang w:val="nl-NL"/>
        </w:rPr>
      </w:pPr>
      <w:r w:rsidRPr="003B6851">
        <w:rPr>
          <w:sz w:val="16"/>
          <w:szCs w:val="16"/>
          <w:lang w:val="nl-NL"/>
        </w:rPr>
        <w:t>We hebben met 4 personen zowel het monitoren/observeren als het interviewen uitgevoerd</w:t>
      </w:r>
      <w:r>
        <w:rPr>
          <w:sz w:val="16"/>
          <w:szCs w:val="16"/>
          <w:lang w:val="nl-NL"/>
        </w:rPr>
        <w:t>.</w:t>
      </w:r>
    </w:p>
    <w:p w14:paraId="778A9912" w14:textId="77777777" w:rsidR="003B6851" w:rsidRPr="003B6851" w:rsidRDefault="003B6851" w:rsidP="003B6851">
      <w:pPr>
        <w:rPr>
          <w:sz w:val="16"/>
          <w:szCs w:val="16"/>
          <w:lang w:val="nl-NL"/>
        </w:rPr>
      </w:pPr>
      <w:r w:rsidRPr="003B6851">
        <w:rPr>
          <w:sz w:val="16"/>
          <w:szCs w:val="16"/>
          <w:lang w:val="nl-NL"/>
        </w:rPr>
        <w:t>Er waren ongeveer 80 mensen op de demo, waarvan naar schatting ca. 20 personen die bij de organisatie betrokken waren (</w:t>
      </w:r>
      <w:proofErr w:type="spellStart"/>
      <w:r w:rsidRPr="003B6851">
        <w:rPr>
          <w:sz w:val="16"/>
          <w:szCs w:val="16"/>
          <w:lang w:val="nl-NL"/>
        </w:rPr>
        <w:t>Agrifirm</w:t>
      </w:r>
      <w:proofErr w:type="spellEnd"/>
      <w:r w:rsidRPr="003B6851">
        <w:rPr>
          <w:sz w:val="16"/>
          <w:szCs w:val="16"/>
          <w:lang w:val="nl-NL"/>
        </w:rPr>
        <w:t>, Grondig boeren met mais organisatieteam, WUR, vertegenwoordigers v/d machines).</w:t>
      </w:r>
    </w:p>
    <w:p w14:paraId="1B1F4499" w14:textId="77777777" w:rsidR="003B6851" w:rsidRPr="003B6851" w:rsidRDefault="003B6851" w:rsidP="003B6851">
      <w:pPr>
        <w:rPr>
          <w:b/>
          <w:sz w:val="16"/>
          <w:szCs w:val="16"/>
          <w:lang w:val="nl-NL"/>
        </w:rPr>
      </w:pPr>
    </w:p>
    <w:p w14:paraId="19975B34" w14:textId="77777777" w:rsidR="003B6851" w:rsidRPr="003B6851" w:rsidRDefault="003B6851" w:rsidP="003B6851">
      <w:pPr>
        <w:rPr>
          <w:b/>
          <w:sz w:val="16"/>
          <w:szCs w:val="16"/>
          <w:lang w:val="nl-NL"/>
        </w:rPr>
      </w:pPr>
      <w:r w:rsidRPr="003B6851">
        <w:rPr>
          <w:b/>
          <w:sz w:val="16"/>
          <w:szCs w:val="16"/>
          <w:lang w:val="nl-NL"/>
        </w:rPr>
        <w:t>Monitoring tijdens de demo’s</w:t>
      </w:r>
    </w:p>
    <w:p w14:paraId="5E92A784" w14:textId="77777777" w:rsidR="003B6851" w:rsidRPr="003B6851" w:rsidRDefault="003B6851" w:rsidP="003B6851">
      <w:pPr>
        <w:pStyle w:val="Bullet-1"/>
        <w:numPr>
          <w:ilvl w:val="0"/>
          <w:numId w:val="0"/>
        </w:numPr>
        <w:rPr>
          <w:rFonts w:cstheme="minorBidi"/>
          <w:sz w:val="16"/>
          <w:szCs w:val="16"/>
          <w:lang w:val="nl-NL"/>
        </w:rPr>
      </w:pPr>
      <w:r w:rsidRPr="003B6851">
        <w:rPr>
          <w:rFonts w:cstheme="minorBidi"/>
          <w:sz w:val="16"/>
          <w:szCs w:val="16"/>
          <w:lang w:val="nl-NL"/>
        </w:rPr>
        <w:t>Te noteren achter elke notitie (indien van toepassing): Motivatie (M), Betrokkenheid (B), Organisatie (O), Geschiedenis (G), Follow up (F), Inhoudelijke oordelen (I), Toepassing (T)</w:t>
      </w:r>
    </w:p>
    <w:p w14:paraId="3B3153B0" w14:textId="77777777" w:rsidR="003B6851" w:rsidRPr="003B6851" w:rsidRDefault="003B6851" w:rsidP="003B6851">
      <w:pPr>
        <w:rPr>
          <w:b/>
          <w:sz w:val="16"/>
          <w:szCs w:val="16"/>
          <w:lang w:val="nl-NL"/>
        </w:rPr>
      </w:pPr>
    </w:p>
    <w:p w14:paraId="6E644D84" w14:textId="0533FA0F" w:rsidR="003B6851" w:rsidRPr="003B6851" w:rsidRDefault="003B6851" w:rsidP="003B6851">
      <w:pPr>
        <w:rPr>
          <w:b/>
          <w:sz w:val="16"/>
          <w:szCs w:val="16"/>
          <w:lang w:val="nl-NL"/>
        </w:rPr>
      </w:pPr>
      <w:r>
        <w:rPr>
          <w:b/>
          <w:sz w:val="16"/>
          <w:szCs w:val="16"/>
          <w:lang w:val="nl-NL"/>
        </w:rPr>
        <w:t>Observant 1</w:t>
      </w:r>
    </w:p>
    <w:p w14:paraId="18FEC534" w14:textId="77777777" w:rsidR="003B6851" w:rsidRPr="003B6851" w:rsidRDefault="003B6851" w:rsidP="003B6851">
      <w:pPr>
        <w:rPr>
          <w:rFonts w:cs="Arial"/>
          <w:sz w:val="16"/>
          <w:szCs w:val="16"/>
          <w:lang w:val="nl-NL"/>
        </w:rPr>
      </w:pPr>
      <w:r w:rsidRPr="003B6851">
        <w:rPr>
          <w:rFonts w:cs="Arial"/>
          <w:sz w:val="16"/>
          <w:szCs w:val="16"/>
          <w:lang w:val="nl-NL"/>
        </w:rPr>
        <w:t xml:space="preserve">Zo’n 80 </w:t>
      </w:r>
      <w:proofErr w:type="spellStart"/>
      <w:r w:rsidRPr="003B6851">
        <w:rPr>
          <w:rFonts w:cs="Arial"/>
          <w:sz w:val="16"/>
          <w:szCs w:val="16"/>
          <w:lang w:val="nl-NL"/>
        </w:rPr>
        <w:t>geinteresseerden</w:t>
      </w:r>
      <w:proofErr w:type="spellEnd"/>
      <w:r w:rsidRPr="003B6851">
        <w:rPr>
          <w:rFonts w:cs="Arial"/>
          <w:sz w:val="16"/>
          <w:szCs w:val="16"/>
          <w:lang w:val="nl-NL"/>
        </w:rPr>
        <w:t xml:space="preserve"> zijn geteld, incl. WUR (10 personen waarvan 3 van </w:t>
      </w:r>
      <w:proofErr w:type="spellStart"/>
      <w:r w:rsidRPr="003B6851">
        <w:rPr>
          <w:rFonts w:cs="Arial"/>
          <w:sz w:val="16"/>
          <w:szCs w:val="16"/>
          <w:lang w:val="nl-NL"/>
        </w:rPr>
        <w:t>Kooijenburg</w:t>
      </w:r>
      <w:proofErr w:type="spellEnd"/>
      <w:r w:rsidRPr="003B6851">
        <w:rPr>
          <w:rFonts w:cs="Arial"/>
          <w:sz w:val="16"/>
          <w:szCs w:val="16"/>
          <w:lang w:val="nl-NL"/>
        </w:rPr>
        <w:t xml:space="preserve"> en Kompas) en </w:t>
      </w:r>
      <w:proofErr w:type="spellStart"/>
      <w:r w:rsidRPr="003B6851">
        <w:rPr>
          <w:rFonts w:cs="Arial"/>
          <w:sz w:val="16"/>
          <w:szCs w:val="16"/>
          <w:lang w:val="nl-NL"/>
        </w:rPr>
        <w:t>Agrifirm</w:t>
      </w:r>
      <w:proofErr w:type="spellEnd"/>
      <w:r w:rsidRPr="003B6851">
        <w:rPr>
          <w:rFonts w:cs="Arial"/>
          <w:sz w:val="16"/>
          <w:szCs w:val="16"/>
          <w:lang w:val="nl-NL"/>
        </w:rPr>
        <w:t xml:space="preserve"> (ca 15?, er lopen ook </w:t>
      </w:r>
      <w:proofErr w:type="spellStart"/>
      <w:r w:rsidRPr="003B6851">
        <w:rPr>
          <w:rFonts w:cs="Arial"/>
          <w:sz w:val="16"/>
          <w:szCs w:val="16"/>
          <w:lang w:val="nl-NL"/>
        </w:rPr>
        <w:t>Agrifirm</w:t>
      </w:r>
      <w:proofErr w:type="spellEnd"/>
      <w:r w:rsidRPr="003B6851">
        <w:rPr>
          <w:rFonts w:cs="Arial"/>
          <w:sz w:val="16"/>
          <w:szCs w:val="16"/>
          <w:lang w:val="nl-NL"/>
        </w:rPr>
        <w:t xml:space="preserve"> medewerkers rond zonder bedrijfskleding) en de loonwerkers. Ook de pers is aanwezig.</w:t>
      </w:r>
    </w:p>
    <w:p w14:paraId="00E0264C" w14:textId="48413C58" w:rsidR="003B6851" w:rsidRPr="003B6851" w:rsidRDefault="003B6851" w:rsidP="003B6851">
      <w:pPr>
        <w:rPr>
          <w:rStyle w:val="st1"/>
          <w:rFonts w:cs="Arial"/>
          <w:sz w:val="16"/>
          <w:szCs w:val="16"/>
          <w:lang w:val="nl-NL"/>
        </w:rPr>
      </w:pPr>
      <w:r w:rsidRPr="003B6851">
        <w:rPr>
          <w:rFonts w:cs="Arial"/>
          <w:sz w:val="16"/>
          <w:szCs w:val="16"/>
          <w:lang w:val="nl-NL"/>
        </w:rPr>
        <w:t xml:space="preserve">De demo start rond de kar van </w:t>
      </w:r>
      <w:proofErr w:type="spellStart"/>
      <w:r w:rsidRPr="003B6851">
        <w:rPr>
          <w:rFonts w:cs="Arial"/>
          <w:sz w:val="16"/>
          <w:szCs w:val="16"/>
          <w:lang w:val="nl-NL"/>
        </w:rPr>
        <w:t>Agrifirm</w:t>
      </w:r>
      <w:proofErr w:type="spellEnd"/>
      <w:r w:rsidRPr="003B6851">
        <w:rPr>
          <w:rFonts w:cs="Arial"/>
          <w:sz w:val="16"/>
          <w:szCs w:val="16"/>
          <w:lang w:val="nl-NL"/>
        </w:rPr>
        <w:t xml:space="preserve"> met koffie en een inleidend verhaal van </w:t>
      </w:r>
      <w:proofErr w:type="spellStart"/>
      <w:r w:rsidRPr="003B6851">
        <w:rPr>
          <w:rStyle w:val="Emphasis"/>
          <w:rFonts w:cs="Arial"/>
          <w:b w:val="0"/>
          <w:sz w:val="16"/>
          <w:szCs w:val="16"/>
          <w:lang w:val="nl-NL"/>
        </w:rPr>
        <w:t>Agrifirm</w:t>
      </w:r>
      <w:proofErr w:type="spellEnd"/>
      <w:r w:rsidRPr="003B6851">
        <w:rPr>
          <w:rStyle w:val="st1"/>
          <w:rFonts w:cs="Arial"/>
          <w:sz w:val="16"/>
          <w:szCs w:val="16"/>
          <w:lang w:val="nl-NL"/>
        </w:rPr>
        <w:t xml:space="preserve">, specialist Ruwvoermanagement bij </w:t>
      </w:r>
      <w:proofErr w:type="spellStart"/>
      <w:r w:rsidRPr="003B6851">
        <w:rPr>
          <w:rStyle w:val="st1"/>
          <w:rFonts w:cs="Arial"/>
          <w:sz w:val="16"/>
          <w:szCs w:val="16"/>
          <w:lang w:val="nl-NL"/>
        </w:rPr>
        <w:t>Agrifirm</w:t>
      </w:r>
      <w:proofErr w:type="spellEnd"/>
      <w:r w:rsidRPr="003B6851">
        <w:rPr>
          <w:rStyle w:val="st1"/>
          <w:rFonts w:cs="Arial"/>
          <w:sz w:val="16"/>
          <w:szCs w:val="16"/>
          <w:lang w:val="nl-NL"/>
        </w:rPr>
        <w:t xml:space="preserve">. </w:t>
      </w:r>
      <w:r>
        <w:rPr>
          <w:rStyle w:val="st1"/>
          <w:rFonts w:cs="Arial"/>
          <w:sz w:val="16"/>
          <w:szCs w:val="16"/>
          <w:lang w:val="nl-NL"/>
        </w:rPr>
        <w:t>Hij</w:t>
      </w:r>
      <w:r w:rsidRPr="003B6851">
        <w:rPr>
          <w:rStyle w:val="st1"/>
          <w:rFonts w:cs="Arial"/>
          <w:sz w:val="16"/>
          <w:szCs w:val="16"/>
          <w:lang w:val="nl-NL"/>
        </w:rPr>
        <w:t xml:space="preserve"> legt de regelgeving uit en bespreekt de voor- en nadelen van </w:t>
      </w:r>
      <w:proofErr w:type="spellStart"/>
      <w:r w:rsidRPr="003B6851">
        <w:rPr>
          <w:rStyle w:val="st1"/>
          <w:rFonts w:cs="Arial"/>
          <w:sz w:val="16"/>
          <w:szCs w:val="16"/>
          <w:lang w:val="nl-NL"/>
        </w:rPr>
        <w:t>onderzaai</w:t>
      </w:r>
      <w:proofErr w:type="spellEnd"/>
      <w:r w:rsidRPr="003B6851">
        <w:rPr>
          <w:rStyle w:val="st1"/>
          <w:rFonts w:cs="Arial"/>
          <w:sz w:val="16"/>
          <w:szCs w:val="16"/>
          <w:lang w:val="nl-NL"/>
        </w:rPr>
        <w:t xml:space="preserve"> versus zaaien na de oogst van de mais. Ondanks het lawaai van de generator achter de kar luistert iedereen aandachtig en ontstaan er geen kletsende </w:t>
      </w:r>
      <w:proofErr w:type="spellStart"/>
      <w:r w:rsidRPr="003B6851">
        <w:rPr>
          <w:rStyle w:val="st1"/>
          <w:rFonts w:cs="Arial"/>
          <w:sz w:val="16"/>
          <w:szCs w:val="16"/>
          <w:lang w:val="nl-NL"/>
        </w:rPr>
        <w:t>subgroepjes</w:t>
      </w:r>
      <w:proofErr w:type="spellEnd"/>
      <w:r w:rsidRPr="003B6851">
        <w:rPr>
          <w:rStyle w:val="st1"/>
          <w:rFonts w:cs="Arial"/>
          <w:sz w:val="16"/>
          <w:szCs w:val="16"/>
          <w:lang w:val="nl-NL"/>
        </w:rPr>
        <w:t>.</w:t>
      </w:r>
    </w:p>
    <w:p w14:paraId="3229F33F" w14:textId="40A8A2A6" w:rsidR="003B6851" w:rsidRPr="003B6851" w:rsidRDefault="003B6851" w:rsidP="003B6851">
      <w:pPr>
        <w:rPr>
          <w:rStyle w:val="st1"/>
          <w:rFonts w:cs="Arial"/>
          <w:sz w:val="16"/>
          <w:szCs w:val="16"/>
          <w:lang w:val="nl-NL"/>
        </w:rPr>
      </w:pPr>
      <w:r w:rsidRPr="003B6851">
        <w:rPr>
          <w:rStyle w:val="st1"/>
          <w:rFonts w:cs="Arial"/>
          <w:sz w:val="16"/>
          <w:szCs w:val="16"/>
          <w:lang w:val="nl-NL"/>
        </w:rPr>
        <w:t xml:space="preserve">Daarna gaan we naar de 6 machines die klaar staan waarbij </w:t>
      </w:r>
      <w:r>
        <w:rPr>
          <w:rStyle w:val="st1"/>
          <w:rFonts w:cs="Arial"/>
          <w:sz w:val="16"/>
          <w:szCs w:val="16"/>
          <w:lang w:val="nl-NL"/>
        </w:rPr>
        <w:t>WUR organisator</w:t>
      </w:r>
      <w:r w:rsidRPr="003B6851">
        <w:rPr>
          <w:rStyle w:val="st1"/>
          <w:rFonts w:cs="Arial"/>
          <w:sz w:val="16"/>
          <w:szCs w:val="16"/>
          <w:lang w:val="nl-NL"/>
        </w:rPr>
        <w:t xml:space="preserve"> het woord geeft aan iedere chauffeur om iets te vertellen over de specifieke machine. Vervolgens gaat de machine rijden, lopen de mensen er achteraan het veld in om het resultaat te bekijken en worden ze na enige tijd teruggeroepen om te verzamelen bij de volgende machine, en zo verder t/m machine 6.</w:t>
      </w:r>
    </w:p>
    <w:p w14:paraId="0E65963A" w14:textId="77777777" w:rsidR="003B6851" w:rsidRPr="003B6851" w:rsidRDefault="003B6851" w:rsidP="003B6851">
      <w:pPr>
        <w:rPr>
          <w:rStyle w:val="st1"/>
          <w:rFonts w:cs="Arial"/>
          <w:sz w:val="16"/>
          <w:szCs w:val="16"/>
          <w:lang w:val="nl-NL"/>
        </w:rPr>
      </w:pPr>
      <w:r w:rsidRPr="003B6851">
        <w:rPr>
          <w:rStyle w:val="st1"/>
          <w:rFonts w:cs="Arial"/>
          <w:sz w:val="16"/>
          <w:szCs w:val="16"/>
          <w:lang w:val="nl-NL"/>
        </w:rPr>
        <w:t>De uitleg van de chauffeurs bij de machines is heel kort. Zijn dit wel de juiste mensen voor zo’n praatje? Hoe is dit voorbereidt? De meeste technische info zoals zaaidiepte en rijsnelheid die in het programma staat wordt niet genoemd. Het resultaat per machine wordt niet plenair besproken en er zijn maar heel weinig mensen die controleren waar het zaai ligt.</w:t>
      </w:r>
    </w:p>
    <w:p w14:paraId="6A40E1FB" w14:textId="77777777" w:rsidR="003B6851" w:rsidRPr="003B6851" w:rsidRDefault="003B6851" w:rsidP="003B6851">
      <w:pPr>
        <w:rPr>
          <w:rStyle w:val="st1"/>
          <w:rFonts w:cs="Arial"/>
          <w:sz w:val="16"/>
          <w:szCs w:val="16"/>
          <w:lang w:val="nl-NL"/>
        </w:rPr>
      </w:pPr>
      <w:r w:rsidRPr="003B6851">
        <w:rPr>
          <w:rStyle w:val="st1"/>
          <w:rFonts w:cs="Arial"/>
          <w:sz w:val="16"/>
          <w:szCs w:val="16"/>
          <w:lang w:val="nl-NL"/>
        </w:rPr>
        <w:t>Een veel gehoorde opmerking is: “Had al eerder gemoeten, deze mais is veel te lang”. Maar het feit dat er geen mais wordt platgedrukt door de machines bewijst dat het niet te laat is.</w:t>
      </w:r>
    </w:p>
    <w:p w14:paraId="562A5780" w14:textId="77777777" w:rsidR="003B6851" w:rsidRPr="003B6851" w:rsidRDefault="003B6851" w:rsidP="003B6851">
      <w:pPr>
        <w:rPr>
          <w:rStyle w:val="st1"/>
          <w:rFonts w:cs="Arial"/>
          <w:sz w:val="16"/>
          <w:szCs w:val="16"/>
          <w:lang w:val="nl-NL"/>
        </w:rPr>
      </w:pPr>
      <w:r w:rsidRPr="003B6851">
        <w:rPr>
          <w:rStyle w:val="st1"/>
          <w:rFonts w:cs="Arial"/>
          <w:sz w:val="16"/>
          <w:szCs w:val="16"/>
          <w:lang w:val="nl-NL"/>
        </w:rPr>
        <w:t>Wanneer de eerste machine gaat rijden rent iedereen er direct achteraan het veld in. Er wordt echter maar weinig/niet gegraven om het resultaat van het zaaiwerk te bekijken.</w:t>
      </w:r>
    </w:p>
    <w:p w14:paraId="316BAEA8" w14:textId="77777777" w:rsidR="003B6851" w:rsidRPr="003B6851" w:rsidRDefault="003B6851" w:rsidP="003B6851">
      <w:pPr>
        <w:rPr>
          <w:rStyle w:val="st1"/>
          <w:rFonts w:cs="Arial"/>
          <w:sz w:val="16"/>
          <w:szCs w:val="16"/>
          <w:lang w:val="nl-NL"/>
        </w:rPr>
      </w:pPr>
      <w:r w:rsidRPr="003B6851">
        <w:rPr>
          <w:rStyle w:val="st1"/>
          <w:rFonts w:cs="Arial"/>
          <w:sz w:val="16"/>
          <w:szCs w:val="16"/>
          <w:lang w:val="nl-NL"/>
        </w:rPr>
        <w:t xml:space="preserve">Bij machine 3 klopt de afstelling niet en wordt de buitenste rij </w:t>
      </w:r>
      <w:proofErr w:type="spellStart"/>
      <w:r w:rsidRPr="003B6851">
        <w:rPr>
          <w:rStyle w:val="st1"/>
          <w:rFonts w:cs="Arial"/>
          <w:sz w:val="16"/>
          <w:szCs w:val="16"/>
          <w:lang w:val="nl-NL"/>
        </w:rPr>
        <w:t>omgeschoffeld</w:t>
      </w:r>
      <w:proofErr w:type="spellEnd"/>
      <w:r w:rsidRPr="003B6851">
        <w:rPr>
          <w:rStyle w:val="st1"/>
          <w:rFonts w:cs="Arial"/>
          <w:sz w:val="16"/>
          <w:szCs w:val="16"/>
          <w:lang w:val="nl-NL"/>
        </w:rPr>
        <w:t>. Dat lokt wat plagerige opmerkingen uit.</w:t>
      </w:r>
    </w:p>
    <w:p w14:paraId="0B181EC1" w14:textId="77777777" w:rsidR="003B6851" w:rsidRPr="003B6851" w:rsidRDefault="003B6851" w:rsidP="003B6851">
      <w:pPr>
        <w:rPr>
          <w:rStyle w:val="st1"/>
          <w:rFonts w:cs="Arial"/>
          <w:sz w:val="16"/>
          <w:szCs w:val="16"/>
          <w:lang w:val="nl-NL"/>
        </w:rPr>
      </w:pPr>
      <w:r w:rsidRPr="003B6851">
        <w:rPr>
          <w:rStyle w:val="st1"/>
          <w:rFonts w:cs="Arial"/>
          <w:sz w:val="16"/>
          <w:szCs w:val="16"/>
          <w:lang w:val="nl-NL"/>
        </w:rPr>
        <w:t>Naarmate we verder in het programma komen blijven er meer groepjes achter, praten samen, of lopen niet meer achter de machine het veld in.</w:t>
      </w:r>
    </w:p>
    <w:p w14:paraId="37607CAC" w14:textId="77777777" w:rsidR="003B6851" w:rsidRPr="003B6851" w:rsidRDefault="003B6851" w:rsidP="003B6851">
      <w:pPr>
        <w:rPr>
          <w:rStyle w:val="st1"/>
          <w:rFonts w:cs="Arial"/>
          <w:sz w:val="16"/>
          <w:szCs w:val="16"/>
          <w:lang w:val="nl-NL"/>
        </w:rPr>
      </w:pPr>
      <w:r w:rsidRPr="003B6851">
        <w:rPr>
          <w:rStyle w:val="st1"/>
          <w:rFonts w:cs="Arial"/>
          <w:sz w:val="16"/>
          <w:szCs w:val="16"/>
          <w:lang w:val="nl-NL"/>
        </w:rPr>
        <w:t xml:space="preserve">Machine 4 rijdt niet omdat deze niet geschikt blijkt voor </w:t>
      </w:r>
      <w:proofErr w:type="spellStart"/>
      <w:r w:rsidRPr="003B6851">
        <w:rPr>
          <w:rStyle w:val="st1"/>
          <w:rFonts w:cs="Arial"/>
          <w:sz w:val="16"/>
          <w:szCs w:val="16"/>
          <w:lang w:val="nl-NL"/>
        </w:rPr>
        <w:t>onderzaai</w:t>
      </w:r>
      <w:proofErr w:type="spellEnd"/>
      <w:r w:rsidRPr="003B6851">
        <w:rPr>
          <w:rStyle w:val="st1"/>
          <w:rFonts w:cs="Arial"/>
          <w:sz w:val="16"/>
          <w:szCs w:val="16"/>
          <w:lang w:val="nl-NL"/>
        </w:rPr>
        <w:t>.</w:t>
      </w:r>
    </w:p>
    <w:p w14:paraId="0B9BB2EC" w14:textId="77777777" w:rsidR="003B6851" w:rsidRPr="003B6851" w:rsidRDefault="003B6851" w:rsidP="003B6851">
      <w:pPr>
        <w:rPr>
          <w:rStyle w:val="st1"/>
          <w:rFonts w:cs="Arial"/>
          <w:sz w:val="16"/>
          <w:szCs w:val="16"/>
          <w:lang w:val="nl-NL"/>
        </w:rPr>
      </w:pPr>
      <w:r w:rsidRPr="003B6851">
        <w:rPr>
          <w:rStyle w:val="st1"/>
          <w:rFonts w:cs="Arial"/>
          <w:sz w:val="16"/>
          <w:szCs w:val="16"/>
          <w:lang w:val="nl-NL"/>
        </w:rPr>
        <w:t>Machine 6 en 5 rijden in deze volgorde en zonder uitleg. Kennelijk niet nodig.</w:t>
      </w:r>
    </w:p>
    <w:p w14:paraId="6F2BB271" w14:textId="77777777" w:rsidR="003B6851" w:rsidRPr="003B6851" w:rsidRDefault="003B6851" w:rsidP="003B6851">
      <w:pPr>
        <w:rPr>
          <w:rStyle w:val="st1"/>
          <w:rFonts w:cs="Arial"/>
          <w:sz w:val="16"/>
          <w:szCs w:val="16"/>
          <w:lang w:val="nl-NL"/>
        </w:rPr>
      </w:pPr>
      <w:r w:rsidRPr="003B6851">
        <w:rPr>
          <w:rStyle w:val="st1"/>
          <w:rFonts w:cs="Arial"/>
          <w:sz w:val="16"/>
          <w:szCs w:val="16"/>
          <w:lang w:val="nl-NL"/>
        </w:rPr>
        <w:t>De demo eindigt met een plenaire discussie waar vragen gesteld kunnen worden. Dit duurt ca 20 minuten en er worden zo’n 5-6 vragen gesteld en beantwoord.</w:t>
      </w:r>
    </w:p>
    <w:p w14:paraId="7A69876B" w14:textId="77777777" w:rsidR="003B6851" w:rsidRPr="003B6851" w:rsidRDefault="003B6851" w:rsidP="003B6851">
      <w:pPr>
        <w:jc w:val="left"/>
        <w:rPr>
          <w:rStyle w:val="st1"/>
          <w:rFonts w:cs="Arial"/>
          <w:sz w:val="16"/>
          <w:szCs w:val="16"/>
          <w:lang w:val="nl-NL"/>
        </w:rPr>
      </w:pPr>
      <w:r w:rsidRPr="003B6851">
        <w:rPr>
          <w:rStyle w:val="st1"/>
          <w:rFonts w:cs="Arial"/>
          <w:sz w:val="16"/>
          <w:szCs w:val="16"/>
          <w:lang w:val="nl-NL"/>
        </w:rPr>
        <w:t>Motivatie: veel gehoord: “het is straks verplicht”.</w:t>
      </w:r>
      <w:r w:rsidRPr="003B6851">
        <w:rPr>
          <w:rStyle w:val="st1"/>
          <w:rFonts w:cs="Arial"/>
          <w:sz w:val="16"/>
          <w:szCs w:val="16"/>
          <w:lang w:val="nl-NL"/>
        </w:rPr>
        <w:br/>
      </w:r>
    </w:p>
    <w:p w14:paraId="3D7D0324" w14:textId="77777777" w:rsidR="003B6851" w:rsidRPr="003B6851" w:rsidRDefault="003B6851" w:rsidP="003B6851">
      <w:pPr>
        <w:jc w:val="left"/>
        <w:rPr>
          <w:rStyle w:val="st1"/>
          <w:rFonts w:cs="Arial"/>
          <w:sz w:val="16"/>
          <w:szCs w:val="16"/>
          <w:lang w:val="nl-NL"/>
        </w:rPr>
      </w:pPr>
      <w:r w:rsidRPr="003B6851">
        <w:rPr>
          <w:rStyle w:val="st1"/>
          <w:rFonts w:cs="Arial"/>
          <w:b/>
          <w:sz w:val="16"/>
          <w:szCs w:val="16"/>
          <w:lang w:val="nl-NL"/>
        </w:rPr>
        <w:t>B</w:t>
      </w:r>
      <w:r w:rsidRPr="003B6851">
        <w:rPr>
          <w:rStyle w:val="st1"/>
          <w:rFonts w:cs="Arial"/>
          <w:sz w:val="16"/>
          <w:szCs w:val="16"/>
          <w:lang w:val="nl-NL"/>
        </w:rPr>
        <w:t xml:space="preserve">etrokkenheid: er is een grote groep </w:t>
      </w:r>
      <w:proofErr w:type="spellStart"/>
      <w:r w:rsidRPr="003B6851">
        <w:rPr>
          <w:rStyle w:val="st1"/>
          <w:rFonts w:cs="Arial"/>
          <w:sz w:val="16"/>
          <w:szCs w:val="16"/>
          <w:lang w:val="nl-NL"/>
        </w:rPr>
        <w:t>geinteresseerden</w:t>
      </w:r>
      <w:proofErr w:type="spellEnd"/>
      <w:r w:rsidRPr="003B6851">
        <w:rPr>
          <w:rStyle w:val="st1"/>
          <w:rFonts w:cs="Arial"/>
          <w:sz w:val="16"/>
          <w:szCs w:val="16"/>
          <w:lang w:val="nl-NL"/>
        </w:rPr>
        <w:t xml:space="preserve"> op de demo af gekomen, dus de mensen zijn </w:t>
      </w:r>
      <w:proofErr w:type="spellStart"/>
      <w:r w:rsidRPr="003B6851">
        <w:rPr>
          <w:rStyle w:val="st1"/>
          <w:rFonts w:cs="Arial"/>
          <w:sz w:val="16"/>
          <w:szCs w:val="16"/>
          <w:lang w:val="nl-NL"/>
        </w:rPr>
        <w:t>geinteresseerd</w:t>
      </w:r>
      <w:proofErr w:type="spellEnd"/>
      <w:r w:rsidRPr="003B6851">
        <w:rPr>
          <w:rStyle w:val="st1"/>
          <w:rFonts w:cs="Arial"/>
          <w:sz w:val="16"/>
          <w:szCs w:val="16"/>
          <w:lang w:val="nl-NL"/>
        </w:rPr>
        <w:t xml:space="preserve">. Ook al beweren ze het uit te besteden aan de loonwerker. Wat ze positief verrast heeft is dat </w:t>
      </w:r>
      <w:proofErr w:type="spellStart"/>
      <w:r w:rsidRPr="003B6851">
        <w:rPr>
          <w:rStyle w:val="st1"/>
          <w:rFonts w:cs="Arial"/>
          <w:sz w:val="16"/>
          <w:szCs w:val="16"/>
          <w:lang w:val="nl-NL"/>
        </w:rPr>
        <w:t>onderzaai</w:t>
      </w:r>
      <w:proofErr w:type="spellEnd"/>
      <w:r w:rsidRPr="003B6851">
        <w:rPr>
          <w:rStyle w:val="st1"/>
          <w:rFonts w:cs="Arial"/>
          <w:sz w:val="16"/>
          <w:szCs w:val="16"/>
          <w:lang w:val="nl-NL"/>
        </w:rPr>
        <w:t xml:space="preserve"> met vrij eenvoudige machines uitgevoerd kan worden, hoeft niet heel duur te zijn. En je kunt een eigen oude schoffelbalkje ombouwen.</w:t>
      </w:r>
      <w:r w:rsidRPr="003B6851">
        <w:rPr>
          <w:rStyle w:val="st1"/>
          <w:rFonts w:cs="Arial"/>
          <w:sz w:val="16"/>
          <w:szCs w:val="16"/>
          <w:lang w:val="nl-NL"/>
        </w:rPr>
        <w:br/>
      </w:r>
      <w:r w:rsidRPr="003B6851">
        <w:rPr>
          <w:rStyle w:val="st1"/>
          <w:rFonts w:cs="Arial"/>
          <w:b/>
          <w:sz w:val="16"/>
          <w:szCs w:val="16"/>
          <w:lang w:val="nl-NL"/>
        </w:rPr>
        <w:t>O</w:t>
      </w:r>
      <w:r w:rsidRPr="003B6851">
        <w:rPr>
          <w:rStyle w:val="st1"/>
          <w:rFonts w:cs="Arial"/>
          <w:sz w:val="16"/>
          <w:szCs w:val="16"/>
          <w:lang w:val="nl-NL"/>
        </w:rPr>
        <w:t>rganisatie: heel goed; goede uitleg en een aantal verschillende machines (komt uit de interviews). Tijdens de plenaire uitleg/discussie worden er een aantal vragen gesteld en goed geluisterd, geen kletsgroepjes. Naarmate de demo vordert haken er wel wat groepjes af (bij machine 5 en 6).</w:t>
      </w:r>
      <w:r w:rsidRPr="003B6851">
        <w:rPr>
          <w:rStyle w:val="st1"/>
          <w:rFonts w:cs="Arial"/>
          <w:sz w:val="16"/>
          <w:szCs w:val="16"/>
          <w:lang w:val="nl-NL"/>
        </w:rPr>
        <w:br/>
      </w:r>
      <w:r w:rsidRPr="003B6851">
        <w:rPr>
          <w:rStyle w:val="st1"/>
          <w:rFonts w:cs="Arial"/>
          <w:b/>
          <w:sz w:val="16"/>
          <w:szCs w:val="16"/>
          <w:lang w:val="nl-NL"/>
        </w:rPr>
        <w:t>G</w:t>
      </w:r>
      <w:r w:rsidRPr="003B6851">
        <w:rPr>
          <w:rStyle w:val="st1"/>
          <w:rFonts w:cs="Arial"/>
          <w:sz w:val="16"/>
          <w:szCs w:val="16"/>
          <w:lang w:val="nl-NL"/>
        </w:rPr>
        <w:t xml:space="preserve">eschiedenis: John heeft (later?) de opmerking gemaakt dat een aantal loonwerkers bij de vorige </w:t>
      </w:r>
      <w:proofErr w:type="spellStart"/>
      <w:r w:rsidRPr="003B6851">
        <w:rPr>
          <w:rStyle w:val="st1"/>
          <w:rFonts w:cs="Arial"/>
          <w:sz w:val="16"/>
          <w:szCs w:val="16"/>
          <w:lang w:val="nl-NL"/>
        </w:rPr>
        <w:t>onderzaaidemo</w:t>
      </w:r>
      <w:proofErr w:type="spellEnd"/>
      <w:r w:rsidRPr="003B6851">
        <w:rPr>
          <w:rStyle w:val="st1"/>
          <w:rFonts w:cs="Arial"/>
          <w:sz w:val="16"/>
          <w:szCs w:val="16"/>
          <w:lang w:val="nl-NL"/>
        </w:rPr>
        <w:t xml:space="preserve"> (4 jaar geleden?) alleen toeschouwer waren en nu deelnemer.</w:t>
      </w:r>
      <w:r w:rsidRPr="003B6851">
        <w:rPr>
          <w:rStyle w:val="st1"/>
          <w:rFonts w:cs="Arial"/>
          <w:sz w:val="16"/>
          <w:szCs w:val="16"/>
          <w:lang w:val="nl-NL"/>
        </w:rPr>
        <w:br/>
      </w:r>
      <w:r w:rsidRPr="003B6851">
        <w:rPr>
          <w:rStyle w:val="st1"/>
          <w:rFonts w:cs="Arial"/>
          <w:b/>
          <w:sz w:val="16"/>
          <w:szCs w:val="16"/>
          <w:lang w:val="nl-NL"/>
        </w:rPr>
        <w:t>F</w:t>
      </w:r>
      <w:r w:rsidRPr="003B6851">
        <w:rPr>
          <w:rStyle w:val="st1"/>
          <w:rFonts w:cs="Arial"/>
          <w:sz w:val="16"/>
          <w:szCs w:val="16"/>
          <w:lang w:val="nl-NL"/>
        </w:rPr>
        <w:t>ollow up: interview 3 was met een interessant persoon, maar deze wil niet deelnemen aan de focusgroep.</w:t>
      </w:r>
      <w:r w:rsidRPr="003B6851">
        <w:rPr>
          <w:rStyle w:val="st1"/>
          <w:rFonts w:cs="Arial"/>
          <w:sz w:val="16"/>
          <w:szCs w:val="16"/>
          <w:lang w:val="nl-NL"/>
        </w:rPr>
        <w:br/>
        <w:t>Inhoudelijke oordelen: Het is niet nieuw voor ze, behalve dat het met eenvoudige machines kan. Machine 3, die niet goed afgesteld stond moet weer terrein terugwinnen.</w:t>
      </w:r>
      <w:r w:rsidRPr="003B6851">
        <w:rPr>
          <w:rStyle w:val="st1"/>
          <w:rFonts w:cs="Arial"/>
          <w:sz w:val="16"/>
          <w:szCs w:val="16"/>
          <w:lang w:val="nl-NL"/>
        </w:rPr>
        <w:br/>
      </w:r>
      <w:r w:rsidRPr="003B6851">
        <w:rPr>
          <w:rStyle w:val="st1"/>
          <w:rFonts w:cs="Arial"/>
          <w:b/>
          <w:sz w:val="16"/>
          <w:szCs w:val="16"/>
          <w:lang w:val="nl-NL"/>
        </w:rPr>
        <w:t>T</w:t>
      </w:r>
      <w:r w:rsidRPr="003B6851">
        <w:rPr>
          <w:rStyle w:val="st1"/>
          <w:rFonts w:cs="Arial"/>
          <w:sz w:val="16"/>
          <w:szCs w:val="16"/>
          <w:lang w:val="nl-NL"/>
        </w:rPr>
        <w:t>oepassing: “het is straks verplicht”.</w:t>
      </w:r>
    </w:p>
    <w:p w14:paraId="7FEE4BE0" w14:textId="77777777" w:rsidR="003B6851" w:rsidRPr="003B6851" w:rsidRDefault="003B6851" w:rsidP="003B6851">
      <w:pPr>
        <w:jc w:val="left"/>
        <w:rPr>
          <w:rStyle w:val="st1"/>
          <w:rFonts w:cs="Arial"/>
          <w:sz w:val="16"/>
          <w:szCs w:val="16"/>
          <w:lang w:val="nl-NL"/>
        </w:rPr>
      </w:pPr>
      <w:r w:rsidRPr="003B6851">
        <w:rPr>
          <w:rStyle w:val="st1"/>
          <w:rFonts w:cs="Arial"/>
          <w:sz w:val="16"/>
          <w:szCs w:val="16"/>
          <w:lang w:val="nl-NL"/>
        </w:rPr>
        <w:t>NB: bovenstaande punten komen voornamelijk uit de interviews, niet uit de monitoring.</w:t>
      </w:r>
    </w:p>
    <w:p w14:paraId="73E1BB5F" w14:textId="77777777" w:rsidR="003B6851" w:rsidRPr="003B6851" w:rsidRDefault="003B6851" w:rsidP="003B6851">
      <w:pPr>
        <w:rPr>
          <w:sz w:val="16"/>
          <w:szCs w:val="16"/>
          <w:lang w:val="nl-NL"/>
        </w:rPr>
      </w:pPr>
    </w:p>
    <w:p w14:paraId="35DE140A" w14:textId="32E5F34A" w:rsidR="003B6851" w:rsidRPr="003B6851" w:rsidRDefault="003B6851" w:rsidP="003B6851">
      <w:pPr>
        <w:rPr>
          <w:b/>
          <w:sz w:val="16"/>
          <w:szCs w:val="16"/>
          <w:lang w:val="nl-NL"/>
        </w:rPr>
      </w:pPr>
      <w:r>
        <w:rPr>
          <w:b/>
          <w:sz w:val="16"/>
          <w:szCs w:val="16"/>
          <w:lang w:val="nl-NL"/>
        </w:rPr>
        <w:t>Observant 2</w:t>
      </w:r>
    </w:p>
    <w:p w14:paraId="23B38619" w14:textId="77777777" w:rsidR="003B6851" w:rsidRPr="003B6851" w:rsidRDefault="003B6851" w:rsidP="003B6851">
      <w:pPr>
        <w:rPr>
          <w:sz w:val="16"/>
          <w:szCs w:val="16"/>
          <w:lang w:val="nl-NL"/>
        </w:rPr>
      </w:pPr>
      <w:r w:rsidRPr="003B6851">
        <w:rPr>
          <w:sz w:val="16"/>
          <w:szCs w:val="16"/>
          <w:lang w:val="nl-NL"/>
        </w:rPr>
        <w:lastRenderedPageBreak/>
        <w:t>Indruk van de demo:</w:t>
      </w:r>
    </w:p>
    <w:p w14:paraId="392C24FB" w14:textId="77777777" w:rsidR="003B6851" w:rsidRPr="003B6851" w:rsidRDefault="003B6851" w:rsidP="003B6851">
      <w:pPr>
        <w:rPr>
          <w:sz w:val="16"/>
          <w:szCs w:val="16"/>
          <w:lang w:val="nl-NL"/>
        </w:rPr>
      </w:pPr>
      <w:r w:rsidRPr="003B6851">
        <w:rPr>
          <w:sz w:val="16"/>
          <w:szCs w:val="16"/>
          <w:lang w:val="nl-NL"/>
        </w:rPr>
        <w:t>Eerste machine goed ontvangen, veel interesse, wellicht door sommigen al vaker gezien?</w:t>
      </w:r>
    </w:p>
    <w:p w14:paraId="6D9377FD" w14:textId="77777777" w:rsidR="003B6851" w:rsidRPr="003B6851" w:rsidRDefault="003B6851" w:rsidP="003B6851">
      <w:pPr>
        <w:rPr>
          <w:sz w:val="16"/>
          <w:szCs w:val="16"/>
          <w:lang w:val="nl-NL"/>
        </w:rPr>
      </w:pPr>
      <w:r w:rsidRPr="003B6851">
        <w:rPr>
          <w:sz w:val="16"/>
          <w:szCs w:val="16"/>
          <w:lang w:val="nl-NL"/>
        </w:rPr>
        <w:t>Tweede niet erg enthousiast, te simpel, minder resultaat, wel eventueel zelf te maken.</w:t>
      </w:r>
    </w:p>
    <w:p w14:paraId="4D6F17B3" w14:textId="77777777" w:rsidR="003B6851" w:rsidRPr="003B6851" w:rsidRDefault="003B6851" w:rsidP="003B6851">
      <w:pPr>
        <w:rPr>
          <w:sz w:val="16"/>
          <w:szCs w:val="16"/>
          <w:lang w:val="nl-NL"/>
        </w:rPr>
      </w:pPr>
      <w:r w:rsidRPr="003B6851">
        <w:rPr>
          <w:sz w:val="16"/>
          <w:szCs w:val="16"/>
          <w:lang w:val="nl-NL"/>
        </w:rPr>
        <w:t>Bij klein foutje iedereen meteen negatief (derde machine neemt rij maisplaten mee).</w:t>
      </w:r>
    </w:p>
    <w:p w14:paraId="39ED125B" w14:textId="77777777" w:rsidR="003B6851" w:rsidRPr="003B6851" w:rsidRDefault="003B6851" w:rsidP="003B6851">
      <w:pPr>
        <w:rPr>
          <w:sz w:val="16"/>
          <w:szCs w:val="16"/>
          <w:lang w:val="nl-NL"/>
        </w:rPr>
      </w:pPr>
    </w:p>
    <w:p w14:paraId="56E60F37" w14:textId="7122226C" w:rsidR="003B6851" w:rsidRPr="003B6851" w:rsidRDefault="003B6851" w:rsidP="003B6851">
      <w:pPr>
        <w:rPr>
          <w:b/>
          <w:sz w:val="16"/>
          <w:szCs w:val="16"/>
          <w:lang w:val="nl-NL"/>
        </w:rPr>
      </w:pPr>
      <w:r>
        <w:rPr>
          <w:b/>
          <w:sz w:val="16"/>
          <w:szCs w:val="16"/>
          <w:lang w:val="nl-NL"/>
        </w:rPr>
        <w:t>Observant 3</w:t>
      </w:r>
    </w:p>
    <w:p w14:paraId="52E288DF" w14:textId="77777777" w:rsidR="003B6851" w:rsidRPr="003B6851" w:rsidRDefault="003B6851" w:rsidP="003B6851">
      <w:pPr>
        <w:rPr>
          <w:sz w:val="16"/>
          <w:szCs w:val="16"/>
          <w:lang w:val="nl-NL"/>
        </w:rPr>
      </w:pPr>
      <w:r w:rsidRPr="003B6851">
        <w:rPr>
          <w:sz w:val="16"/>
          <w:szCs w:val="16"/>
          <w:lang w:val="nl-NL"/>
        </w:rPr>
        <w:t>Machine 1</w:t>
      </w:r>
    </w:p>
    <w:p w14:paraId="57A9AF52" w14:textId="77777777" w:rsidR="003B6851" w:rsidRPr="003B6851" w:rsidRDefault="003B6851" w:rsidP="003B6851">
      <w:pPr>
        <w:rPr>
          <w:sz w:val="16"/>
          <w:szCs w:val="16"/>
          <w:lang w:val="nl-NL"/>
        </w:rPr>
      </w:pPr>
      <w:r w:rsidRPr="003B6851">
        <w:rPr>
          <w:sz w:val="16"/>
          <w:szCs w:val="16"/>
          <w:lang w:val="nl-NL"/>
        </w:rPr>
        <w:t>Aantal mensen blijven achter. M</w:t>
      </w:r>
    </w:p>
    <w:p w14:paraId="23B7D49A" w14:textId="77777777" w:rsidR="003B6851" w:rsidRPr="003B6851" w:rsidRDefault="003B6851" w:rsidP="003B6851">
      <w:pPr>
        <w:rPr>
          <w:sz w:val="16"/>
          <w:szCs w:val="16"/>
          <w:lang w:val="nl-NL"/>
        </w:rPr>
      </w:pPr>
      <w:r w:rsidRPr="003B6851">
        <w:rPr>
          <w:sz w:val="16"/>
          <w:szCs w:val="16"/>
          <w:lang w:val="nl-NL"/>
        </w:rPr>
        <w:t>Mensen kritisch over recht rijden. I</w:t>
      </w:r>
    </w:p>
    <w:p w14:paraId="5E63DC6E" w14:textId="77777777" w:rsidR="003B6851" w:rsidRPr="003B6851" w:rsidRDefault="003B6851" w:rsidP="003B6851">
      <w:pPr>
        <w:rPr>
          <w:sz w:val="16"/>
          <w:szCs w:val="16"/>
          <w:lang w:val="nl-NL"/>
        </w:rPr>
      </w:pPr>
      <w:r w:rsidRPr="003B6851">
        <w:rPr>
          <w:sz w:val="16"/>
          <w:szCs w:val="16"/>
          <w:lang w:val="nl-NL"/>
        </w:rPr>
        <w:t xml:space="preserve">Geloven niet heel erg in het idee van </w:t>
      </w:r>
      <w:proofErr w:type="spellStart"/>
      <w:r w:rsidRPr="003B6851">
        <w:rPr>
          <w:sz w:val="16"/>
          <w:szCs w:val="16"/>
          <w:lang w:val="nl-NL"/>
        </w:rPr>
        <w:t>onderzaai</w:t>
      </w:r>
      <w:proofErr w:type="spellEnd"/>
      <w:r w:rsidRPr="003B6851">
        <w:rPr>
          <w:sz w:val="16"/>
          <w:szCs w:val="16"/>
          <w:lang w:val="nl-NL"/>
        </w:rPr>
        <w:t>. M</w:t>
      </w:r>
    </w:p>
    <w:p w14:paraId="380C428D" w14:textId="77777777" w:rsidR="003B6851" w:rsidRPr="003B6851" w:rsidRDefault="003B6851" w:rsidP="003B6851">
      <w:pPr>
        <w:rPr>
          <w:sz w:val="16"/>
          <w:szCs w:val="16"/>
          <w:lang w:val="nl-NL"/>
        </w:rPr>
      </w:pPr>
      <w:r w:rsidRPr="003B6851">
        <w:rPr>
          <w:sz w:val="16"/>
          <w:szCs w:val="16"/>
          <w:lang w:val="nl-NL"/>
        </w:rPr>
        <w:t>Praten veel over andere dingen. B</w:t>
      </w:r>
    </w:p>
    <w:p w14:paraId="4961E5DA" w14:textId="77777777" w:rsidR="003B6851" w:rsidRPr="003B6851" w:rsidRDefault="003B6851" w:rsidP="003B6851">
      <w:pPr>
        <w:rPr>
          <w:sz w:val="16"/>
          <w:szCs w:val="16"/>
          <w:lang w:val="nl-NL"/>
        </w:rPr>
      </w:pPr>
      <w:r w:rsidRPr="003B6851">
        <w:rPr>
          <w:sz w:val="16"/>
          <w:szCs w:val="16"/>
          <w:lang w:val="nl-NL"/>
        </w:rPr>
        <w:t>Positief over dat het omgebouwde machine is. I</w:t>
      </w:r>
    </w:p>
    <w:p w14:paraId="4BBBB2BD" w14:textId="77777777" w:rsidR="003B6851" w:rsidRPr="003B6851" w:rsidRDefault="003B6851" w:rsidP="003B6851">
      <w:pPr>
        <w:rPr>
          <w:sz w:val="16"/>
          <w:szCs w:val="16"/>
          <w:lang w:val="nl-NL"/>
        </w:rPr>
      </w:pPr>
      <w:r w:rsidRPr="003B6851">
        <w:rPr>
          <w:sz w:val="16"/>
          <w:szCs w:val="16"/>
          <w:lang w:val="nl-NL"/>
        </w:rPr>
        <w:t>Machine 2</w:t>
      </w:r>
    </w:p>
    <w:p w14:paraId="7AC4CEA1" w14:textId="77777777" w:rsidR="003B6851" w:rsidRPr="003B6851" w:rsidRDefault="003B6851" w:rsidP="003B6851">
      <w:pPr>
        <w:rPr>
          <w:sz w:val="16"/>
          <w:szCs w:val="16"/>
          <w:lang w:val="nl-NL"/>
        </w:rPr>
      </w:pPr>
      <w:r w:rsidRPr="003B6851">
        <w:rPr>
          <w:sz w:val="16"/>
          <w:szCs w:val="16"/>
          <w:lang w:val="nl-NL"/>
        </w:rPr>
        <w:t>Mensen gaan er snel op af willen dichtbij staan. B</w:t>
      </w:r>
    </w:p>
    <w:p w14:paraId="6B37EBC0" w14:textId="77777777" w:rsidR="003B6851" w:rsidRPr="003B6851" w:rsidRDefault="003B6851" w:rsidP="003B6851">
      <w:pPr>
        <w:rPr>
          <w:sz w:val="16"/>
          <w:szCs w:val="16"/>
          <w:lang w:val="nl-NL"/>
        </w:rPr>
      </w:pPr>
      <w:r w:rsidRPr="003B6851">
        <w:rPr>
          <w:sz w:val="16"/>
          <w:szCs w:val="16"/>
          <w:lang w:val="nl-NL"/>
        </w:rPr>
        <w:t>Kritisch over dat ze eigenlijk te laat zijn met zaaien voor deze machine. I</w:t>
      </w:r>
    </w:p>
    <w:p w14:paraId="5B5C08EE" w14:textId="77777777" w:rsidR="003B6851" w:rsidRPr="003B6851" w:rsidRDefault="003B6851" w:rsidP="003B6851">
      <w:pPr>
        <w:rPr>
          <w:sz w:val="16"/>
          <w:szCs w:val="16"/>
          <w:lang w:val="nl-NL"/>
        </w:rPr>
      </w:pPr>
      <w:r w:rsidRPr="003B6851">
        <w:rPr>
          <w:sz w:val="16"/>
          <w:szCs w:val="16"/>
          <w:lang w:val="nl-NL"/>
        </w:rPr>
        <w:t>Blijven aantal mensen achter. M</w:t>
      </w:r>
    </w:p>
    <w:p w14:paraId="74CF66C1" w14:textId="77777777" w:rsidR="003B6851" w:rsidRPr="003B6851" w:rsidRDefault="003B6851" w:rsidP="003B6851">
      <w:pPr>
        <w:rPr>
          <w:sz w:val="16"/>
          <w:szCs w:val="16"/>
          <w:lang w:val="nl-NL"/>
        </w:rPr>
      </w:pPr>
      <w:r w:rsidRPr="003B6851">
        <w:rPr>
          <w:sz w:val="16"/>
          <w:szCs w:val="16"/>
          <w:lang w:val="nl-NL"/>
        </w:rPr>
        <w:t xml:space="preserve">Sarcastisch over het gebruik van </w:t>
      </w:r>
      <w:proofErr w:type="spellStart"/>
      <w:r w:rsidRPr="003B6851">
        <w:rPr>
          <w:sz w:val="16"/>
          <w:szCs w:val="16"/>
          <w:lang w:val="nl-NL"/>
        </w:rPr>
        <w:t>onderzaai</w:t>
      </w:r>
      <w:proofErr w:type="spellEnd"/>
      <w:r w:rsidRPr="003B6851">
        <w:rPr>
          <w:sz w:val="16"/>
          <w:szCs w:val="16"/>
          <w:lang w:val="nl-NL"/>
        </w:rPr>
        <w:t xml:space="preserve"> als er nog geen mais is opgekomen. I</w:t>
      </w:r>
    </w:p>
    <w:p w14:paraId="53A5E137" w14:textId="77777777" w:rsidR="003B6851" w:rsidRPr="003B6851" w:rsidRDefault="003B6851" w:rsidP="003B6851">
      <w:pPr>
        <w:rPr>
          <w:sz w:val="16"/>
          <w:szCs w:val="16"/>
          <w:lang w:val="nl-NL"/>
        </w:rPr>
      </w:pPr>
      <w:r w:rsidRPr="003B6851">
        <w:rPr>
          <w:sz w:val="16"/>
          <w:szCs w:val="16"/>
          <w:lang w:val="nl-NL"/>
        </w:rPr>
        <w:t>Gezeur over het niet recht blijven van de trekker. I</w:t>
      </w:r>
    </w:p>
    <w:p w14:paraId="1DBDD26D" w14:textId="77777777" w:rsidR="003B6851" w:rsidRPr="003B6851" w:rsidRDefault="003B6851" w:rsidP="003B6851">
      <w:pPr>
        <w:rPr>
          <w:sz w:val="16"/>
          <w:szCs w:val="16"/>
          <w:lang w:val="nl-NL"/>
        </w:rPr>
      </w:pPr>
      <w:r w:rsidRPr="003B6851">
        <w:rPr>
          <w:sz w:val="16"/>
          <w:szCs w:val="16"/>
          <w:lang w:val="nl-NL"/>
        </w:rPr>
        <w:t>Machine 3</w:t>
      </w:r>
    </w:p>
    <w:p w14:paraId="163E521A" w14:textId="77777777" w:rsidR="003B6851" w:rsidRPr="003B6851" w:rsidRDefault="003B6851" w:rsidP="003B6851">
      <w:pPr>
        <w:rPr>
          <w:sz w:val="16"/>
          <w:szCs w:val="16"/>
          <w:lang w:val="nl-NL"/>
        </w:rPr>
      </w:pPr>
      <w:r w:rsidRPr="003B6851">
        <w:rPr>
          <w:sz w:val="16"/>
          <w:szCs w:val="16"/>
          <w:lang w:val="nl-NL"/>
        </w:rPr>
        <w:t>Positief over dat je er meerdere gewassen mee kunt zaaien. I</w:t>
      </w:r>
    </w:p>
    <w:p w14:paraId="6FE07341" w14:textId="77777777" w:rsidR="003B6851" w:rsidRPr="003B6851" w:rsidRDefault="003B6851" w:rsidP="003B6851">
      <w:pPr>
        <w:rPr>
          <w:sz w:val="16"/>
          <w:szCs w:val="16"/>
          <w:lang w:val="nl-NL"/>
        </w:rPr>
      </w:pPr>
      <w:r w:rsidRPr="003B6851">
        <w:rPr>
          <w:sz w:val="16"/>
          <w:szCs w:val="16"/>
          <w:lang w:val="nl-NL"/>
        </w:rPr>
        <w:t>Handig dat je kan mengen met kunstmest. T</w:t>
      </w:r>
    </w:p>
    <w:p w14:paraId="10B26D37" w14:textId="77777777" w:rsidR="003B6851" w:rsidRPr="003B6851" w:rsidRDefault="003B6851" w:rsidP="003B6851">
      <w:pPr>
        <w:rPr>
          <w:sz w:val="16"/>
          <w:szCs w:val="16"/>
          <w:lang w:val="nl-NL"/>
        </w:rPr>
      </w:pPr>
      <w:r w:rsidRPr="003B6851">
        <w:rPr>
          <w:sz w:val="16"/>
          <w:szCs w:val="16"/>
          <w:lang w:val="nl-NL"/>
        </w:rPr>
        <w:t>Positief over de snelheid van het rijden van de trekker met machine er achter. I</w:t>
      </w:r>
    </w:p>
    <w:p w14:paraId="2814A056" w14:textId="77777777" w:rsidR="003B6851" w:rsidRPr="003B6851" w:rsidRDefault="003B6851" w:rsidP="003B6851">
      <w:pPr>
        <w:rPr>
          <w:sz w:val="16"/>
          <w:szCs w:val="16"/>
          <w:lang w:val="nl-NL"/>
        </w:rPr>
      </w:pPr>
      <w:r w:rsidRPr="003B6851">
        <w:rPr>
          <w:sz w:val="16"/>
          <w:szCs w:val="16"/>
          <w:lang w:val="nl-NL"/>
        </w:rPr>
        <w:t>Enthousiast over dat je kan verstellen waar je kunt zaaien. T</w:t>
      </w:r>
    </w:p>
    <w:p w14:paraId="3A57D66A" w14:textId="77777777" w:rsidR="003B6851" w:rsidRPr="003B6851" w:rsidRDefault="003B6851" w:rsidP="003B6851">
      <w:pPr>
        <w:rPr>
          <w:sz w:val="16"/>
          <w:szCs w:val="16"/>
          <w:lang w:val="nl-NL"/>
        </w:rPr>
      </w:pPr>
      <w:r w:rsidRPr="003B6851">
        <w:rPr>
          <w:sz w:val="16"/>
          <w:szCs w:val="16"/>
          <w:lang w:val="nl-NL"/>
        </w:rPr>
        <w:t>Machine 4</w:t>
      </w:r>
    </w:p>
    <w:p w14:paraId="56C96BCF" w14:textId="77777777" w:rsidR="003B6851" w:rsidRPr="003B6851" w:rsidRDefault="003B6851" w:rsidP="003B6851">
      <w:pPr>
        <w:rPr>
          <w:sz w:val="16"/>
          <w:szCs w:val="16"/>
          <w:lang w:val="nl-NL"/>
        </w:rPr>
      </w:pPr>
      <w:r w:rsidRPr="003B6851">
        <w:rPr>
          <w:sz w:val="16"/>
          <w:szCs w:val="16"/>
          <w:lang w:val="nl-NL"/>
        </w:rPr>
        <w:t>Handig dat je eerder kan beginnen met zaaien. T</w:t>
      </w:r>
    </w:p>
    <w:p w14:paraId="0839D319" w14:textId="77777777" w:rsidR="003B6851" w:rsidRPr="003B6851" w:rsidRDefault="003B6851" w:rsidP="003B6851">
      <w:pPr>
        <w:rPr>
          <w:sz w:val="16"/>
          <w:szCs w:val="16"/>
          <w:lang w:val="nl-NL"/>
        </w:rPr>
      </w:pPr>
      <w:r w:rsidRPr="003B6851">
        <w:rPr>
          <w:sz w:val="16"/>
          <w:szCs w:val="16"/>
          <w:lang w:val="nl-NL"/>
        </w:rPr>
        <w:t>Positief over dat je kan zaaien voor dat je mais opkomt. I</w:t>
      </w:r>
    </w:p>
    <w:p w14:paraId="2D6412F7" w14:textId="77777777" w:rsidR="003B6851" w:rsidRPr="003B6851" w:rsidRDefault="003B6851" w:rsidP="003B6851">
      <w:pPr>
        <w:rPr>
          <w:sz w:val="16"/>
          <w:szCs w:val="16"/>
          <w:lang w:val="nl-NL"/>
        </w:rPr>
      </w:pPr>
      <w:r w:rsidRPr="003B6851">
        <w:rPr>
          <w:sz w:val="16"/>
          <w:szCs w:val="16"/>
          <w:lang w:val="nl-NL"/>
        </w:rPr>
        <w:t>Kritisch over dat het zo lang duurt. I</w:t>
      </w:r>
    </w:p>
    <w:p w14:paraId="73386000" w14:textId="77777777" w:rsidR="003B6851" w:rsidRPr="003B6851" w:rsidRDefault="003B6851" w:rsidP="003B6851">
      <w:pPr>
        <w:rPr>
          <w:sz w:val="16"/>
          <w:szCs w:val="16"/>
          <w:lang w:val="nl-NL"/>
        </w:rPr>
      </w:pPr>
      <w:r w:rsidRPr="003B6851">
        <w:rPr>
          <w:sz w:val="16"/>
          <w:szCs w:val="16"/>
          <w:lang w:val="nl-NL"/>
        </w:rPr>
        <w:t>Sarcastisch over dat de roterende bladen mais hebben mee genomen. I</w:t>
      </w:r>
    </w:p>
    <w:p w14:paraId="54C7CAC6" w14:textId="77777777" w:rsidR="003B6851" w:rsidRPr="003B6851" w:rsidRDefault="003B6851" w:rsidP="003B6851">
      <w:pPr>
        <w:rPr>
          <w:sz w:val="16"/>
          <w:szCs w:val="16"/>
          <w:lang w:val="nl-NL"/>
        </w:rPr>
      </w:pPr>
      <w:r w:rsidRPr="003B6851">
        <w:rPr>
          <w:sz w:val="16"/>
          <w:szCs w:val="16"/>
          <w:lang w:val="nl-NL"/>
        </w:rPr>
        <w:t>Veel mensen blijven op grote afstand. M</w:t>
      </w:r>
    </w:p>
    <w:p w14:paraId="0FBAE1A1" w14:textId="77777777" w:rsidR="003B6851" w:rsidRPr="003B6851" w:rsidRDefault="003B6851" w:rsidP="003B6851">
      <w:pPr>
        <w:rPr>
          <w:sz w:val="16"/>
          <w:szCs w:val="16"/>
          <w:lang w:val="nl-NL"/>
        </w:rPr>
      </w:pPr>
      <w:r w:rsidRPr="003B6851">
        <w:rPr>
          <w:sz w:val="16"/>
          <w:szCs w:val="16"/>
          <w:lang w:val="nl-NL"/>
        </w:rPr>
        <w:t>Positief over dat het zaad en de grond niet veel wordt verspreid, maar redelijk op zijn plek blijft. I</w:t>
      </w:r>
    </w:p>
    <w:p w14:paraId="0F6E8CD9" w14:textId="77777777" w:rsidR="003B6851" w:rsidRPr="003B6851" w:rsidRDefault="003B6851" w:rsidP="003B6851">
      <w:pPr>
        <w:rPr>
          <w:sz w:val="16"/>
          <w:szCs w:val="16"/>
          <w:lang w:val="nl-NL"/>
        </w:rPr>
      </w:pPr>
      <w:r w:rsidRPr="003B6851">
        <w:rPr>
          <w:sz w:val="16"/>
          <w:szCs w:val="16"/>
          <w:lang w:val="nl-NL"/>
        </w:rPr>
        <w:t>Roterende bladen moeten kleiner volgens mensen. T</w:t>
      </w:r>
    </w:p>
    <w:p w14:paraId="1F1E0C84" w14:textId="77777777" w:rsidR="003B6851" w:rsidRPr="003B6851" w:rsidRDefault="003B6851" w:rsidP="003B6851">
      <w:pPr>
        <w:rPr>
          <w:sz w:val="16"/>
          <w:szCs w:val="16"/>
          <w:lang w:val="nl-NL"/>
        </w:rPr>
      </w:pPr>
      <w:r w:rsidRPr="003B6851">
        <w:rPr>
          <w:sz w:val="16"/>
          <w:szCs w:val="16"/>
          <w:lang w:val="nl-NL"/>
        </w:rPr>
        <w:t>Machine 5</w:t>
      </w:r>
    </w:p>
    <w:p w14:paraId="5ED2F9D2" w14:textId="77777777" w:rsidR="003B6851" w:rsidRPr="003B6851" w:rsidRDefault="003B6851" w:rsidP="003B6851">
      <w:pPr>
        <w:rPr>
          <w:sz w:val="16"/>
          <w:szCs w:val="16"/>
          <w:lang w:val="nl-NL"/>
        </w:rPr>
      </w:pPr>
      <w:r w:rsidRPr="003B6851">
        <w:rPr>
          <w:sz w:val="16"/>
          <w:szCs w:val="16"/>
          <w:lang w:val="nl-NL"/>
        </w:rPr>
        <w:t>Negatief over schoffels, lijkt bijna op ploegen. I</w:t>
      </w:r>
    </w:p>
    <w:p w14:paraId="5EC6CD45" w14:textId="77777777" w:rsidR="003B6851" w:rsidRPr="003B6851" w:rsidRDefault="003B6851" w:rsidP="003B6851">
      <w:pPr>
        <w:rPr>
          <w:sz w:val="16"/>
          <w:szCs w:val="16"/>
          <w:lang w:val="nl-NL"/>
        </w:rPr>
      </w:pPr>
      <w:r w:rsidRPr="003B6851">
        <w:rPr>
          <w:sz w:val="16"/>
          <w:szCs w:val="16"/>
          <w:lang w:val="nl-NL"/>
        </w:rPr>
        <w:t>Blijven mensen achter. M</w:t>
      </w:r>
    </w:p>
    <w:p w14:paraId="0BBDC40F" w14:textId="77777777" w:rsidR="003B6851" w:rsidRPr="003B6851" w:rsidRDefault="003B6851" w:rsidP="003B6851">
      <w:pPr>
        <w:rPr>
          <w:sz w:val="16"/>
          <w:szCs w:val="16"/>
          <w:lang w:val="nl-NL"/>
        </w:rPr>
      </w:pPr>
      <w:r w:rsidRPr="003B6851">
        <w:rPr>
          <w:sz w:val="16"/>
          <w:szCs w:val="16"/>
          <w:lang w:val="nl-NL"/>
        </w:rPr>
        <w:t>Kritisch over waar het gras komt, ligt vooral onder het mais. I</w:t>
      </w:r>
    </w:p>
    <w:p w14:paraId="0A172DD2" w14:textId="77777777" w:rsidR="003B6851" w:rsidRPr="003B6851" w:rsidRDefault="003B6851" w:rsidP="003B6851">
      <w:pPr>
        <w:rPr>
          <w:sz w:val="16"/>
          <w:szCs w:val="16"/>
          <w:lang w:val="nl-NL"/>
        </w:rPr>
      </w:pPr>
      <w:r w:rsidRPr="003B6851">
        <w:rPr>
          <w:sz w:val="16"/>
          <w:szCs w:val="16"/>
          <w:lang w:val="nl-NL"/>
        </w:rPr>
        <w:t>Mensen gaan snel over wat anders praten. B</w:t>
      </w:r>
    </w:p>
    <w:p w14:paraId="364597DF" w14:textId="77777777" w:rsidR="003B6851" w:rsidRPr="003B6851" w:rsidRDefault="003B6851" w:rsidP="003B6851">
      <w:pPr>
        <w:rPr>
          <w:sz w:val="16"/>
          <w:szCs w:val="16"/>
          <w:lang w:val="nl-NL"/>
        </w:rPr>
      </w:pPr>
      <w:r w:rsidRPr="003B6851">
        <w:rPr>
          <w:sz w:val="16"/>
          <w:szCs w:val="16"/>
          <w:lang w:val="nl-NL"/>
        </w:rPr>
        <w:t xml:space="preserve">Moet een schoffel per </w:t>
      </w:r>
      <w:proofErr w:type="spellStart"/>
      <w:r w:rsidRPr="003B6851">
        <w:rPr>
          <w:sz w:val="16"/>
          <w:szCs w:val="16"/>
          <w:lang w:val="nl-NL"/>
        </w:rPr>
        <w:t>riggel</w:t>
      </w:r>
      <w:proofErr w:type="spellEnd"/>
      <w:r w:rsidRPr="003B6851">
        <w:rPr>
          <w:sz w:val="16"/>
          <w:szCs w:val="16"/>
          <w:lang w:val="nl-NL"/>
        </w:rPr>
        <w:t xml:space="preserve"> niet meer. T</w:t>
      </w:r>
    </w:p>
    <w:p w14:paraId="26E023E6" w14:textId="77777777" w:rsidR="003B6851" w:rsidRPr="003B6851" w:rsidRDefault="003B6851" w:rsidP="003B6851">
      <w:pPr>
        <w:rPr>
          <w:sz w:val="16"/>
          <w:szCs w:val="16"/>
          <w:lang w:val="nl-NL"/>
        </w:rPr>
      </w:pPr>
      <w:r w:rsidRPr="003B6851">
        <w:rPr>
          <w:sz w:val="16"/>
          <w:szCs w:val="16"/>
          <w:lang w:val="nl-NL"/>
        </w:rPr>
        <w:t>Machine 6</w:t>
      </w:r>
    </w:p>
    <w:p w14:paraId="7FCDF8E1" w14:textId="77777777" w:rsidR="003B6851" w:rsidRPr="003B6851" w:rsidRDefault="003B6851" w:rsidP="003B6851">
      <w:pPr>
        <w:rPr>
          <w:sz w:val="16"/>
          <w:szCs w:val="16"/>
          <w:lang w:val="nl-NL"/>
        </w:rPr>
      </w:pPr>
      <w:r w:rsidRPr="003B6851">
        <w:rPr>
          <w:sz w:val="16"/>
          <w:szCs w:val="16"/>
          <w:lang w:val="nl-NL"/>
        </w:rPr>
        <w:t>Grond/zaad is veel meer verspreid dan bij de andere machines. I</w:t>
      </w:r>
    </w:p>
    <w:p w14:paraId="1BD1D723" w14:textId="77777777" w:rsidR="003B6851" w:rsidRPr="003B6851" w:rsidRDefault="003B6851" w:rsidP="003B6851">
      <w:pPr>
        <w:rPr>
          <w:sz w:val="16"/>
          <w:szCs w:val="16"/>
          <w:lang w:val="nl-NL"/>
        </w:rPr>
      </w:pPr>
      <w:r w:rsidRPr="003B6851">
        <w:rPr>
          <w:sz w:val="16"/>
          <w:szCs w:val="16"/>
          <w:lang w:val="nl-NL"/>
        </w:rPr>
        <w:t>Niet veel aandacht voor, praten vooral over de andere machines. B</w:t>
      </w:r>
    </w:p>
    <w:p w14:paraId="5C3715E2" w14:textId="77777777" w:rsidR="003B6851" w:rsidRPr="003B6851" w:rsidRDefault="003B6851" w:rsidP="003B6851">
      <w:pPr>
        <w:rPr>
          <w:sz w:val="16"/>
          <w:szCs w:val="16"/>
          <w:lang w:val="nl-NL"/>
        </w:rPr>
      </w:pPr>
    </w:p>
    <w:p w14:paraId="484F5378" w14:textId="35022D44" w:rsidR="003B6851" w:rsidRPr="003B6851" w:rsidRDefault="003B6851" w:rsidP="003B6851">
      <w:pPr>
        <w:rPr>
          <w:b/>
          <w:sz w:val="16"/>
          <w:szCs w:val="16"/>
          <w:lang w:val="nl-NL"/>
        </w:rPr>
      </w:pPr>
      <w:r>
        <w:rPr>
          <w:b/>
          <w:sz w:val="16"/>
          <w:szCs w:val="16"/>
          <w:lang w:val="nl-NL"/>
        </w:rPr>
        <w:t>Observant 4</w:t>
      </w:r>
    </w:p>
    <w:p w14:paraId="264210AA" w14:textId="77777777" w:rsidR="003B6851" w:rsidRPr="003B6851" w:rsidRDefault="003B6851" w:rsidP="003B6851">
      <w:pPr>
        <w:rPr>
          <w:rFonts w:cs="Arial"/>
          <w:sz w:val="16"/>
          <w:szCs w:val="16"/>
          <w:lang w:val="nl-NL"/>
        </w:rPr>
      </w:pPr>
      <w:r w:rsidRPr="003B6851">
        <w:rPr>
          <w:rFonts w:cs="Arial"/>
          <w:sz w:val="16"/>
          <w:szCs w:val="16"/>
          <w:lang w:val="nl-NL"/>
        </w:rPr>
        <w:t>Demo 1</w:t>
      </w:r>
      <w:r w:rsidRPr="003B6851">
        <w:rPr>
          <w:rFonts w:cs="Arial"/>
          <w:sz w:val="16"/>
          <w:szCs w:val="16"/>
          <w:vertAlign w:val="superscript"/>
          <w:lang w:val="nl-NL"/>
        </w:rPr>
        <w:t>ste</w:t>
      </w:r>
      <w:r w:rsidRPr="003B6851">
        <w:rPr>
          <w:rFonts w:cs="Arial"/>
          <w:sz w:val="16"/>
          <w:szCs w:val="16"/>
          <w:lang w:val="nl-NL"/>
        </w:rPr>
        <w:t xml:space="preserve"> machine:</w:t>
      </w:r>
    </w:p>
    <w:p w14:paraId="4F861D14" w14:textId="77777777" w:rsidR="003B6851" w:rsidRPr="003B6851" w:rsidRDefault="003B6851" w:rsidP="001B5BA7">
      <w:pPr>
        <w:pStyle w:val="ListParagraph"/>
        <w:numPr>
          <w:ilvl w:val="0"/>
          <w:numId w:val="30"/>
        </w:numPr>
        <w:jc w:val="left"/>
        <w:rPr>
          <w:rFonts w:cs="Arial"/>
          <w:sz w:val="16"/>
          <w:szCs w:val="16"/>
          <w:lang w:val="nl-NL"/>
        </w:rPr>
      </w:pPr>
      <w:r w:rsidRPr="003B6851">
        <w:rPr>
          <w:rFonts w:cs="Arial"/>
          <w:sz w:val="16"/>
          <w:szCs w:val="16"/>
          <w:lang w:val="nl-NL"/>
        </w:rPr>
        <w:t>Er worden foto’s genomen door deelnemers</w:t>
      </w:r>
    </w:p>
    <w:p w14:paraId="67166181" w14:textId="77777777" w:rsidR="003B6851" w:rsidRPr="003B6851" w:rsidRDefault="003B6851" w:rsidP="001B5BA7">
      <w:pPr>
        <w:pStyle w:val="ListParagraph"/>
        <w:numPr>
          <w:ilvl w:val="0"/>
          <w:numId w:val="30"/>
        </w:numPr>
        <w:jc w:val="left"/>
        <w:rPr>
          <w:rFonts w:cs="Arial"/>
          <w:sz w:val="16"/>
          <w:szCs w:val="16"/>
          <w:lang w:val="nl-NL"/>
        </w:rPr>
      </w:pPr>
      <w:r w:rsidRPr="003B6851">
        <w:rPr>
          <w:rFonts w:cs="Arial"/>
          <w:sz w:val="16"/>
          <w:szCs w:val="16"/>
          <w:lang w:val="nl-NL"/>
        </w:rPr>
        <w:t>Er wordt aandachtig geluisterd bij de demo</w:t>
      </w:r>
    </w:p>
    <w:p w14:paraId="60A77883" w14:textId="77777777" w:rsidR="003B6851" w:rsidRPr="003B6851" w:rsidRDefault="003B6851" w:rsidP="001B5BA7">
      <w:pPr>
        <w:pStyle w:val="ListParagraph"/>
        <w:numPr>
          <w:ilvl w:val="0"/>
          <w:numId w:val="30"/>
        </w:numPr>
        <w:jc w:val="left"/>
        <w:rPr>
          <w:rFonts w:cs="Arial"/>
          <w:sz w:val="16"/>
          <w:szCs w:val="16"/>
          <w:lang w:val="nl-NL"/>
        </w:rPr>
      </w:pPr>
      <w:r w:rsidRPr="003B6851">
        <w:rPr>
          <w:rFonts w:cs="Arial"/>
          <w:sz w:val="16"/>
          <w:szCs w:val="16"/>
          <w:lang w:val="nl-NL"/>
        </w:rPr>
        <w:t>Men volgt zo dicht mogelijk achter de machine, het maisveld in</w:t>
      </w:r>
    </w:p>
    <w:p w14:paraId="13C733F3" w14:textId="4F7F5732" w:rsidR="003B6851" w:rsidRPr="003B6851" w:rsidRDefault="003B6851" w:rsidP="001B5BA7">
      <w:pPr>
        <w:pStyle w:val="ListParagraph"/>
        <w:numPr>
          <w:ilvl w:val="0"/>
          <w:numId w:val="30"/>
        </w:numPr>
        <w:jc w:val="left"/>
        <w:rPr>
          <w:rFonts w:cs="Arial"/>
          <w:sz w:val="16"/>
          <w:szCs w:val="16"/>
          <w:lang w:val="nl-NL"/>
        </w:rPr>
      </w:pPr>
      <w:r w:rsidRPr="003B6851">
        <w:rPr>
          <w:rFonts w:cs="Arial"/>
          <w:sz w:val="16"/>
          <w:szCs w:val="16"/>
          <w:lang w:val="nl-NL"/>
        </w:rPr>
        <w:t>Deelnemers praten met elkaar over de machine (</w:t>
      </w:r>
      <w:r w:rsidRPr="003B6851">
        <w:rPr>
          <w:rFonts w:cs="Arial"/>
          <w:i/>
          <w:sz w:val="16"/>
          <w:szCs w:val="16"/>
          <w:lang w:val="nl-NL"/>
        </w:rPr>
        <w:t xml:space="preserve">NB! </w:t>
      </w:r>
      <w:proofErr w:type="spellStart"/>
      <w:r w:rsidRPr="003B6851">
        <w:rPr>
          <w:rFonts w:cs="Arial"/>
          <w:i/>
          <w:sz w:val="16"/>
          <w:szCs w:val="16"/>
          <w:lang w:val="nl-NL"/>
        </w:rPr>
        <w:t>opm</w:t>
      </w:r>
      <w:proofErr w:type="spellEnd"/>
      <w:r w:rsidRPr="003B6851">
        <w:rPr>
          <w:rFonts w:cs="Arial"/>
          <w:i/>
          <w:sz w:val="16"/>
          <w:szCs w:val="16"/>
          <w:lang w:val="nl-NL"/>
        </w:rPr>
        <w:t>:</w:t>
      </w:r>
      <w:r w:rsidRPr="003B6851">
        <w:rPr>
          <w:rFonts w:cs="Arial"/>
          <w:sz w:val="16"/>
          <w:szCs w:val="16"/>
          <w:lang w:val="nl-NL"/>
        </w:rPr>
        <w:t xml:space="preserve"> </w:t>
      </w:r>
      <w:r w:rsidRPr="003B6851">
        <w:rPr>
          <w:rFonts w:cs="Arial"/>
          <w:i/>
          <w:sz w:val="16"/>
          <w:szCs w:val="16"/>
          <w:lang w:val="nl-NL"/>
        </w:rPr>
        <w:t>ik kon niet verstaan wat ze zeiden; of te ver weg, of dialect</w:t>
      </w:r>
      <w:r w:rsidRPr="003B6851">
        <w:rPr>
          <w:rFonts w:cs="Arial"/>
          <w:sz w:val="16"/>
          <w:szCs w:val="16"/>
          <w:lang w:val="nl-NL"/>
        </w:rPr>
        <w:t>)</w:t>
      </w:r>
    </w:p>
    <w:p w14:paraId="5C20BC81" w14:textId="77777777" w:rsidR="003B6851" w:rsidRPr="003B6851" w:rsidRDefault="003B6851" w:rsidP="001B5BA7">
      <w:pPr>
        <w:pStyle w:val="ListParagraph"/>
        <w:numPr>
          <w:ilvl w:val="0"/>
          <w:numId w:val="30"/>
        </w:numPr>
        <w:jc w:val="left"/>
        <w:rPr>
          <w:rFonts w:cs="Arial"/>
          <w:sz w:val="16"/>
          <w:szCs w:val="16"/>
          <w:lang w:val="nl-NL"/>
        </w:rPr>
      </w:pPr>
      <w:r w:rsidRPr="003B6851">
        <w:rPr>
          <w:rFonts w:cs="Arial"/>
          <w:sz w:val="16"/>
          <w:szCs w:val="16"/>
          <w:lang w:val="nl-NL"/>
        </w:rPr>
        <w:t>Als de machine gezaaid heeft wordt er door sommigen langs de rij gelopen (kijken naar hoe gezaaid is), maar de meesten blijven staan</w:t>
      </w:r>
    </w:p>
    <w:p w14:paraId="6EEC88C9" w14:textId="77777777" w:rsidR="003B6851" w:rsidRPr="003B6851" w:rsidRDefault="003B6851" w:rsidP="003B6851">
      <w:pPr>
        <w:rPr>
          <w:rFonts w:cs="Arial"/>
          <w:sz w:val="16"/>
          <w:szCs w:val="16"/>
          <w:lang w:val="nl-NL"/>
        </w:rPr>
      </w:pPr>
    </w:p>
    <w:p w14:paraId="034884C1" w14:textId="77777777" w:rsidR="003B6851" w:rsidRPr="003B6851" w:rsidRDefault="003B6851" w:rsidP="003B6851">
      <w:pPr>
        <w:rPr>
          <w:rFonts w:cs="Arial"/>
          <w:sz w:val="16"/>
          <w:szCs w:val="16"/>
          <w:lang w:val="nl-NL"/>
        </w:rPr>
      </w:pPr>
      <w:r w:rsidRPr="003B6851">
        <w:rPr>
          <w:rFonts w:cs="Arial"/>
          <w:sz w:val="16"/>
          <w:szCs w:val="16"/>
          <w:lang w:val="nl-NL"/>
        </w:rPr>
        <w:t>Demo 2</w:t>
      </w:r>
      <w:r w:rsidRPr="003B6851">
        <w:rPr>
          <w:rFonts w:cs="Arial"/>
          <w:sz w:val="16"/>
          <w:szCs w:val="16"/>
          <w:vertAlign w:val="superscript"/>
          <w:lang w:val="nl-NL"/>
        </w:rPr>
        <w:t>de</w:t>
      </w:r>
      <w:r w:rsidRPr="003B6851">
        <w:rPr>
          <w:rFonts w:cs="Arial"/>
          <w:sz w:val="16"/>
          <w:szCs w:val="16"/>
          <w:lang w:val="nl-NL"/>
        </w:rPr>
        <w:t xml:space="preserve"> machine:</w:t>
      </w:r>
    </w:p>
    <w:p w14:paraId="10198BCD" w14:textId="77777777" w:rsidR="003B6851" w:rsidRPr="003B6851" w:rsidRDefault="003B6851" w:rsidP="001B5BA7">
      <w:pPr>
        <w:pStyle w:val="ListParagraph"/>
        <w:numPr>
          <w:ilvl w:val="0"/>
          <w:numId w:val="31"/>
        </w:numPr>
        <w:jc w:val="left"/>
        <w:rPr>
          <w:rFonts w:cs="Arial"/>
          <w:sz w:val="16"/>
          <w:szCs w:val="16"/>
          <w:lang w:val="nl-NL"/>
        </w:rPr>
      </w:pPr>
      <w:r w:rsidRPr="003B6851">
        <w:rPr>
          <w:rFonts w:cs="Arial"/>
          <w:sz w:val="16"/>
          <w:szCs w:val="16"/>
          <w:lang w:val="nl-NL"/>
        </w:rPr>
        <w:t xml:space="preserve">Iemand geeft uitleg aan andere bezoeker over wat voor zaaizaad het is (‘het is Engels raaigras’) </w:t>
      </w:r>
    </w:p>
    <w:p w14:paraId="3F14E6FB" w14:textId="77777777" w:rsidR="003B6851" w:rsidRPr="003B6851" w:rsidRDefault="003B6851" w:rsidP="001B5BA7">
      <w:pPr>
        <w:pStyle w:val="ListParagraph"/>
        <w:numPr>
          <w:ilvl w:val="0"/>
          <w:numId w:val="31"/>
        </w:numPr>
        <w:jc w:val="left"/>
        <w:rPr>
          <w:rFonts w:cs="Arial"/>
          <w:sz w:val="16"/>
          <w:szCs w:val="16"/>
          <w:lang w:val="nl-NL"/>
        </w:rPr>
      </w:pPr>
      <w:r w:rsidRPr="003B6851">
        <w:rPr>
          <w:rFonts w:cs="Arial"/>
          <w:sz w:val="16"/>
          <w:szCs w:val="16"/>
          <w:lang w:val="nl-NL"/>
        </w:rPr>
        <w:t>Verder herhaalt de zich wat bij de vorige machine gebeurde: men volgt de machine, er wordt in groepjes gepraat, sommigen lopen de rij door na zaaien maar de meesten blijven staan (</w:t>
      </w:r>
      <w:r w:rsidRPr="003B6851">
        <w:rPr>
          <w:rFonts w:cs="Arial"/>
          <w:i/>
          <w:sz w:val="16"/>
          <w:szCs w:val="16"/>
          <w:lang w:val="nl-NL"/>
        </w:rPr>
        <w:t>NB! opm. MS:</w:t>
      </w:r>
      <w:r w:rsidRPr="003B6851">
        <w:rPr>
          <w:rFonts w:cs="Arial"/>
          <w:sz w:val="16"/>
          <w:szCs w:val="16"/>
          <w:lang w:val="nl-NL"/>
        </w:rPr>
        <w:t xml:space="preserve"> </w:t>
      </w:r>
      <w:r w:rsidRPr="003B6851">
        <w:rPr>
          <w:rFonts w:cs="Arial"/>
          <w:i/>
          <w:sz w:val="16"/>
          <w:szCs w:val="16"/>
          <w:lang w:val="nl-NL"/>
        </w:rPr>
        <w:t>tot ze geroepen worden om naar machine 3 te komen</w:t>
      </w:r>
      <w:r w:rsidRPr="003B6851">
        <w:rPr>
          <w:rFonts w:cs="Arial"/>
          <w:sz w:val="16"/>
          <w:szCs w:val="16"/>
          <w:lang w:val="nl-NL"/>
        </w:rPr>
        <w:t>)</w:t>
      </w:r>
    </w:p>
    <w:p w14:paraId="1FEDFBCF" w14:textId="77777777" w:rsidR="003B6851" w:rsidRPr="003B6851" w:rsidRDefault="003B6851" w:rsidP="003B6851">
      <w:pPr>
        <w:rPr>
          <w:rFonts w:cs="Arial"/>
          <w:sz w:val="16"/>
          <w:szCs w:val="16"/>
          <w:lang w:val="nl-NL"/>
        </w:rPr>
      </w:pPr>
    </w:p>
    <w:p w14:paraId="07E1F8C3" w14:textId="77777777" w:rsidR="003B6851" w:rsidRPr="003B6851" w:rsidRDefault="003B6851" w:rsidP="003B6851">
      <w:pPr>
        <w:rPr>
          <w:rFonts w:cs="Arial"/>
          <w:sz w:val="16"/>
          <w:szCs w:val="16"/>
          <w:lang w:val="nl-NL"/>
        </w:rPr>
      </w:pPr>
      <w:r w:rsidRPr="003B6851">
        <w:rPr>
          <w:rFonts w:cs="Arial"/>
          <w:sz w:val="16"/>
          <w:szCs w:val="16"/>
          <w:lang w:val="nl-NL"/>
        </w:rPr>
        <w:t>Demo 3</w:t>
      </w:r>
      <w:r w:rsidRPr="003B6851">
        <w:rPr>
          <w:rFonts w:cs="Arial"/>
          <w:sz w:val="16"/>
          <w:szCs w:val="16"/>
          <w:vertAlign w:val="superscript"/>
          <w:lang w:val="nl-NL"/>
        </w:rPr>
        <w:t>de</w:t>
      </w:r>
      <w:r w:rsidRPr="003B6851">
        <w:rPr>
          <w:rFonts w:cs="Arial"/>
          <w:sz w:val="16"/>
          <w:szCs w:val="16"/>
          <w:lang w:val="nl-NL"/>
        </w:rPr>
        <w:t xml:space="preserve"> machine:</w:t>
      </w:r>
    </w:p>
    <w:p w14:paraId="03110C0A" w14:textId="77777777" w:rsidR="003B6851" w:rsidRPr="003B6851" w:rsidRDefault="003B6851" w:rsidP="001B5BA7">
      <w:pPr>
        <w:pStyle w:val="ListParagraph"/>
        <w:numPr>
          <w:ilvl w:val="0"/>
          <w:numId w:val="32"/>
        </w:numPr>
        <w:jc w:val="left"/>
        <w:rPr>
          <w:rFonts w:cs="Arial"/>
          <w:sz w:val="16"/>
          <w:szCs w:val="16"/>
          <w:lang w:val="nl-NL"/>
        </w:rPr>
      </w:pPr>
      <w:r w:rsidRPr="003B6851">
        <w:rPr>
          <w:rFonts w:cs="Arial"/>
          <w:sz w:val="16"/>
          <w:szCs w:val="16"/>
          <w:lang w:val="nl-NL"/>
        </w:rPr>
        <w:t>Er wordt meer uitleg bij en over de machine gegeven dan bij de vorige 2. De spreker geeft ook gelegenheid tot vragen stellen. Iemand vraagt bv hoe snel de machine is/wat de rijsnelheid is (antwoord: 12 km/uur).</w:t>
      </w:r>
    </w:p>
    <w:p w14:paraId="40077BC7" w14:textId="6D166FBC" w:rsidR="003B6851" w:rsidRPr="003B6851" w:rsidRDefault="003B6851" w:rsidP="001B5BA7">
      <w:pPr>
        <w:pStyle w:val="ListParagraph"/>
        <w:numPr>
          <w:ilvl w:val="0"/>
          <w:numId w:val="32"/>
        </w:numPr>
        <w:jc w:val="left"/>
        <w:rPr>
          <w:rFonts w:cs="Arial"/>
          <w:sz w:val="16"/>
          <w:szCs w:val="16"/>
          <w:lang w:val="nl-NL"/>
        </w:rPr>
      </w:pPr>
      <w:r w:rsidRPr="003B6851">
        <w:rPr>
          <w:rFonts w:cs="Arial"/>
          <w:sz w:val="16"/>
          <w:szCs w:val="16"/>
          <w:lang w:val="nl-NL"/>
        </w:rPr>
        <w:t>De machine gaat niet rijden (</w:t>
      </w:r>
      <w:r w:rsidRPr="003B6851">
        <w:rPr>
          <w:rFonts w:cs="Arial"/>
          <w:i/>
          <w:sz w:val="16"/>
          <w:szCs w:val="16"/>
          <w:lang w:val="nl-NL"/>
        </w:rPr>
        <w:t>NB! opm.:</w:t>
      </w:r>
      <w:r w:rsidRPr="003B6851">
        <w:rPr>
          <w:rFonts w:cs="Arial"/>
          <w:sz w:val="16"/>
          <w:szCs w:val="16"/>
          <w:lang w:val="nl-NL"/>
        </w:rPr>
        <w:t xml:space="preserve"> </w:t>
      </w:r>
      <w:r w:rsidRPr="003B6851">
        <w:rPr>
          <w:rFonts w:cs="Arial"/>
          <w:i/>
          <w:sz w:val="16"/>
          <w:szCs w:val="16"/>
          <w:lang w:val="nl-NL"/>
        </w:rPr>
        <w:t>het is mij volstrekt onduidelijk waarom niet, tot ik navraag heb gedaan; deze machine blijkt mais en graszaad tegelijk te (kunnen) zaaien en de mais staat er dus al....</w:t>
      </w:r>
      <w:r w:rsidRPr="003B6851">
        <w:rPr>
          <w:rFonts w:cs="Arial"/>
          <w:sz w:val="16"/>
          <w:szCs w:val="16"/>
          <w:lang w:val="nl-NL"/>
        </w:rPr>
        <w:t xml:space="preserve"> )</w:t>
      </w:r>
    </w:p>
    <w:p w14:paraId="7A245835" w14:textId="77777777" w:rsidR="003B6851" w:rsidRPr="003B6851" w:rsidRDefault="003B6851" w:rsidP="003B6851">
      <w:pPr>
        <w:rPr>
          <w:rFonts w:cs="Arial"/>
          <w:sz w:val="16"/>
          <w:szCs w:val="16"/>
          <w:lang w:val="nl-NL"/>
        </w:rPr>
      </w:pPr>
    </w:p>
    <w:p w14:paraId="5F58F512" w14:textId="77777777" w:rsidR="003B6851" w:rsidRPr="003B6851" w:rsidRDefault="003B6851" w:rsidP="003B6851">
      <w:pPr>
        <w:rPr>
          <w:rFonts w:cs="Arial"/>
          <w:sz w:val="16"/>
          <w:szCs w:val="16"/>
          <w:lang w:val="nl-NL"/>
        </w:rPr>
      </w:pPr>
      <w:r w:rsidRPr="003B6851">
        <w:rPr>
          <w:rFonts w:cs="Arial"/>
          <w:sz w:val="16"/>
          <w:szCs w:val="16"/>
          <w:lang w:val="nl-NL"/>
        </w:rPr>
        <w:t>Demo 4</w:t>
      </w:r>
      <w:r w:rsidRPr="003B6851">
        <w:rPr>
          <w:rFonts w:cs="Arial"/>
          <w:sz w:val="16"/>
          <w:szCs w:val="16"/>
          <w:vertAlign w:val="superscript"/>
          <w:lang w:val="nl-NL"/>
        </w:rPr>
        <w:t>de</w:t>
      </w:r>
      <w:r w:rsidRPr="003B6851">
        <w:rPr>
          <w:rFonts w:cs="Arial"/>
          <w:sz w:val="16"/>
          <w:szCs w:val="16"/>
          <w:lang w:val="nl-NL"/>
        </w:rPr>
        <w:t xml:space="preserve"> machine:</w:t>
      </w:r>
    </w:p>
    <w:p w14:paraId="72BE8B47" w14:textId="77777777" w:rsidR="003B6851" w:rsidRPr="003B6851" w:rsidRDefault="003B6851" w:rsidP="001B5BA7">
      <w:pPr>
        <w:pStyle w:val="ListParagraph"/>
        <w:numPr>
          <w:ilvl w:val="0"/>
          <w:numId w:val="20"/>
        </w:numPr>
        <w:jc w:val="left"/>
        <w:rPr>
          <w:rFonts w:cs="Arial"/>
          <w:sz w:val="16"/>
          <w:szCs w:val="16"/>
          <w:lang w:val="nl-NL"/>
        </w:rPr>
      </w:pPr>
      <w:r w:rsidRPr="003B6851">
        <w:rPr>
          <w:rFonts w:cs="Arial"/>
          <w:sz w:val="16"/>
          <w:szCs w:val="16"/>
          <w:lang w:val="nl-NL"/>
        </w:rPr>
        <w:t>Bij uitleg over deze machine zijn er een aantal mensen niet bij, die zijn blijven ‘hangen’ bij machine 3</w:t>
      </w:r>
    </w:p>
    <w:p w14:paraId="12F21789" w14:textId="77777777" w:rsidR="003B6851" w:rsidRPr="003B6851" w:rsidRDefault="003B6851" w:rsidP="001B5BA7">
      <w:pPr>
        <w:pStyle w:val="ListParagraph"/>
        <w:numPr>
          <w:ilvl w:val="0"/>
          <w:numId w:val="20"/>
        </w:numPr>
        <w:jc w:val="left"/>
        <w:rPr>
          <w:rFonts w:cs="Arial"/>
          <w:sz w:val="16"/>
          <w:szCs w:val="16"/>
          <w:lang w:val="nl-NL"/>
        </w:rPr>
      </w:pPr>
      <w:r w:rsidRPr="003B6851">
        <w:rPr>
          <w:rFonts w:cs="Arial"/>
          <w:sz w:val="16"/>
          <w:szCs w:val="16"/>
          <w:lang w:val="nl-NL"/>
        </w:rPr>
        <w:t>Bij uitleg luisteren alle deelnemers aandachtig</w:t>
      </w:r>
    </w:p>
    <w:p w14:paraId="6C7D963E" w14:textId="77777777" w:rsidR="003B6851" w:rsidRPr="003B6851" w:rsidRDefault="003B6851" w:rsidP="001B5BA7">
      <w:pPr>
        <w:pStyle w:val="ListParagraph"/>
        <w:numPr>
          <w:ilvl w:val="0"/>
          <w:numId w:val="20"/>
        </w:numPr>
        <w:jc w:val="left"/>
        <w:rPr>
          <w:rFonts w:cs="Arial"/>
          <w:sz w:val="16"/>
          <w:szCs w:val="16"/>
          <w:lang w:val="nl-NL"/>
        </w:rPr>
      </w:pPr>
      <w:r w:rsidRPr="003B6851">
        <w:rPr>
          <w:rFonts w:cs="Arial"/>
          <w:sz w:val="16"/>
          <w:szCs w:val="16"/>
          <w:lang w:val="nl-NL"/>
        </w:rPr>
        <w:lastRenderedPageBreak/>
        <w:t>Verder herhaling van machine 1 en 2 (achter machine aanlopen, ..., ...)</w:t>
      </w:r>
    </w:p>
    <w:p w14:paraId="28F9C08F" w14:textId="6CF88A51" w:rsidR="003B6851" w:rsidRPr="003B6851" w:rsidRDefault="003B6851" w:rsidP="001B5BA7">
      <w:pPr>
        <w:pStyle w:val="ListParagraph"/>
        <w:numPr>
          <w:ilvl w:val="0"/>
          <w:numId w:val="20"/>
        </w:numPr>
        <w:jc w:val="left"/>
        <w:rPr>
          <w:rFonts w:cs="Arial"/>
          <w:sz w:val="16"/>
          <w:szCs w:val="16"/>
          <w:lang w:val="nl-NL"/>
        </w:rPr>
      </w:pPr>
      <w:r w:rsidRPr="003B6851">
        <w:rPr>
          <w:rFonts w:cs="Arial"/>
          <w:sz w:val="16"/>
          <w:szCs w:val="16"/>
          <w:lang w:val="nl-NL"/>
        </w:rPr>
        <w:t>Machine schoffelde rij mais mee, daar werd op geregeerd (</w:t>
      </w:r>
      <w:r>
        <w:rPr>
          <w:rFonts w:cs="Arial"/>
          <w:i/>
          <w:sz w:val="16"/>
          <w:szCs w:val="16"/>
          <w:lang w:val="nl-NL"/>
        </w:rPr>
        <w:t>NB! opm.:</w:t>
      </w:r>
      <w:r w:rsidRPr="003B6851">
        <w:rPr>
          <w:rFonts w:cs="Arial"/>
          <w:sz w:val="16"/>
          <w:szCs w:val="16"/>
          <w:lang w:val="nl-NL"/>
        </w:rPr>
        <w:t xml:space="preserve"> </w:t>
      </w:r>
      <w:r w:rsidRPr="003B6851">
        <w:rPr>
          <w:rFonts w:cs="Arial"/>
          <w:i/>
          <w:sz w:val="16"/>
          <w:szCs w:val="16"/>
          <w:lang w:val="nl-NL"/>
        </w:rPr>
        <w:t>ik zie een vingertje in de lucht en hoor gelach</w:t>
      </w:r>
      <w:r w:rsidRPr="003B6851">
        <w:rPr>
          <w:rFonts w:cs="Arial"/>
          <w:sz w:val="16"/>
          <w:szCs w:val="16"/>
          <w:lang w:val="nl-NL"/>
        </w:rPr>
        <w:t>)</w:t>
      </w:r>
    </w:p>
    <w:p w14:paraId="105D077E" w14:textId="77777777" w:rsidR="003B6851" w:rsidRPr="003B6851" w:rsidRDefault="003B6851" w:rsidP="001B5BA7">
      <w:pPr>
        <w:pStyle w:val="ListParagraph"/>
        <w:numPr>
          <w:ilvl w:val="0"/>
          <w:numId w:val="20"/>
        </w:numPr>
        <w:jc w:val="left"/>
        <w:rPr>
          <w:rFonts w:cs="Arial"/>
          <w:sz w:val="16"/>
          <w:szCs w:val="16"/>
          <w:lang w:val="nl-NL"/>
        </w:rPr>
      </w:pPr>
      <w:r w:rsidRPr="003B6851">
        <w:rPr>
          <w:rFonts w:cs="Arial"/>
          <w:sz w:val="16"/>
          <w:szCs w:val="16"/>
          <w:lang w:val="nl-NL"/>
        </w:rPr>
        <w:t>Ik vang wat uitspraken op: ‘wel supermooi’, ‘ja, machtig’, ‘hoe zit het met de frees?’ ‘... andere schoffel?’</w:t>
      </w:r>
    </w:p>
    <w:p w14:paraId="5BF52292" w14:textId="77777777" w:rsidR="003B6851" w:rsidRPr="003B6851" w:rsidRDefault="003B6851" w:rsidP="001B5BA7">
      <w:pPr>
        <w:pStyle w:val="ListParagraph"/>
        <w:numPr>
          <w:ilvl w:val="0"/>
          <w:numId w:val="20"/>
        </w:numPr>
        <w:jc w:val="left"/>
        <w:rPr>
          <w:rFonts w:cs="Arial"/>
          <w:sz w:val="16"/>
          <w:szCs w:val="16"/>
          <w:lang w:val="nl-NL"/>
        </w:rPr>
      </w:pPr>
      <w:r w:rsidRPr="003B6851">
        <w:rPr>
          <w:rFonts w:cs="Arial"/>
          <w:sz w:val="16"/>
          <w:szCs w:val="16"/>
          <w:lang w:val="nl-NL"/>
        </w:rPr>
        <w:t>Zie video (uitgebreide video van 3 min. 50)</w:t>
      </w:r>
    </w:p>
    <w:p w14:paraId="663C24E9" w14:textId="77777777" w:rsidR="003B6851" w:rsidRPr="003B6851" w:rsidRDefault="003B6851" w:rsidP="003B6851">
      <w:pPr>
        <w:rPr>
          <w:rFonts w:cs="Arial"/>
          <w:sz w:val="16"/>
          <w:szCs w:val="16"/>
          <w:lang w:val="nl-NL"/>
        </w:rPr>
      </w:pPr>
    </w:p>
    <w:p w14:paraId="2C60F1BC" w14:textId="77777777" w:rsidR="003B6851" w:rsidRPr="003B6851" w:rsidRDefault="003B6851" w:rsidP="003B6851">
      <w:pPr>
        <w:rPr>
          <w:rFonts w:cs="Arial"/>
          <w:sz w:val="16"/>
          <w:szCs w:val="16"/>
          <w:lang w:val="nl-NL"/>
        </w:rPr>
      </w:pPr>
      <w:r w:rsidRPr="003B6851">
        <w:rPr>
          <w:rFonts w:cs="Arial"/>
          <w:sz w:val="16"/>
          <w:szCs w:val="16"/>
          <w:lang w:val="nl-NL"/>
        </w:rPr>
        <w:t>Demo 5</w:t>
      </w:r>
      <w:r w:rsidRPr="003B6851">
        <w:rPr>
          <w:rFonts w:cs="Arial"/>
          <w:sz w:val="16"/>
          <w:szCs w:val="16"/>
          <w:vertAlign w:val="superscript"/>
          <w:lang w:val="nl-NL"/>
        </w:rPr>
        <w:t>de</w:t>
      </w:r>
      <w:r w:rsidRPr="003B6851">
        <w:rPr>
          <w:rFonts w:cs="Arial"/>
          <w:sz w:val="16"/>
          <w:szCs w:val="16"/>
          <w:lang w:val="nl-NL"/>
        </w:rPr>
        <w:t xml:space="preserve"> machine:</w:t>
      </w:r>
    </w:p>
    <w:p w14:paraId="1E269323" w14:textId="77777777" w:rsidR="003B6851" w:rsidRPr="003B6851" w:rsidRDefault="003B6851" w:rsidP="003B6851">
      <w:pPr>
        <w:rPr>
          <w:rFonts w:cs="Arial"/>
          <w:sz w:val="16"/>
          <w:szCs w:val="16"/>
          <w:lang w:val="nl-NL"/>
        </w:rPr>
      </w:pPr>
      <w:r w:rsidRPr="003B6851">
        <w:rPr>
          <w:rFonts w:cs="Arial"/>
          <w:sz w:val="16"/>
          <w:szCs w:val="16"/>
          <w:lang w:val="nl-NL"/>
        </w:rPr>
        <w:t>(is nummer 6 op rij, er wordt er even 1 overgeslagen zonder opgave van reden)</w:t>
      </w:r>
    </w:p>
    <w:p w14:paraId="48E77763" w14:textId="77777777" w:rsidR="003B6851" w:rsidRPr="003B6851" w:rsidRDefault="003B6851" w:rsidP="001B5BA7">
      <w:pPr>
        <w:pStyle w:val="ListParagraph"/>
        <w:numPr>
          <w:ilvl w:val="0"/>
          <w:numId w:val="33"/>
        </w:numPr>
        <w:jc w:val="left"/>
        <w:rPr>
          <w:rFonts w:cs="Arial"/>
          <w:sz w:val="16"/>
          <w:szCs w:val="16"/>
          <w:lang w:val="nl-NL"/>
        </w:rPr>
      </w:pPr>
      <w:r w:rsidRPr="003B6851">
        <w:rPr>
          <w:rFonts w:cs="Arial"/>
          <w:sz w:val="16"/>
          <w:szCs w:val="16"/>
          <w:lang w:val="nl-NL"/>
        </w:rPr>
        <w:t>Geen uitleg, hij gaat meteen rijden; iedereen erachter aan</w:t>
      </w:r>
    </w:p>
    <w:p w14:paraId="72DBEA5A" w14:textId="77777777" w:rsidR="003B6851" w:rsidRPr="003B6851" w:rsidRDefault="003B6851" w:rsidP="001B5BA7">
      <w:pPr>
        <w:pStyle w:val="ListParagraph"/>
        <w:numPr>
          <w:ilvl w:val="0"/>
          <w:numId w:val="33"/>
        </w:numPr>
        <w:jc w:val="left"/>
        <w:rPr>
          <w:rFonts w:cs="Arial"/>
          <w:sz w:val="16"/>
          <w:szCs w:val="16"/>
          <w:lang w:val="nl-NL"/>
        </w:rPr>
      </w:pPr>
      <w:r w:rsidRPr="003B6851">
        <w:rPr>
          <w:rFonts w:cs="Arial"/>
          <w:sz w:val="16"/>
          <w:szCs w:val="16"/>
          <w:lang w:val="nl-NL"/>
        </w:rPr>
        <w:t>Er staan her en der groepjes mensen in het veld, ook nog bij machine 4 (waar die gezaaid heeft)</w:t>
      </w:r>
    </w:p>
    <w:p w14:paraId="79BA7348" w14:textId="77777777" w:rsidR="003B6851" w:rsidRPr="003B6851" w:rsidRDefault="003B6851" w:rsidP="001B5BA7">
      <w:pPr>
        <w:pStyle w:val="ListParagraph"/>
        <w:numPr>
          <w:ilvl w:val="0"/>
          <w:numId w:val="33"/>
        </w:numPr>
        <w:jc w:val="left"/>
        <w:rPr>
          <w:rFonts w:cs="Arial"/>
          <w:sz w:val="16"/>
          <w:szCs w:val="16"/>
          <w:lang w:val="nl-NL"/>
        </w:rPr>
      </w:pPr>
      <w:r w:rsidRPr="003B6851">
        <w:rPr>
          <w:rFonts w:cs="Arial"/>
          <w:sz w:val="16"/>
          <w:szCs w:val="16"/>
          <w:lang w:val="nl-NL"/>
        </w:rPr>
        <w:t>Zie foto’s</w:t>
      </w:r>
    </w:p>
    <w:p w14:paraId="00E58347" w14:textId="77777777" w:rsidR="003B6851" w:rsidRPr="003B6851" w:rsidRDefault="003B6851" w:rsidP="003B6851">
      <w:pPr>
        <w:rPr>
          <w:rFonts w:cs="Arial"/>
          <w:sz w:val="16"/>
          <w:szCs w:val="16"/>
          <w:lang w:val="nl-NL"/>
        </w:rPr>
      </w:pPr>
    </w:p>
    <w:p w14:paraId="7FE9E07A" w14:textId="77777777" w:rsidR="003B6851" w:rsidRPr="003B6851" w:rsidRDefault="003B6851" w:rsidP="003B6851">
      <w:pPr>
        <w:rPr>
          <w:rFonts w:cs="Arial"/>
          <w:sz w:val="16"/>
          <w:szCs w:val="16"/>
          <w:lang w:val="nl-NL"/>
        </w:rPr>
      </w:pPr>
      <w:r w:rsidRPr="003B6851">
        <w:rPr>
          <w:rFonts w:cs="Arial"/>
          <w:sz w:val="16"/>
          <w:szCs w:val="16"/>
          <w:lang w:val="nl-NL"/>
        </w:rPr>
        <w:t>Demo 6</w:t>
      </w:r>
      <w:r w:rsidRPr="003B6851">
        <w:rPr>
          <w:rFonts w:cs="Arial"/>
          <w:sz w:val="16"/>
          <w:szCs w:val="16"/>
          <w:vertAlign w:val="superscript"/>
          <w:lang w:val="nl-NL"/>
        </w:rPr>
        <w:t>de</w:t>
      </w:r>
      <w:r w:rsidRPr="003B6851">
        <w:rPr>
          <w:rFonts w:cs="Arial"/>
          <w:sz w:val="16"/>
          <w:szCs w:val="16"/>
          <w:lang w:val="nl-NL"/>
        </w:rPr>
        <w:t xml:space="preserve"> machine:</w:t>
      </w:r>
    </w:p>
    <w:p w14:paraId="4A55B689" w14:textId="77777777" w:rsidR="003B6851" w:rsidRPr="003B6851" w:rsidRDefault="003B6851" w:rsidP="003B6851">
      <w:pPr>
        <w:rPr>
          <w:rFonts w:cs="Arial"/>
          <w:sz w:val="16"/>
          <w:szCs w:val="16"/>
          <w:lang w:val="nl-NL"/>
        </w:rPr>
      </w:pPr>
      <w:r w:rsidRPr="003B6851">
        <w:rPr>
          <w:rFonts w:cs="Arial"/>
          <w:sz w:val="16"/>
          <w:szCs w:val="16"/>
          <w:lang w:val="nl-NL"/>
        </w:rPr>
        <w:t>(gaat rijden als nummer 5 nog in ’t veld is)</w:t>
      </w:r>
    </w:p>
    <w:p w14:paraId="554881B5" w14:textId="77777777" w:rsidR="003B6851" w:rsidRPr="003B6851" w:rsidRDefault="003B6851" w:rsidP="001B5BA7">
      <w:pPr>
        <w:pStyle w:val="ListParagraph"/>
        <w:numPr>
          <w:ilvl w:val="0"/>
          <w:numId w:val="21"/>
        </w:numPr>
        <w:jc w:val="left"/>
        <w:rPr>
          <w:rFonts w:cs="Arial"/>
          <w:sz w:val="16"/>
          <w:szCs w:val="16"/>
          <w:lang w:val="nl-NL"/>
        </w:rPr>
      </w:pPr>
      <w:r w:rsidRPr="003B6851">
        <w:rPr>
          <w:rFonts w:cs="Arial"/>
          <w:sz w:val="16"/>
          <w:szCs w:val="16"/>
          <w:lang w:val="nl-NL"/>
        </w:rPr>
        <w:t xml:space="preserve">Geen uitleg </w:t>
      </w:r>
    </w:p>
    <w:p w14:paraId="59A4D1B9" w14:textId="77777777" w:rsidR="003B6851" w:rsidRPr="003B6851" w:rsidRDefault="003B6851" w:rsidP="001B5BA7">
      <w:pPr>
        <w:pStyle w:val="ListParagraph"/>
        <w:numPr>
          <w:ilvl w:val="0"/>
          <w:numId w:val="21"/>
        </w:numPr>
        <w:jc w:val="left"/>
        <w:rPr>
          <w:rFonts w:cs="Arial"/>
          <w:sz w:val="16"/>
          <w:szCs w:val="16"/>
          <w:lang w:val="nl-NL"/>
        </w:rPr>
      </w:pPr>
      <w:r w:rsidRPr="003B6851">
        <w:rPr>
          <w:rFonts w:cs="Arial"/>
          <w:sz w:val="16"/>
          <w:szCs w:val="16"/>
          <w:lang w:val="nl-NL"/>
        </w:rPr>
        <w:t>Er ontstaan steeds meer kleine groepjes mensen die met elkaar praten in ‘t maisveld (tot John roept ‘we gaan terug naar de kar voor discussie’, de meesten gaan dan naar de kar, maar er blijven ook mensen achter bij de verschillende zaaivoorbeelden in ‘t maisveld).</w:t>
      </w:r>
    </w:p>
    <w:p w14:paraId="230E7F4D" w14:textId="77777777" w:rsidR="003B6851" w:rsidRPr="003B6851" w:rsidRDefault="003B6851" w:rsidP="003B6851">
      <w:pPr>
        <w:rPr>
          <w:rFonts w:cs="Arial"/>
          <w:sz w:val="16"/>
          <w:szCs w:val="16"/>
          <w:lang w:val="nl-NL"/>
        </w:rPr>
      </w:pPr>
    </w:p>
    <w:p w14:paraId="7E365F52" w14:textId="77777777" w:rsidR="003B6851" w:rsidRPr="003B6851" w:rsidRDefault="003B6851" w:rsidP="003B6851">
      <w:pPr>
        <w:rPr>
          <w:rFonts w:cs="Arial"/>
          <w:sz w:val="16"/>
          <w:szCs w:val="16"/>
          <w:lang w:val="nl-NL"/>
        </w:rPr>
      </w:pPr>
      <w:r w:rsidRPr="003B6851">
        <w:rPr>
          <w:rFonts w:cs="Arial"/>
          <w:sz w:val="16"/>
          <w:szCs w:val="16"/>
          <w:lang w:val="nl-NL"/>
        </w:rPr>
        <w:t xml:space="preserve">Groepsdiscussie </w:t>
      </w:r>
    </w:p>
    <w:p w14:paraId="06F3CF65" w14:textId="77777777" w:rsidR="003B6851" w:rsidRPr="003B6851" w:rsidRDefault="003B6851" w:rsidP="001B5BA7">
      <w:pPr>
        <w:pStyle w:val="ListParagraph"/>
        <w:numPr>
          <w:ilvl w:val="0"/>
          <w:numId w:val="22"/>
        </w:numPr>
        <w:ind w:left="357" w:hanging="357"/>
        <w:jc w:val="left"/>
        <w:rPr>
          <w:rFonts w:cs="Arial"/>
          <w:sz w:val="16"/>
          <w:szCs w:val="16"/>
          <w:lang w:val="nl-NL"/>
        </w:rPr>
      </w:pPr>
      <w:r w:rsidRPr="003B6851">
        <w:rPr>
          <w:rFonts w:cs="Arial"/>
          <w:sz w:val="16"/>
          <w:szCs w:val="16"/>
          <w:lang w:val="nl-NL"/>
        </w:rPr>
        <w:t xml:space="preserve">In groepsdiscussie komt het verhaal van </w:t>
      </w:r>
      <w:proofErr w:type="spellStart"/>
      <w:r w:rsidRPr="003B6851">
        <w:rPr>
          <w:rFonts w:cs="Arial"/>
          <w:sz w:val="16"/>
          <w:szCs w:val="16"/>
          <w:lang w:val="nl-NL"/>
        </w:rPr>
        <w:t>onderzaai</w:t>
      </w:r>
      <w:proofErr w:type="spellEnd"/>
      <w:r w:rsidRPr="003B6851">
        <w:rPr>
          <w:rFonts w:cs="Arial"/>
          <w:sz w:val="16"/>
          <w:szCs w:val="16"/>
          <w:lang w:val="nl-NL"/>
        </w:rPr>
        <w:t xml:space="preserve"> en de keuze waar de ondernemers voor staan (</w:t>
      </w:r>
      <w:proofErr w:type="spellStart"/>
      <w:r w:rsidRPr="003B6851">
        <w:rPr>
          <w:rFonts w:cs="Arial"/>
          <w:sz w:val="16"/>
          <w:szCs w:val="16"/>
          <w:lang w:val="nl-NL"/>
        </w:rPr>
        <w:t>onderzaai</w:t>
      </w:r>
      <w:proofErr w:type="spellEnd"/>
      <w:r w:rsidRPr="003B6851">
        <w:rPr>
          <w:rFonts w:cs="Arial"/>
          <w:sz w:val="16"/>
          <w:szCs w:val="16"/>
          <w:lang w:val="nl-NL"/>
        </w:rPr>
        <w:t xml:space="preserve"> of </w:t>
      </w:r>
      <w:proofErr w:type="spellStart"/>
      <w:r w:rsidRPr="003B6851">
        <w:rPr>
          <w:rFonts w:cs="Arial"/>
          <w:sz w:val="16"/>
          <w:szCs w:val="16"/>
          <w:lang w:val="nl-NL"/>
        </w:rPr>
        <w:t>nazaai</w:t>
      </w:r>
      <w:proofErr w:type="spellEnd"/>
      <w:r w:rsidRPr="003B6851">
        <w:rPr>
          <w:rFonts w:cs="Arial"/>
          <w:sz w:val="16"/>
          <w:szCs w:val="16"/>
          <w:lang w:val="nl-NL"/>
        </w:rPr>
        <w:t xml:space="preserve"> en vroeg ras) weer aan de orde</w:t>
      </w:r>
    </w:p>
    <w:p w14:paraId="5267F9E2" w14:textId="77777777" w:rsidR="003B6851" w:rsidRPr="003B6851" w:rsidRDefault="003B6851" w:rsidP="001B5BA7">
      <w:pPr>
        <w:pStyle w:val="ListParagraph"/>
        <w:numPr>
          <w:ilvl w:val="0"/>
          <w:numId w:val="22"/>
        </w:numPr>
        <w:ind w:left="357" w:hanging="357"/>
        <w:jc w:val="left"/>
        <w:rPr>
          <w:rFonts w:cs="Arial"/>
          <w:sz w:val="16"/>
          <w:szCs w:val="16"/>
          <w:lang w:val="nl-NL"/>
        </w:rPr>
      </w:pPr>
      <w:r w:rsidRPr="003B6851">
        <w:rPr>
          <w:rFonts w:cs="Arial"/>
          <w:sz w:val="16"/>
          <w:szCs w:val="16"/>
          <w:lang w:val="nl-NL"/>
        </w:rPr>
        <w:t>Er worden enkele vragen gesteld, vraag bv over kosten (wat betaal je de loonwerker?) (de ene zegt € 85 en de ander geeft aan € 70 per uur) (‘is dat met of zonder zaad?’)</w:t>
      </w:r>
    </w:p>
    <w:p w14:paraId="79EA22AC" w14:textId="77777777" w:rsidR="003B6851" w:rsidRPr="003B6851" w:rsidRDefault="003B6851" w:rsidP="003B6851">
      <w:pPr>
        <w:rPr>
          <w:rFonts w:cs="Arial"/>
          <w:sz w:val="16"/>
          <w:szCs w:val="16"/>
          <w:lang w:val="nl-NL"/>
        </w:rPr>
      </w:pPr>
    </w:p>
    <w:p w14:paraId="26411CF1" w14:textId="77777777" w:rsidR="003B6851" w:rsidRPr="003B6851" w:rsidRDefault="003B6851" w:rsidP="003B6851">
      <w:pPr>
        <w:rPr>
          <w:rFonts w:cs="Arial"/>
          <w:sz w:val="16"/>
          <w:szCs w:val="16"/>
          <w:lang w:val="nl-NL"/>
        </w:rPr>
      </w:pPr>
      <w:r w:rsidRPr="003B6851">
        <w:rPr>
          <w:rFonts w:cs="Arial"/>
          <w:sz w:val="16"/>
          <w:szCs w:val="16"/>
          <w:lang w:val="nl-NL"/>
        </w:rPr>
        <w:t>Daarna nemen de meeste deelnemers nog een drankje en doen we de interviews. (de spoeling wordt snel dun; als we met z’n vieren 11 interviews hebben gedaan staan er alleen nog mensen van de organisatie rondom de statafels of al geïnterviewde deelnemers).</w:t>
      </w:r>
    </w:p>
    <w:p w14:paraId="2B001827" w14:textId="77777777" w:rsidR="003B6851" w:rsidRPr="003B6851" w:rsidRDefault="003B6851" w:rsidP="003B6851">
      <w:pPr>
        <w:rPr>
          <w:szCs w:val="20"/>
          <w:lang w:val="nl-NL"/>
        </w:rPr>
      </w:pPr>
    </w:p>
    <w:p w14:paraId="71F3F743" w14:textId="4EB9427A" w:rsidR="00741F52" w:rsidRPr="00786D58" w:rsidRDefault="00741F52" w:rsidP="0045675C">
      <w:pPr>
        <w:rPr>
          <w:b/>
          <w:lang w:val="nl-NL"/>
        </w:rPr>
      </w:pPr>
      <w:r w:rsidRPr="00786D58">
        <w:rPr>
          <w:b/>
          <w:lang w:val="nl-NL"/>
        </w:rPr>
        <w:t xml:space="preserve">Focus </w:t>
      </w:r>
      <w:proofErr w:type="spellStart"/>
      <w:r w:rsidRPr="00786D58">
        <w:rPr>
          <w:b/>
          <w:lang w:val="nl-NL"/>
        </w:rPr>
        <w:t>group</w:t>
      </w:r>
      <w:proofErr w:type="spellEnd"/>
      <w:r w:rsidRPr="00786D58">
        <w:rPr>
          <w:b/>
          <w:lang w:val="nl-NL"/>
        </w:rPr>
        <w:t xml:space="preserve"> report</w:t>
      </w:r>
    </w:p>
    <w:p w14:paraId="678C4E9A" w14:textId="33969E6B" w:rsidR="00741F52" w:rsidRPr="00786D58" w:rsidRDefault="00741F52" w:rsidP="0045675C">
      <w:pPr>
        <w:rPr>
          <w:b/>
          <w:lang w:val="nl-NL"/>
        </w:rPr>
      </w:pPr>
    </w:p>
    <w:p w14:paraId="59B95BE7" w14:textId="77777777" w:rsidR="00164FE0" w:rsidRPr="00164FE0" w:rsidRDefault="00164FE0" w:rsidP="00164FE0">
      <w:pPr>
        <w:spacing w:line="276" w:lineRule="auto"/>
        <w:rPr>
          <w:i/>
          <w:sz w:val="16"/>
          <w:szCs w:val="16"/>
          <w:lang w:val="nl-NL"/>
        </w:rPr>
      </w:pPr>
      <w:r w:rsidRPr="00164FE0">
        <w:rPr>
          <w:i/>
          <w:sz w:val="16"/>
          <w:szCs w:val="16"/>
          <w:lang w:val="nl-NL"/>
        </w:rPr>
        <w:t xml:space="preserve">Verslag focusgroep PLAID </w:t>
      </w:r>
      <w:proofErr w:type="spellStart"/>
      <w:r w:rsidRPr="00164FE0">
        <w:rPr>
          <w:i/>
          <w:sz w:val="16"/>
          <w:szCs w:val="16"/>
          <w:lang w:val="nl-NL"/>
        </w:rPr>
        <w:t>Onderzaai</w:t>
      </w:r>
      <w:proofErr w:type="spellEnd"/>
      <w:r w:rsidRPr="00164FE0">
        <w:rPr>
          <w:i/>
          <w:sz w:val="16"/>
          <w:szCs w:val="16"/>
          <w:lang w:val="nl-NL"/>
        </w:rPr>
        <w:t xml:space="preserve"> gras in mais</w:t>
      </w:r>
    </w:p>
    <w:p w14:paraId="3707943F" w14:textId="77777777" w:rsidR="00164FE0" w:rsidRPr="00164FE0" w:rsidRDefault="00164FE0" w:rsidP="00164FE0">
      <w:pPr>
        <w:spacing w:line="276" w:lineRule="auto"/>
        <w:rPr>
          <w:sz w:val="16"/>
          <w:szCs w:val="16"/>
          <w:lang w:val="nl-NL"/>
        </w:rPr>
      </w:pPr>
    </w:p>
    <w:p w14:paraId="38CEFADF" w14:textId="77777777" w:rsidR="00164FE0" w:rsidRPr="00164FE0" w:rsidRDefault="00164FE0" w:rsidP="00164FE0">
      <w:pPr>
        <w:spacing w:line="276" w:lineRule="auto"/>
        <w:rPr>
          <w:sz w:val="16"/>
          <w:szCs w:val="16"/>
          <w:lang w:val="nl-NL"/>
        </w:rPr>
      </w:pPr>
      <w:r w:rsidRPr="00164FE0">
        <w:rPr>
          <w:sz w:val="16"/>
          <w:szCs w:val="16"/>
          <w:lang w:val="nl-NL"/>
        </w:rPr>
        <w:t xml:space="preserve">Locatie: WUR Proefboerderij </w:t>
      </w:r>
      <w:proofErr w:type="spellStart"/>
      <w:r w:rsidRPr="00164FE0">
        <w:rPr>
          <w:sz w:val="16"/>
          <w:szCs w:val="16"/>
          <w:lang w:val="nl-NL"/>
        </w:rPr>
        <w:t>Kooijenburg</w:t>
      </w:r>
      <w:proofErr w:type="spellEnd"/>
      <w:r w:rsidRPr="00164FE0">
        <w:rPr>
          <w:sz w:val="16"/>
          <w:szCs w:val="16"/>
          <w:lang w:val="nl-NL"/>
        </w:rPr>
        <w:t>, Marwijksoord 4, 9448 XB Marwijksoord</w:t>
      </w:r>
    </w:p>
    <w:p w14:paraId="777B0983" w14:textId="77777777" w:rsidR="00164FE0" w:rsidRPr="00164FE0" w:rsidRDefault="00164FE0" w:rsidP="00164FE0">
      <w:pPr>
        <w:spacing w:line="276" w:lineRule="auto"/>
        <w:rPr>
          <w:sz w:val="16"/>
          <w:szCs w:val="16"/>
          <w:lang w:val="nl-NL"/>
        </w:rPr>
      </w:pPr>
      <w:r w:rsidRPr="00164FE0">
        <w:rPr>
          <w:sz w:val="16"/>
          <w:szCs w:val="16"/>
          <w:lang w:val="nl-NL"/>
        </w:rPr>
        <w:t>Datum: 20180702 – 13.30-15.30 uur</w:t>
      </w:r>
    </w:p>
    <w:p w14:paraId="4628D1E3" w14:textId="77777777" w:rsidR="00164FE0" w:rsidRPr="00164FE0" w:rsidRDefault="00164FE0" w:rsidP="00164FE0">
      <w:pPr>
        <w:rPr>
          <w:b/>
          <w:sz w:val="16"/>
          <w:szCs w:val="16"/>
          <w:lang w:val="nl-NL"/>
        </w:rPr>
      </w:pPr>
    </w:p>
    <w:p w14:paraId="2708CF80" w14:textId="77777777" w:rsidR="00164FE0" w:rsidRPr="00164FE0" w:rsidRDefault="00164FE0" w:rsidP="00164FE0">
      <w:pPr>
        <w:rPr>
          <w:i/>
          <w:sz w:val="16"/>
          <w:szCs w:val="16"/>
          <w:lang w:val="nl-NL"/>
        </w:rPr>
      </w:pPr>
      <w:r w:rsidRPr="00164FE0">
        <w:rPr>
          <w:i/>
          <w:sz w:val="16"/>
          <w:szCs w:val="16"/>
          <w:lang w:val="nl-NL"/>
        </w:rPr>
        <w:t>Organiserend team</w:t>
      </w:r>
    </w:p>
    <w:p w14:paraId="180D39C5" w14:textId="77777777" w:rsidR="00164FE0" w:rsidRPr="00164FE0" w:rsidRDefault="00164FE0" w:rsidP="00164FE0">
      <w:pPr>
        <w:rPr>
          <w:sz w:val="16"/>
          <w:szCs w:val="16"/>
          <w:lang w:val="nl-NL"/>
        </w:rPr>
      </w:pPr>
      <w:r w:rsidRPr="00164FE0">
        <w:rPr>
          <w:sz w:val="16"/>
          <w:szCs w:val="16"/>
          <w:lang w:val="nl-NL"/>
        </w:rPr>
        <w:t>WUR – facilitator</w:t>
      </w:r>
    </w:p>
    <w:p w14:paraId="4E6DECFE" w14:textId="77777777" w:rsidR="00164FE0" w:rsidRPr="00164FE0" w:rsidRDefault="00164FE0" w:rsidP="00164FE0">
      <w:pPr>
        <w:rPr>
          <w:b/>
          <w:sz w:val="16"/>
          <w:szCs w:val="16"/>
          <w:lang w:val="nl-NL"/>
        </w:rPr>
      </w:pPr>
      <w:r w:rsidRPr="00164FE0">
        <w:rPr>
          <w:sz w:val="16"/>
          <w:szCs w:val="16"/>
          <w:lang w:val="nl-NL"/>
        </w:rPr>
        <w:t xml:space="preserve">WUR – tweede facilitator </w:t>
      </w:r>
    </w:p>
    <w:p w14:paraId="6A29AF7A" w14:textId="77777777" w:rsidR="00164FE0" w:rsidRPr="00164FE0" w:rsidRDefault="00164FE0" w:rsidP="00164FE0">
      <w:pPr>
        <w:spacing w:line="276" w:lineRule="auto"/>
        <w:rPr>
          <w:sz w:val="16"/>
          <w:szCs w:val="16"/>
          <w:lang w:val="nl-NL"/>
        </w:rPr>
      </w:pPr>
      <w:r w:rsidRPr="00164FE0">
        <w:rPr>
          <w:sz w:val="16"/>
          <w:szCs w:val="16"/>
          <w:lang w:val="nl-NL"/>
        </w:rPr>
        <w:t>WUR - waarnemer (+ verslaglegging)</w:t>
      </w:r>
    </w:p>
    <w:p w14:paraId="5C3DC80A" w14:textId="77777777" w:rsidR="00164FE0" w:rsidRPr="00164FE0" w:rsidRDefault="00164FE0" w:rsidP="00164FE0">
      <w:pPr>
        <w:rPr>
          <w:b/>
          <w:sz w:val="16"/>
          <w:szCs w:val="16"/>
          <w:lang w:val="nl-NL"/>
        </w:rPr>
      </w:pPr>
    </w:p>
    <w:p w14:paraId="493016FA" w14:textId="77777777" w:rsidR="00164FE0" w:rsidRPr="00164FE0" w:rsidRDefault="00164FE0" w:rsidP="00164FE0">
      <w:pPr>
        <w:rPr>
          <w:i/>
          <w:sz w:val="16"/>
          <w:szCs w:val="16"/>
        </w:rPr>
      </w:pPr>
      <w:proofErr w:type="spellStart"/>
      <w:r w:rsidRPr="00164FE0">
        <w:rPr>
          <w:i/>
          <w:sz w:val="16"/>
          <w:szCs w:val="16"/>
        </w:rPr>
        <w:t>Opmerkingen</w:t>
      </w:r>
      <w:proofErr w:type="spellEnd"/>
      <w:r w:rsidRPr="00164FE0">
        <w:rPr>
          <w:i/>
          <w:sz w:val="16"/>
          <w:szCs w:val="16"/>
        </w:rPr>
        <w:t>/</w:t>
      </w:r>
      <w:proofErr w:type="spellStart"/>
      <w:r w:rsidRPr="00164FE0">
        <w:rPr>
          <w:i/>
          <w:sz w:val="16"/>
          <w:szCs w:val="16"/>
        </w:rPr>
        <w:t>evaluatie</w:t>
      </w:r>
      <w:proofErr w:type="spellEnd"/>
      <w:r w:rsidRPr="00164FE0">
        <w:rPr>
          <w:i/>
          <w:sz w:val="16"/>
          <w:szCs w:val="16"/>
        </w:rPr>
        <w:t xml:space="preserve"> direct </w:t>
      </w:r>
      <w:proofErr w:type="spellStart"/>
      <w:r w:rsidRPr="00164FE0">
        <w:rPr>
          <w:i/>
          <w:sz w:val="16"/>
          <w:szCs w:val="16"/>
        </w:rPr>
        <w:t>na</w:t>
      </w:r>
      <w:proofErr w:type="spellEnd"/>
      <w:r w:rsidRPr="00164FE0">
        <w:rPr>
          <w:i/>
          <w:sz w:val="16"/>
          <w:szCs w:val="16"/>
        </w:rPr>
        <w:t xml:space="preserve"> </w:t>
      </w:r>
      <w:proofErr w:type="spellStart"/>
      <w:r w:rsidRPr="00164FE0">
        <w:rPr>
          <w:i/>
          <w:sz w:val="16"/>
          <w:szCs w:val="16"/>
        </w:rPr>
        <w:t>afloop</w:t>
      </w:r>
      <w:proofErr w:type="spellEnd"/>
      <w:r w:rsidRPr="00164FE0">
        <w:rPr>
          <w:i/>
          <w:sz w:val="16"/>
          <w:szCs w:val="16"/>
        </w:rPr>
        <w:t xml:space="preserve"> </w:t>
      </w:r>
    </w:p>
    <w:p w14:paraId="54EE4B83" w14:textId="77777777" w:rsidR="00164FE0" w:rsidRPr="00164FE0" w:rsidRDefault="00164FE0" w:rsidP="001B5BA7">
      <w:pPr>
        <w:pStyle w:val="ListParagraph"/>
        <w:numPr>
          <w:ilvl w:val="0"/>
          <w:numId w:val="34"/>
        </w:numPr>
        <w:jc w:val="left"/>
        <w:rPr>
          <w:b/>
          <w:sz w:val="16"/>
          <w:szCs w:val="16"/>
          <w:lang w:val="nl-NL"/>
        </w:rPr>
      </w:pPr>
      <w:r w:rsidRPr="00164FE0">
        <w:rPr>
          <w:sz w:val="16"/>
          <w:szCs w:val="16"/>
          <w:lang w:val="nl-NL"/>
        </w:rPr>
        <w:t>De bijeenkomst is goed verlopen, programma is goed doorlopen binnen de tijd. We begonnen ietsje later omdat sommige deelnemers wat laat kwamen. Een van de deelnemers die zich hadden opgegeven is uiteindelijk niet gekomen.</w:t>
      </w:r>
    </w:p>
    <w:p w14:paraId="54D3C07F" w14:textId="77777777" w:rsidR="00164FE0" w:rsidRPr="00164FE0" w:rsidRDefault="00164FE0" w:rsidP="001B5BA7">
      <w:pPr>
        <w:pStyle w:val="ListParagraph"/>
        <w:numPr>
          <w:ilvl w:val="0"/>
          <w:numId w:val="34"/>
        </w:numPr>
        <w:jc w:val="left"/>
        <w:rPr>
          <w:b/>
          <w:sz w:val="16"/>
          <w:szCs w:val="16"/>
          <w:lang w:val="nl-NL"/>
        </w:rPr>
      </w:pPr>
      <w:r w:rsidRPr="00164FE0">
        <w:rPr>
          <w:sz w:val="16"/>
          <w:szCs w:val="16"/>
          <w:lang w:val="nl-NL"/>
        </w:rPr>
        <w:t>De deelnemers hadden bepaald geen haast om te vertrekken na afloop, ze bleven zitten praten. Dit in tegenstelling tot de demo waar het ons niet meeviel om voldoende mensen te interviewen mede omdat ze vrij snel naar huis gingen.</w:t>
      </w:r>
    </w:p>
    <w:p w14:paraId="5A8CB528" w14:textId="77777777" w:rsidR="00164FE0" w:rsidRPr="00164FE0" w:rsidRDefault="00164FE0" w:rsidP="00164FE0">
      <w:pPr>
        <w:pStyle w:val="ListParagraph"/>
        <w:ind w:left="360"/>
        <w:rPr>
          <w:b/>
          <w:sz w:val="16"/>
          <w:szCs w:val="16"/>
          <w:lang w:val="nl-NL"/>
        </w:rPr>
      </w:pPr>
    </w:p>
    <w:p w14:paraId="630EA462" w14:textId="77777777" w:rsidR="00164FE0" w:rsidRPr="00164FE0" w:rsidRDefault="00164FE0" w:rsidP="00164FE0">
      <w:pPr>
        <w:rPr>
          <w:i/>
          <w:sz w:val="16"/>
          <w:szCs w:val="16"/>
        </w:rPr>
      </w:pPr>
      <w:r w:rsidRPr="00164FE0">
        <w:rPr>
          <w:i/>
          <w:sz w:val="16"/>
          <w:szCs w:val="16"/>
        </w:rPr>
        <w:t xml:space="preserve">Over de </w:t>
      </w:r>
      <w:proofErr w:type="spellStart"/>
      <w:r w:rsidRPr="00164FE0">
        <w:rPr>
          <w:i/>
          <w:sz w:val="16"/>
          <w:szCs w:val="16"/>
        </w:rPr>
        <w:t>werkvorm</w:t>
      </w:r>
      <w:proofErr w:type="spellEnd"/>
    </w:p>
    <w:p w14:paraId="43C5302C" w14:textId="77777777" w:rsidR="00164FE0" w:rsidRPr="00164FE0" w:rsidRDefault="00164FE0" w:rsidP="001B5BA7">
      <w:pPr>
        <w:pStyle w:val="ListParagraph"/>
        <w:numPr>
          <w:ilvl w:val="0"/>
          <w:numId w:val="34"/>
        </w:numPr>
        <w:jc w:val="left"/>
        <w:rPr>
          <w:b/>
          <w:sz w:val="16"/>
          <w:szCs w:val="16"/>
          <w:lang w:val="nl-NL"/>
        </w:rPr>
      </w:pPr>
      <w:r w:rsidRPr="00164FE0">
        <w:rPr>
          <w:sz w:val="16"/>
          <w:szCs w:val="16"/>
          <w:lang w:val="nl-NL"/>
        </w:rPr>
        <w:t>Oefening 5 was wederom lastig, ook in de nieuwe opzet van het invulformulier met het raderwerk. Niet iedereen begreep het formulier na de eerste uitleg zodat Daniel het nog een keer moest uitleggen. Toen bleef het nog lastig. Een paar deelnemers hebben punt 4 niet ingevuld.</w:t>
      </w:r>
    </w:p>
    <w:p w14:paraId="7ED5E963" w14:textId="77777777" w:rsidR="00164FE0" w:rsidRPr="00164FE0" w:rsidRDefault="00164FE0" w:rsidP="001B5BA7">
      <w:pPr>
        <w:pStyle w:val="ListParagraph"/>
        <w:numPr>
          <w:ilvl w:val="0"/>
          <w:numId w:val="34"/>
        </w:numPr>
        <w:jc w:val="left"/>
        <w:rPr>
          <w:b/>
          <w:sz w:val="16"/>
          <w:szCs w:val="16"/>
          <w:lang w:val="nl-NL"/>
        </w:rPr>
      </w:pPr>
      <w:r w:rsidRPr="00164FE0">
        <w:rPr>
          <w:sz w:val="16"/>
          <w:szCs w:val="16"/>
          <w:lang w:val="nl-NL"/>
        </w:rPr>
        <w:t>Een deelnemer had bij alle oefeningen wat moeite met de werkvormen.</w:t>
      </w:r>
    </w:p>
    <w:p w14:paraId="6F678042" w14:textId="77777777" w:rsidR="00164FE0" w:rsidRPr="00164FE0" w:rsidRDefault="00164FE0" w:rsidP="001B5BA7">
      <w:pPr>
        <w:pStyle w:val="ListParagraph"/>
        <w:numPr>
          <w:ilvl w:val="0"/>
          <w:numId w:val="34"/>
        </w:numPr>
        <w:jc w:val="left"/>
        <w:rPr>
          <w:b/>
          <w:sz w:val="16"/>
          <w:szCs w:val="16"/>
          <w:lang w:val="nl-NL"/>
        </w:rPr>
      </w:pPr>
      <w:r w:rsidRPr="00164FE0">
        <w:rPr>
          <w:sz w:val="16"/>
          <w:szCs w:val="16"/>
          <w:lang w:val="nl-NL"/>
        </w:rPr>
        <w:t xml:space="preserve">De andere deelnemers deden enthousiast mee in alle oefeningen. Er is geen feedback gevraagd op de </w:t>
      </w:r>
      <w:proofErr w:type="spellStart"/>
      <w:r w:rsidRPr="00164FE0">
        <w:rPr>
          <w:sz w:val="16"/>
          <w:szCs w:val="16"/>
          <w:lang w:val="nl-NL"/>
        </w:rPr>
        <w:t>focusgroepbijeenkomst</w:t>
      </w:r>
      <w:proofErr w:type="spellEnd"/>
      <w:r w:rsidRPr="00164FE0">
        <w:rPr>
          <w:sz w:val="16"/>
          <w:szCs w:val="16"/>
          <w:lang w:val="nl-NL"/>
        </w:rPr>
        <w:t>?</w:t>
      </w:r>
    </w:p>
    <w:p w14:paraId="70B06992" w14:textId="77777777" w:rsidR="00164FE0" w:rsidRPr="00164FE0" w:rsidRDefault="00164FE0" w:rsidP="00164FE0">
      <w:pPr>
        <w:rPr>
          <w:b/>
          <w:sz w:val="16"/>
          <w:szCs w:val="16"/>
          <w:lang w:val="nl-NL"/>
        </w:rPr>
      </w:pPr>
    </w:p>
    <w:p w14:paraId="3ACF0126" w14:textId="77777777" w:rsidR="00164FE0" w:rsidRPr="00164FE0" w:rsidRDefault="00164FE0" w:rsidP="00164FE0">
      <w:pPr>
        <w:rPr>
          <w:i/>
          <w:sz w:val="16"/>
          <w:szCs w:val="16"/>
        </w:rPr>
      </w:pPr>
      <w:proofErr w:type="spellStart"/>
      <w:r w:rsidRPr="00164FE0">
        <w:rPr>
          <w:i/>
          <w:sz w:val="16"/>
          <w:szCs w:val="16"/>
        </w:rPr>
        <w:t>Geluidsopname</w:t>
      </w:r>
      <w:proofErr w:type="spellEnd"/>
    </w:p>
    <w:p w14:paraId="326BD311" w14:textId="77777777" w:rsidR="00164FE0" w:rsidRPr="00164FE0" w:rsidRDefault="00164FE0" w:rsidP="001B5BA7">
      <w:pPr>
        <w:pStyle w:val="ListParagraph"/>
        <w:numPr>
          <w:ilvl w:val="0"/>
          <w:numId w:val="37"/>
        </w:numPr>
        <w:jc w:val="left"/>
        <w:rPr>
          <w:sz w:val="16"/>
          <w:szCs w:val="16"/>
          <w:lang w:val="nl-NL"/>
        </w:rPr>
      </w:pPr>
      <w:r w:rsidRPr="00164FE0">
        <w:rPr>
          <w:sz w:val="16"/>
          <w:szCs w:val="16"/>
          <w:lang w:val="nl-NL"/>
        </w:rPr>
        <w:t>Waarnemer heeft de geluidsopname niet gebruikt. De geluidsopname is gewist (</w:t>
      </w:r>
      <w:proofErr w:type="spellStart"/>
      <w:r w:rsidRPr="00164FE0">
        <w:rPr>
          <w:sz w:val="16"/>
          <w:szCs w:val="16"/>
          <w:lang w:val="nl-NL"/>
        </w:rPr>
        <w:t>ivm</w:t>
      </w:r>
      <w:proofErr w:type="spellEnd"/>
      <w:r w:rsidRPr="00164FE0">
        <w:rPr>
          <w:sz w:val="16"/>
          <w:szCs w:val="16"/>
          <w:lang w:val="nl-NL"/>
        </w:rPr>
        <w:t xml:space="preserve"> privacy vd deelnemers; dit is vooraf ook aangegeven, dat de geluidsopname uitsluitend zou worden gebruikt voor de verslaglegging)</w:t>
      </w:r>
    </w:p>
    <w:p w14:paraId="6D8CF8DB" w14:textId="77777777" w:rsidR="00164FE0" w:rsidRPr="00164FE0" w:rsidRDefault="00164FE0" w:rsidP="00164FE0">
      <w:pPr>
        <w:rPr>
          <w:b/>
          <w:sz w:val="16"/>
          <w:szCs w:val="16"/>
          <w:lang w:val="nl-NL"/>
        </w:rPr>
      </w:pPr>
    </w:p>
    <w:p w14:paraId="5433E6EA" w14:textId="77777777" w:rsidR="00164FE0" w:rsidRPr="00164FE0" w:rsidRDefault="00164FE0" w:rsidP="00164FE0">
      <w:pPr>
        <w:rPr>
          <w:i/>
          <w:sz w:val="16"/>
          <w:szCs w:val="16"/>
          <w:lang w:val="nl-NL"/>
        </w:rPr>
      </w:pPr>
      <w:r w:rsidRPr="00164FE0">
        <w:rPr>
          <w:i/>
          <w:sz w:val="16"/>
          <w:szCs w:val="16"/>
          <w:lang w:val="nl-NL"/>
        </w:rPr>
        <w:t>Wat maakte de demo effectief en/of efficiënt (of niet)?</w:t>
      </w:r>
    </w:p>
    <w:p w14:paraId="662E7480" w14:textId="77777777" w:rsidR="00164FE0" w:rsidRPr="00164FE0" w:rsidRDefault="00164FE0" w:rsidP="001B5BA7">
      <w:pPr>
        <w:pStyle w:val="ListParagraph"/>
        <w:numPr>
          <w:ilvl w:val="0"/>
          <w:numId w:val="36"/>
        </w:numPr>
        <w:jc w:val="left"/>
        <w:rPr>
          <w:sz w:val="16"/>
          <w:szCs w:val="16"/>
        </w:rPr>
      </w:pPr>
      <w:r w:rsidRPr="00164FE0">
        <w:rPr>
          <w:sz w:val="16"/>
          <w:szCs w:val="16"/>
          <w:lang w:val="nl-NL"/>
        </w:rPr>
        <w:t xml:space="preserve">Meerdere machines op een rij is een uitgelezen kans om de werking te vergelijken. </w:t>
      </w:r>
      <w:proofErr w:type="spellStart"/>
      <w:r w:rsidRPr="00164FE0">
        <w:rPr>
          <w:sz w:val="16"/>
          <w:szCs w:val="16"/>
        </w:rPr>
        <w:t>Dit</w:t>
      </w:r>
      <w:proofErr w:type="spellEnd"/>
      <w:r w:rsidRPr="00164FE0">
        <w:rPr>
          <w:sz w:val="16"/>
          <w:szCs w:val="16"/>
        </w:rPr>
        <w:t xml:space="preserve"> punt </w:t>
      </w:r>
      <w:proofErr w:type="spellStart"/>
      <w:r w:rsidRPr="00164FE0">
        <w:rPr>
          <w:sz w:val="16"/>
          <w:szCs w:val="16"/>
        </w:rPr>
        <w:t>werd</w:t>
      </w:r>
      <w:proofErr w:type="spellEnd"/>
      <w:r w:rsidRPr="00164FE0">
        <w:rPr>
          <w:sz w:val="16"/>
          <w:szCs w:val="16"/>
        </w:rPr>
        <w:t xml:space="preserve"> door </w:t>
      </w:r>
      <w:proofErr w:type="spellStart"/>
      <w:r w:rsidRPr="00164FE0">
        <w:rPr>
          <w:sz w:val="16"/>
          <w:szCs w:val="16"/>
        </w:rPr>
        <w:t>meerdere</w:t>
      </w:r>
      <w:proofErr w:type="spellEnd"/>
      <w:r w:rsidRPr="00164FE0">
        <w:rPr>
          <w:sz w:val="16"/>
          <w:szCs w:val="16"/>
        </w:rPr>
        <w:t xml:space="preserve"> </w:t>
      </w:r>
      <w:proofErr w:type="spellStart"/>
      <w:r w:rsidRPr="00164FE0">
        <w:rPr>
          <w:sz w:val="16"/>
          <w:szCs w:val="16"/>
        </w:rPr>
        <w:t>deelnemers</w:t>
      </w:r>
      <w:proofErr w:type="spellEnd"/>
      <w:r w:rsidRPr="00164FE0">
        <w:rPr>
          <w:sz w:val="16"/>
          <w:szCs w:val="16"/>
        </w:rPr>
        <w:t xml:space="preserve"> </w:t>
      </w:r>
      <w:proofErr w:type="spellStart"/>
      <w:r w:rsidRPr="00164FE0">
        <w:rPr>
          <w:sz w:val="16"/>
          <w:szCs w:val="16"/>
        </w:rPr>
        <w:t>meerdere</w:t>
      </w:r>
      <w:proofErr w:type="spellEnd"/>
      <w:r w:rsidRPr="00164FE0">
        <w:rPr>
          <w:sz w:val="16"/>
          <w:szCs w:val="16"/>
        </w:rPr>
        <w:t xml:space="preserve"> </w:t>
      </w:r>
      <w:proofErr w:type="spellStart"/>
      <w:r w:rsidRPr="00164FE0">
        <w:rPr>
          <w:sz w:val="16"/>
          <w:szCs w:val="16"/>
        </w:rPr>
        <w:t>keren</w:t>
      </w:r>
      <w:proofErr w:type="spellEnd"/>
      <w:r w:rsidRPr="00164FE0">
        <w:rPr>
          <w:sz w:val="16"/>
          <w:szCs w:val="16"/>
        </w:rPr>
        <w:t xml:space="preserve"> </w:t>
      </w:r>
      <w:proofErr w:type="spellStart"/>
      <w:r w:rsidRPr="00164FE0">
        <w:rPr>
          <w:sz w:val="16"/>
          <w:szCs w:val="16"/>
        </w:rPr>
        <w:t>benadrukt</w:t>
      </w:r>
      <w:proofErr w:type="spellEnd"/>
      <w:r w:rsidRPr="00164FE0">
        <w:rPr>
          <w:sz w:val="16"/>
          <w:szCs w:val="16"/>
        </w:rPr>
        <w:t>.</w:t>
      </w:r>
    </w:p>
    <w:p w14:paraId="1F383602" w14:textId="77777777" w:rsidR="00164FE0" w:rsidRPr="00164FE0" w:rsidRDefault="00164FE0" w:rsidP="001B5BA7">
      <w:pPr>
        <w:pStyle w:val="ListParagraph"/>
        <w:numPr>
          <w:ilvl w:val="0"/>
          <w:numId w:val="36"/>
        </w:numPr>
        <w:jc w:val="left"/>
        <w:rPr>
          <w:sz w:val="16"/>
          <w:szCs w:val="16"/>
        </w:rPr>
      </w:pPr>
      <w:r w:rsidRPr="00164FE0">
        <w:rPr>
          <w:sz w:val="16"/>
          <w:szCs w:val="16"/>
          <w:lang w:val="nl-NL"/>
        </w:rPr>
        <w:lastRenderedPageBreak/>
        <w:t xml:space="preserve">Ontmoetingen worden erg belangrijk gevonden, zowel tussen ondernemers onderling als tussen ondernemers en vertegenwoordigers, adviseurs en onderzoekers. </w:t>
      </w:r>
      <w:r w:rsidRPr="00164FE0">
        <w:rPr>
          <w:sz w:val="16"/>
          <w:szCs w:val="16"/>
        </w:rPr>
        <w:t xml:space="preserve">Om info, </w:t>
      </w:r>
      <w:proofErr w:type="spellStart"/>
      <w:r w:rsidRPr="00164FE0">
        <w:rPr>
          <w:sz w:val="16"/>
          <w:szCs w:val="16"/>
        </w:rPr>
        <w:t>werkwijze</w:t>
      </w:r>
      <w:proofErr w:type="spellEnd"/>
      <w:r w:rsidRPr="00164FE0">
        <w:rPr>
          <w:sz w:val="16"/>
          <w:szCs w:val="16"/>
        </w:rPr>
        <w:t xml:space="preserve"> en </w:t>
      </w:r>
      <w:proofErr w:type="spellStart"/>
      <w:r w:rsidRPr="00164FE0">
        <w:rPr>
          <w:sz w:val="16"/>
          <w:szCs w:val="16"/>
        </w:rPr>
        <w:t>ervaringen</w:t>
      </w:r>
      <w:proofErr w:type="spellEnd"/>
      <w:r w:rsidRPr="00164FE0">
        <w:rPr>
          <w:sz w:val="16"/>
          <w:szCs w:val="16"/>
        </w:rPr>
        <w:t xml:space="preserve"> </w:t>
      </w:r>
      <w:proofErr w:type="spellStart"/>
      <w:r w:rsidRPr="00164FE0">
        <w:rPr>
          <w:sz w:val="16"/>
          <w:szCs w:val="16"/>
        </w:rPr>
        <w:t>uit</w:t>
      </w:r>
      <w:proofErr w:type="spellEnd"/>
      <w:r w:rsidRPr="00164FE0">
        <w:rPr>
          <w:sz w:val="16"/>
          <w:szCs w:val="16"/>
        </w:rPr>
        <w:t xml:space="preserve"> </w:t>
      </w:r>
      <w:proofErr w:type="spellStart"/>
      <w:r w:rsidRPr="00164FE0">
        <w:rPr>
          <w:sz w:val="16"/>
          <w:szCs w:val="16"/>
        </w:rPr>
        <w:t>te</w:t>
      </w:r>
      <w:proofErr w:type="spellEnd"/>
      <w:r w:rsidRPr="00164FE0">
        <w:rPr>
          <w:sz w:val="16"/>
          <w:szCs w:val="16"/>
        </w:rPr>
        <w:t xml:space="preserve"> </w:t>
      </w:r>
      <w:proofErr w:type="spellStart"/>
      <w:r w:rsidRPr="00164FE0">
        <w:rPr>
          <w:sz w:val="16"/>
          <w:szCs w:val="16"/>
        </w:rPr>
        <w:t>wisselen</w:t>
      </w:r>
      <w:proofErr w:type="spellEnd"/>
      <w:r w:rsidRPr="00164FE0">
        <w:rPr>
          <w:sz w:val="16"/>
          <w:szCs w:val="16"/>
        </w:rPr>
        <w:t>.</w:t>
      </w:r>
    </w:p>
    <w:p w14:paraId="4A7CA698" w14:textId="77777777" w:rsidR="00164FE0" w:rsidRPr="00164FE0" w:rsidRDefault="00164FE0" w:rsidP="00164FE0">
      <w:pPr>
        <w:pStyle w:val="ListParagraph"/>
        <w:ind w:left="360"/>
        <w:rPr>
          <w:sz w:val="16"/>
          <w:szCs w:val="16"/>
        </w:rPr>
      </w:pPr>
    </w:p>
    <w:p w14:paraId="2B0FF414" w14:textId="77777777" w:rsidR="00164FE0" w:rsidRPr="00164FE0" w:rsidRDefault="00164FE0" w:rsidP="00164FE0">
      <w:pPr>
        <w:rPr>
          <w:i/>
          <w:sz w:val="16"/>
          <w:szCs w:val="16"/>
          <w:lang w:val="nl-NL"/>
        </w:rPr>
      </w:pPr>
      <w:r w:rsidRPr="00164FE0">
        <w:rPr>
          <w:i/>
          <w:sz w:val="16"/>
          <w:szCs w:val="16"/>
          <w:lang w:val="nl-NL"/>
        </w:rPr>
        <w:t>Suggesties om een demo nog effectiever/efficiënter te maken en beter aan te laten sluiten bij de wensen van de deelnemers:</w:t>
      </w:r>
    </w:p>
    <w:p w14:paraId="1E137B75" w14:textId="77777777" w:rsidR="00164FE0" w:rsidRPr="00164FE0" w:rsidRDefault="00164FE0" w:rsidP="00164FE0">
      <w:pPr>
        <w:rPr>
          <w:sz w:val="16"/>
          <w:szCs w:val="16"/>
          <w:lang w:val="nl-NL"/>
        </w:rPr>
      </w:pPr>
    </w:p>
    <w:p w14:paraId="6C740953" w14:textId="77777777" w:rsidR="00164FE0" w:rsidRPr="00164FE0" w:rsidRDefault="00164FE0" w:rsidP="001B5BA7">
      <w:pPr>
        <w:pStyle w:val="ListParagraph"/>
        <w:numPr>
          <w:ilvl w:val="0"/>
          <w:numId w:val="35"/>
        </w:numPr>
        <w:jc w:val="left"/>
        <w:rPr>
          <w:sz w:val="16"/>
          <w:szCs w:val="16"/>
        </w:rPr>
      </w:pPr>
      <w:r w:rsidRPr="00164FE0">
        <w:rPr>
          <w:sz w:val="16"/>
          <w:szCs w:val="16"/>
          <w:lang w:val="nl-NL"/>
        </w:rPr>
        <w:t xml:space="preserve">Meer achtergrondinformatie over de achterliggende redenen om een groenbemester na mais te willen telen. </w:t>
      </w:r>
      <w:proofErr w:type="spellStart"/>
      <w:r w:rsidRPr="00164FE0">
        <w:rPr>
          <w:sz w:val="16"/>
          <w:szCs w:val="16"/>
        </w:rPr>
        <w:t>Dus</w:t>
      </w:r>
      <w:proofErr w:type="spellEnd"/>
      <w:r w:rsidRPr="00164FE0">
        <w:rPr>
          <w:sz w:val="16"/>
          <w:szCs w:val="16"/>
        </w:rPr>
        <w:t xml:space="preserve"> </w:t>
      </w:r>
      <w:proofErr w:type="spellStart"/>
      <w:r w:rsidRPr="00164FE0">
        <w:rPr>
          <w:sz w:val="16"/>
          <w:szCs w:val="16"/>
        </w:rPr>
        <w:t>niet</w:t>
      </w:r>
      <w:proofErr w:type="spellEnd"/>
      <w:r w:rsidRPr="00164FE0">
        <w:rPr>
          <w:sz w:val="16"/>
          <w:szCs w:val="16"/>
        </w:rPr>
        <w:t xml:space="preserve"> </w:t>
      </w:r>
      <w:proofErr w:type="spellStart"/>
      <w:r w:rsidRPr="00164FE0">
        <w:rPr>
          <w:sz w:val="16"/>
          <w:szCs w:val="16"/>
        </w:rPr>
        <w:t>focussen</w:t>
      </w:r>
      <w:proofErr w:type="spellEnd"/>
      <w:r w:rsidRPr="00164FE0">
        <w:rPr>
          <w:sz w:val="16"/>
          <w:szCs w:val="16"/>
        </w:rPr>
        <w:t xml:space="preserve"> op de </w:t>
      </w:r>
      <w:proofErr w:type="spellStart"/>
      <w:r w:rsidRPr="00164FE0">
        <w:rPr>
          <w:sz w:val="16"/>
          <w:szCs w:val="16"/>
        </w:rPr>
        <w:t>verplichting</w:t>
      </w:r>
      <w:proofErr w:type="spellEnd"/>
    </w:p>
    <w:p w14:paraId="3A969C7B" w14:textId="77777777" w:rsidR="00164FE0" w:rsidRPr="00164FE0" w:rsidRDefault="00164FE0" w:rsidP="001B5BA7">
      <w:pPr>
        <w:pStyle w:val="ListParagraph"/>
        <w:numPr>
          <w:ilvl w:val="0"/>
          <w:numId w:val="35"/>
        </w:numPr>
        <w:jc w:val="left"/>
        <w:rPr>
          <w:sz w:val="16"/>
          <w:szCs w:val="16"/>
          <w:lang w:val="nl-NL"/>
        </w:rPr>
      </w:pPr>
      <w:r w:rsidRPr="00164FE0">
        <w:rPr>
          <w:sz w:val="16"/>
          <w:szCs w:val="16"/>
          <w:lang w:val="nl-NL"/>
        </w:rPr>
        <w:t xml:space="preserve">Andere voordelen van </w:t>
      </w:r>
      <w:proofErr w:type="spellStart"/>
      <w:r w:rsidRPr="00164FE0">
        <w:rPr>
          <w:sz w:val="16"/>
          <w:szCs w:val="16"/>
          <w:lang w:val="nl-NL"/>
        </w:rPr>
        <w:t>onderzaai</w:t>
      </w:r>
      <w:proofErr w:type="spellEnd"/>
      <w:r w:rsidRPr="00164FE0">
        <w:rPr>
          <w:sz w:val="16"/>
          <w:szCs w:val="16"/>
          <w:lang w:val="nl-NL"/>
        </w:rPr>
        <w:t xml:space="preserve"> voor het voetlicht brengen; draagkracht, organische stof aanvoer, minder druk op oogstmoment.</w:t>
      </w:r>
    </w:p>
    <w:p w14:paraId="3EFDE0BE" w14:textId="77777777" w:rsidR="00164FE0" w:rsidRPr="00164FE0" w:rsidRDefault="00164FE0" w:rsidP="001B5BA7">
      <w:pPr>
        <w:pStyle w:val="ListParagraph"/>
        <w:numPr>
          <w:ilvl w:val="0"/>
          <w:numId w:val="35"/>
        </w:numPr>
        <w:jc w:val="left"/>
        <w:rPr>
          <w:sz w:val="16"/>
          <w:szCs w:val="16"/>
        </w:rPr>
      </w:pPr>
      <w:r w:rsidRPr="00164FE0">
        <w:rPr>
          <w:sz w:val="16"/>
          <w:szCs w:val="16"/>
        </w:rPr>
        <w:t xml:space="preserve">Meer </w:t>
      </w:r>
      <w:proofErr w:type="spellStart"/>
      <w:r w:rsidRPr="00164FE0">
        <w:rPr>
          <w:sz w:val="16"/>
          <w:szCs w:val="16"/>
        </w:rPr>
        <w:t>verschillende</w:t>
      </w:r>
      <w:proofErr w:type="spellEnd"/>
      <w:r w:rsidRPr="00164FE0">
        <w:rPr>
          <w:sz w:val="16"/>
          <w:szCs w:val="16"/>
        </w:rPr>
        <w:t xml:space="preserve"> </w:t>
      </w:r>
      <w:proofErr w:type="spellStart"/>
      <w:r w:rsidRPr="00164FE0">
        <w:rPr>
          <w:sz w:val="16"/>
          <w:szCs w:val="16"/>
        </w:rPr>
        <w:t>werkingsprincipes</w:t>
      </w:r>
      <w:proofErr w:type="spellEnd"/>
      <w:r w:rsidRPr="00164FE0">
        <w:rPr>
          <w:sz w:val="16"/>
          <w:szCs w:val="16"/>
        </w:rPr>
        <w:t xml:space="preserve"> </w:t>
      </w:r>
      <w:proofErr w:type="spellStart"/>
      <w:r w:rsidRPr="00164FE0">
        <w:rPr>
          <w:sz w:val="16"/>
          <w:szCs w:val="16"/>
        </w:rPr>
        <w:t>laten</w:t>
      </w:r>
      <w:proofErr w:type="spellEnd"/>
      <w:r w:rsidRPr="00164FE0">
        <w:rPr>
          <w:sz w:val="16"/>
          <w:szCs w:val="16"/>
        </w:rPr>
        <w:t xml:space="preserve"> </w:t>
      </w:r>
      <w:proofErr w:type="spellStart"/>
      <w:r w:rsidRPr="00164FE0">
        <w:rPr>
          <w:sz w:val="16"/>
          <w:szCs w:val="16"/>
        </w:rPr>
        <w:t>zien</w:t>
      </w:r>
      <w:proofErr w:type="spellEnd"/>
    </w:p>
    <w:p w14:paraId="2CA3AC7F" w14:textId="77777777" w:rsidR="00164FE0" w:rsidRPr="00164FE0" w:rsidRDefault="00164FE0" w:rsidP="001B5BA7">
      <w:pPr>
        <w:pStyle w:val="ListParagraph"/>
        <w:numPr>
          <w:ilvl w:val="0"/>
          <w:numId w:val="35"/>
        </w:numPr>
        <w:jc w:val="left"/>
        <w:rPr>
          <w:sz w:val="16"/>
          <w:szCs w:val="16"/>
          <w:lang w:val="nl-NL"/>
        </w:rPr>
      </w:pPr>
      <w:r w:rsidRPr="00164FE0">
        <w:rPr>
          <w:sz w:val="16"/>
          <w:szCs w:val="16"/>
          <w:lang w:val="nl-NL"/>
        </w:rPr>
        <w:t>Meer nieuwe machines; hoewel men blij was dat het niet duur en ingewikkeld hoeft te zijn, wil men toch graag zien wat de mogelijkheden zijn en of er fabrikanten zijn die nieuwe technieken brengen.</w:t>
      </w:r>
    </w:p>
    <w:p w14:paraId="1E1D44F4" w14:textId="77777777" w:rsidR="00164FE0" w:rsidRPr="00164FE0" w:rsidRDefault="00164FE0" w:rsidP="001B5BA7">
      <w:pPr>
        <w:pStyle w:val="ListParagraph"/>
        <w:numPr>
          <w:ilvl w:val="0"/>
          <w:numId w:val="35"/>
        </w:numPr>
        <w:jc w:val="left"/>
        <w:rPr>
          <w:sz w:val="16"/>
          <w:szCs w:val="16"/>
          <w:lang w:val="nl-NL"/>
        </w:rPr>
      </w:pPr>
      <w:r w:rsidRPr="00164FE0">
        <w:rPr>
          <w:sz w:val="16"/>
          <w:szCs w:val="16"/>
          <w:lang w:val="nl-NL"/>
        </w:rPr>
        <w:t>Betere uitleg van te voren per machine, voordat deze gaat rijden. Wanneer de chauffeur dat uit zichzelf niet goed doet of de kunst niet verstaat kun je ‘m interviewen.</w:t>
      </w:r>
    </w:p>
    <w:p w14:paraId="63EAFCAF" w14:textId="77777777" w:rsidR="00164FE0" w:rsidRPr="00164FE0" w:rsidRDefault="00164FE0" w:rsidP="001B5BA7">
      <w:pPr>
        <w:pStyle w:val="ListParagraph"/>
        <w:numPr>
          <w:ilvl w:val="0"/>
          <w:numId w:val="35"/>
        </w:numPr>
        <w:jc w:val="left"/>
        <w:rPr>
          <w:sz w:val="16"/>
          <w:szCs w:val="16"/>
        </w:rPr>
      </w:pPr>
      <w:r w:rsidRPr="00164FE0">
        <w:rPr>
          <w:sz w:val="16"/>
          <w:szCs w:val="16"/>
          <w:lang w:val="nl-NL"/>
        </w:rPr>
        <w:t xml:space="preserve">Uitleg/evaluatie na afloop, per machine, nadat deze gereden heeft. </w:t>
      </w:r>
      <w:proofErr w:type="spellStart"/>
      <w:r w:rsidRPr="00164FE0">
        <w:rPr>
          <w:sz w:val="16"/>
          <w:szCs w:val="16"/>
        </w:rPr>
        <w:t>Meningen</w:t>
      </w:r>
      <w:proofErr w:type="spellEnd"/>
      <w:r w:rsidRPr="00164FE0">
        <w:rPr>
          <w:sz w:val="16"/>
          <w:szCs w:val="16"/>
        </w:rPr>
        <w:t xml:space="preserve"> </w:t>
      </w:r>
      <w:proofErr w:type="spellStart"/>
      <w:r w:rsidRPr="00164FE0">
        <w:rPr>
          <w:sz w:val="16"/>
          <w:szCs w:val="16"/>
        </w:rPr>
        <w:t>verzamelen</w:t>
      </w:r>
      <w:proofErr w:type="spellEnd"/>
      <w:r w:rsidRPr="00164FE0">
        <w:rPr>
          <w:sz w:val="16"/>
          <w:szCs w:val="16"/>
        </w:rPr>
        <w:t xml:space="preserve">; ‘wat </w:t>
      </w:r>
      <w:proofErr w:type="spellStart"/>
      <w:r w:rsidRPr="00164FE0">
        <w:rPr>
          <w:sz w:val="16"/>
          <w:szCs w:val="16"/>
        </w:rPr>
        <w:t>vinden</w:t>
      </w:r>
      <w:proofErr w:type="spellEnd"/>
      <w:r w:rsidRPr="00164FE0">
        <w:rPr>
          <w:sz w:val="16"/>
          <w:szCs w:val="16"/>
        </w:rPr>
        <w:t xml:space="preserve"> we </w:t>
      </w:r>
      <w:proofErr w:type="spellStart"/>
      <w:r w:rsidRPr="00164FE0">
        <w:rPr>
          <w:sz w:val="16"/>
          <w:szCs w:val="16"/>
        </w:rPr>
        <w:t>ervan</w:t>
      </w:r>
      <w:proofErr w:type="spellEnd"/>
      <w:r w:rsidRPr="00164FE0">
        <w:rPr>
          <w:sz w:val="16"/>
          <w:szCs w:val="16"/>
        </w:rPr>
        <w:t>?’</w:t>
      </w:r>
    </w:p>
    <w:p w14:paraId="48ECC0AE" w14:textId="77777777" w:rsidR="00164FE0" w:rsidRPr="00164FE0" w:rsidRDefault="00164FE0" w:rsidP="001B5BA7">
      <w:pPr>
        <w:pStyle w:val="ListParagraph"/>
        <w:numPr>
          <w:ilvl w:val="0"/>
          <w:numId w:val="35"/>
        </w:numPr>
        <w:jc w:val="left"/>
        <w:rPr>
          <w:sz w:val="16"/>
          <w:szCs w:val="16"/>
          <w:lang w:val="nl-NL"/>
        </w:rPr>
      </w:pPr>
      <w:r w:rsidRPr="00164FE0">
        <w:rPr>
          <w:sz w:val="16"/>
          <w:szCs w:val="16"/>
          <w:lang w:val="nl-NL"/>
        </w:rPr>
        <w:t>De deelnemers zijn nieuwsgierig naar het opkomst/resultaat, zijn er verschillen? Komen graag kijken als er een tweede demo wordt georganiseerd. Ook als er geen verschillen zijn willen ze daar graag van op de hoogste gehouden worden in de nieuwsbrief</w:t>
      </w:r>
    </w:p>
    <w:p w14:paraId="3DA8BDC2" w14:textId="77777777" w:rsidR="00164FE0" w:rsidRPr="00164FE0" w:rsidRDefault="00164FE0" w:rsidP="001B5BA7">
      <w:pPr>
        <w:pStyle w:val="ListParagraph"/>
        <w:numPr>
          <w:ilvl w:val="0"/>
          <w:numId w:val="35"/>
        </w:numPr>
        <w:jc w:val="left"/>
        <w:rPr>
          <w:sz w:val="16"/>
          <w:szCs w:val="16"/>
          <w:lang w:val="nl-NL"/>
        </w:rPr>
      </w:pPr>
      <w:r w:rsidRPr="00164FE0">
        <w:rPr>
          <w:sz w:val="16"/>
          <w:szCs w:val="16"/>
          <w:lang w:val="nl-NL"/>
        </w:rPr>
        <w:t>Goede voorbereiding is belangrijk; ga een stukje rijden voordat de mensen komen, en stel je machine goed af. Want wanneer er iets mis gaat heb je daar heel lang last van.</w:t>
      </w:r>
    </w:p>
    <w:p w14:paraId="0D84A08F" w14:textId="77777777" w:rsidR="00164FE0" w:rsidRPr="00164FE0" w:rsidRDefault="00164FE0" w:rsidP="001B5BA7">
      <w:pPr>
        <w:pStyle w:val="ListParagraph"/>
        <w:numPr>
          <w:ilvl w:val="0"/>
          <w:numId w:val="35"/>
        </w:numPr>
        <w:jc w:val="left"/>
        <w:rPr>
          <w:sz w:val="16"/>
          <w:szCs w:val="16"/>
          <w:lang w:val="nl-NL"/>
        </w:rPr>
      </w:pPr>
      <w:r w:rsidRPr="00164FE0">
        <w:rPr>
          <w:sz w:val="16"/>
          <w:szCs w:val="16"/>
          <w:lang w:val="nl-NL"/>
        </w:rPr>
        <w:t xml:space="preserve">De beleving onder de deelnemers is dat deze demo niet heel goed is voorbereid omdat </w:t>
      </w:r>
    </w:p>
    <w:p w14:paraId="341042B3" w14:textId="77777777" w:rsidR="00164FE0" w:rsidRPr="00164FE0" w:rsidRDefault="00164FE0" w:rsidP="001B5BA7">
      <w:pPr>
        <w:pStyle w:val="ListParagraph"/>
        <w:numPr>
          <w:ilvl w:val="1"/>
          <w:numId w:val="35"/>
        </w:numPr>
        <w:jc w:val="left"/>
        <w:rPr>
          <w:sz w:val="16"/>
          <w:szCs w:val="16"/>
          <w:lang w:val="nl-NL"/>
        </w:rPr>
      </w:pPr>
      <w:r w:rsidRPr="00164FE0">
        <w:rPr>
          <w:sz w:val="16"/>
          <w:szCs w:val="16"/>
          <w:lang w:val="nl-NL"/>
        </w:rPr>
        <w:t>Hij wat aan de late kant was gezien de gewasgrootte. Maar aan de andere kant is het goed te zien dat onderzaaien ook bij vrij hoge mais nog kan</w:t>
      </w:r>
    </w:p>
    <w:p w14:paraId="6EDBA212" w14:textId="77777777" w:rsidR="00164FE0" w:rsidRPr="00164FE0" w:rsidRDefault="00164FE0" w:rsidP="001B5BA7">
      <w:pPr>
        <w:pStyle w:val="ListParagraph"/>
        <w:numPr>
          <w:ilvl w:val="1"/>
          <w:numId w:val="35"/>
        </w:numPr>
        <w:jc w:val="left"/>
        <w:rPr>
          <w:sz w:val="16"/>
          <w:szCs w:val="16"/>
        </w:rPr>
      </w:pPr>
      <w:r w:rsidRPr="00164FE0">
        <w:rPr>
          <w:sz w:val="16"/>
          <w:szCs w:val="16"/>
          <w:lang w:val="nl-NL"/>
        </w:rPr>
        <w:t xml:space="preserve">Er niet veel verschillende machines waren. Was er niet meer te krijgen? </w:t>
      </w:r>
      <w:proofErr w:type="spellStart"/>
      <w:r w:rsidRPr="00164FE0">
        <w:rPr>
          <w:sz w:val="16"/>
          <w:szCs w:val="16"/>
        </w:rPr>
        <w:t>Roeters</w:t>
      </w:r>
      <w:proofErr w:type="spellEnd"/>
      <w:r w:rsidRPr="00164FE0">
        <w:rPr>
          <w:sz w:val="16"/>
          <w:szCs w:val="16"/>
        </w:rPr>
        <w:t xml:space="preserve"> had </w:t>
      </w:r>
      <w:proofErr w:type="spellStart"/>
      <w:r w:rsidRPr="00164FE0">
        <w:rPr>
          <w:sz w:val="16"/>
          <w:szCs w:val="16"/>
        </w:rPr>
        <w:t>graag</w:t>
      </w:r>
      <w:proofErr w:type="spellEnd"/>
      <w:r w:rsidRPr="00164FE0">
        <w:rPr>
          <w:sz w:val="16"/>
          <w:szCs w:val="16"/>
        </w:rPr>
        <w:t xml:space="preserve"> </w:t>
      </w:r>
      <w:proofErr w:type="spellStart"/>
      <w:r w:rsidRPr="00164FE0">
        <w:rPr>
          <w:sz w:val="16"/>
          <w:szCs w:val="16"/>
        </w:rPr>
        <w:t>meegedaan</w:t>
      </w:r>
      <w:proofErr w:type="spellEnd"/>
    </w:p>
    <w:p w14:paraId="7AE56C98" w14:textId="77777777" w:rsidR="00164FE0" w:rsidRPr="00164FE0" w:rsidRDefault="00164FE0" w:rsidP="001B5BA7">
      <w:pPr>
        <w:pStyle w:val="ListParagraph"/>
        <w:numPr>
          <w:ilvl w:val="1"/>
          <w:numId w:val="35"/>
        </w:numPr>
        <w:jc w:val="left"/>
        <w:rPr>
          <w:sz w:val="16"/>
          <w:szCs w:val="16"/>
        </w:rPr>
      </w:pPr>
      <w:proofErr w:type="spellStart"/>
      <w:r w:rsidRPr="00164FE0">
        <w:rPr>
          <w:sz w:val="16"/>
          <w:szCs w:val="16"/>
        </w:rPr>
        <w:t>Er</w:t>
      </w:r>
      <w:proofErr w:type="spellEnd"/>
      <w:r w:rsidRPr="00164FE0">
        <w:rPr>
          <w:sz w:val="16"/>
          <w:szCs w:val="16"/>
        </w:rPr>
        <w:t xml:space="preserve"> </w:t>
      </w:r>
      <w:proofErr w:type="spellStart"/>
      <w:r w:rsidRPr="00164FE0">
        <w:rPr>
          <w:sz w:val="16"/>
          <w:szCs w:val="16"/>
        </w:rPr>
        <w:t>veel</w:t>
      </w:r>
      <w:proofErr w:type="spellEnd"/>
      <w:r w:rsidRPr="00164FE0">
        <w:rPr>
          <w:sz w:val="16"/>
          <w:szCs w:val="16"/>
        </w:rPr>
        <w:t xml:space="preserve"> </w:t>
      </w:r>
      <w:proofErr w:type="spellStart"/>
      <w:r w:rsidRPr="00164FE0">
        <w:rPr>
          <w:sz w:val="16"/>
          <w:szCs w:val="16"/>
        </w:rPr>
        <w:t>oude</w:t>
      </w:r>
      <w:proofErr w:type="spellEnd"/>
      <w:r w:rsidRPr="00164FE0">
        <w:rPr>
          <w:sz w:val="16"/>
          <w:szCs w:val="16"/>
        </w:rPr>
        <w:t xml:space="preserve"> machines </w:t>
      </w:r>
      <w:proofErr w:type="spellStart"/>
      <w:r w:rsidRPr="00164FE0">
        <w:rPr>
          <w:sz w:val="16"/>
          <w:szCs w:val="16"/>
        </w:rPr>
        <w:t>waren</w:t>
      </w:r>
      <w:proofErr w:type="spellEnd"/>
    </w:p>
    <w:p w14:paraId="4E83FE53" w14:textId="77777777" w:rsidR="00164FE0" w:rsidRPr="00164FE0" w:rsidRDefault="00164FE0" w:rsidP="001B5BA7">
      <w:pPr>
        <w:pStyle w:val="ListParagraph"/>
        <w:numPr>
          <w:ilvl w:val="1"/>
          <w:numId w:val="35"/>
        </w:numPr>
        <w:jc w:val="left"/>
        <w:rPr>
          <w:sz w:val="16"/>
          <w:szCs w:val="16"/>
          <w:lang w:val="nl-NL"/>
        </w:rPr>
      </w:pPr>
      <w:r w:rsidRPr="00164FE0">
        <w:rPr>
          <w:sz w:val="16"/>
          <w:szCs w:val="16"/>
          <w:lang w:val="nl-NL"/>
        </w:rPr>
        <w:t xml:space="preserve">Sommige machines niet goed afgesteld waren (geen testrit vooraf), waardoor het kon gebeuren dat bij 1 machine in het begin de mais werd </w:t>
      </w:r>
      <w:proofErr w:type="spellStart"/>
      <w:r w:rsidRPr="00164FE0">
        <w:rPr>
          <w:sz w:val="16"/>
          <w:szCs w:val="16"/>
          <w:lang w:val="nl-NL"/>
        </w:rPr>
        <w:t>meegeschoffeld</w:t>
      </w:r>
      <w:proofErr w:type="spellEnd"/>
      <w:r w:rsidRPr="00164FE0">
        <w:rPr>
          <w:sz w:val="16"/>
          <w:szCs w:val="16"/>
          <w:lang w:val="nl-NL"/>
        </w:rPr>
        <w:t>.</w:t>
      </w:r>
    </w:p>
    <w:p w14:paraId="38C0A0C7" w14:textId="77777777" w:rsidR="00164FE0" w:rsidRPr="00164FE0" w:rsidRDefault="00164FE0" w:rsidP="001B5BA7">
      <w:pPr>
        <w:pStyle w:val="ListParagraph"/>
        <w:numPr>
          <w:ilvl w:val="0"/>
          <w:numId w:val="35"/>
        </w:numPr>
        <w:jc w:val="left"/>
        <w:rPr>
          <w:sz w:val="16"/>
          <w:szCs w:val="16"/>
          <w:lang w:val="nl-NL"/>
        </w:rPr>
      </w:pPr>
      <w:r w:rsidRPr="00164FE0">
        <w:rPr>
          <w:sz w:val="16"/>
          <w:szCs w:val="16"/>
          <w:lang w:val="nl-NL"/>
        </w:rPr>
        <w:t>Als een demo goed loopt geeft dat vertrouwen</w:t>
      </w:r>
    </w:p>
    <w:p w14:paraId="50E4B7FA" w14:textId="77777777" w:rsidR="00164FE0" w:rsidRPr="00164FE0" w:rsidRDefault="00164FE0" w:rsidP="00164FE0">
      <w:pPr>
        <w:rPr>
          <w:sz w:val="16"/>
          <w:szCs w:val="16"/>
          <w:lang w:val="nl-NL"/>
        </w:rPr>
      </w:pPr>
    </w:p>
    <w:p w14:paraId="7172C8CF" w14:textId="77777777" w:rsidR="00164FE0" w:rsidRPr="00164FE0" w:rsidRDefault="00164FE0" w:rsidP="00164FE0">
      <w:pPr>
        <w:rPr>
          <w:b/>
          <w:sz w:val="16"/>
          <w:szCs w:val="16"/>
          <w:lang w:val="nl-NL"/>
        </w:rPr>
      </w:pPr>
    </w:p>
    <w:p w14:paraId="5B8EA8FB" w14:textId="77777777" w:rsidR="00164FE0" w:rsidRPr="00164FE0" w:rsidRDefault="00164FE0" w:rsidP="00164FE0">
      <w:pPr>
        <w:rPr>
          <w:i/>
          <w:sz w:val="16"/>
          <w:szCs w:val="16"/>
          <w:lang w:val="nl-NL"/>
        </w:rPr>
      </w:pPr>
      <w:r w:rsidRPr="00164FE0">
        <w:rPr>
          <w:i/>
          <w:sz w:val="16"/>
          <w:szCs w:val="16"/>
          <w:lang w:val="nl-NL"/>
        </w:rPr>
        <w:t xml:space="preserve">Aantekeningen per oefening </w:t>
      </w:r>
    </w:p>
    <w:p w14:paraId="0AF581B9" w14:textId="77777777" w:rsidR="00164FE0" w:rsidRPr="00164FE0" w:rsidRDefault="00164FE0" w:rsidP="00164FE0">
      <w:pPr>
        <w:rPr>
          <w:b/>
          <w:sz w:val="16"/>
          <w:szCs w:val="16"/>
          <w:lang w:val="nl-NL"/>
        </w:rPr>
      </w:pPr>
    </w:p>
    <w:p w14:paraId="077E5633" w14:textId="21A8AA08" w:rsidR="00164FE0" w:rsidRPr="00164FE0" w:rsidRDefault="00164FE0" w:rsidP="00164FE0">
      <w:pPr>
        <w:rPr>
          <w:sz w:val="16"/>
          <w:szCs w:val="16"/>
          <w:u w:val="single"/>
          <w:lang w:val="nl-NL"/>
        </w:rPr>
      </w:pPr>
      <w:r w:rsidRPr="00164FE0">
        <w:rPr>
          <w:sz w:val="16"/>
          <w:szCs w:val="16"/>
          <w:u w:val="single"/>
          <w:lang w:val="nl-NL"/>
        </w:rPr>
        <w:t xml:space="preserve">OEFENING 1: Wie ben je; vertel iets over je bedrijf </w:t>
      </w:r>
    </w:p>
    <w:p w14:paraId="14BD9AA7" w14:textId="77777777" w:rsidR="00164FE0" w:rsidRPr="00164FE0" w:rsidRDefault="00164FE0" w:rsidP="00164FE0">
      <w:pPr>
        <w:rPr>
          <w:sz w:val="16"/>
          <w:szCs w:val="16"/>
          <w:lang w:val="nl-NL"/>
        </w:rPr>
      </w:pPr>
    </w:p>
    <w:p w14:paraId="48E2AE04" w14:textId="77777777" w:rsidR="00164FE0" w:rsidRPr="00164FE0" w:rsidRDefault="00164FE0" w:rsidP="00164FE0">
      <w:pPr>
        <w:rPr>
          <w:sz w:val="16"/>
          <w:szCs w:val="16"/>
          <w:lang w:val="nl-NL"/>
        </w:rPr>
      </w:pPr>
      <w:r w:rsidRPr="00164FE0">
        <w:rPr>
          <w:sz w:val="16"/>
          <w:szCs w:val="16"/>
          <w:lang w:val="nl-NL"/>
        </w:rPr>
        <w:t>Deelnemers en hun bedrijf:</w:t>
      </w:r>
    </w:p>
    <w:p w14:paraId="3B3AB5E1" w14:textId="77777777" w:rsidR="00164FE0" w:rsidRPr="00164FE0" w:rsidRDefault="00164FE0" w:rsidP="00164FE0">
      <w:pPr>
        <w:rPr>
          <w:sz w:val="16"/>
          <w:szCs w:val="16"/>
          <w:lang w:val="nl-NL"/>
        </w:rPr>
      </w:pPr>
    </w:p>
    <w:p w14:paraId="56605E31" w14:textId="77777777" w:rsidR="00164FE0" w:rsidRPr="00164FE0" w:rsidRDefault="00164FE0" w:rsidP="00164FE0">
      <w:pPr>
        <w:rPr>
          <w:sz w:val="16"/>
          <w:szCs w:val="16"/>
          <w:lang w:val="nl-NL"/>
        </w:rPr>
      </w:pPr>
      <w:r w:rsidRPr="00164FE0">
        <w:rPr>
          <w:sz w:val="16"/>
          <w:szCs w:val="16"/>
          <w:u w:val="single"/>
          <w:lang w:val="nl-NL"/>
        </w:rPr>
        <w:t>Deelnemer 1</w:t>
      </w:r>
      <w:r w:rsidRPr="00164FE0">
        <w:rPr>
          <w:sz w:val="16"/>
          <w:szCs w:val="16"/>
          <w:lang w:val="nl-NL"/>
        </w:rPr>
        <w:t xml:space="preserve">: vertegenwoordiger bij </w:t>
      </w:r>
      <w:proofErr w:type="spellStart"/>
      <w:r w:rsidRPr="00164FE0">
        <w:rPr>
          <w:sz w:val="16"/>
          <w:szCs w:val="16"/>
          <w:lang w:val="nl-NL"/>
        </w:rPr>
        <w:t>Roeters</w:t>
      </w:r>
      <w:proofErr w:type="spellEnd"/>
      <w:r w:rsidRPr="00164FE0">
        <w:rPr>
          <w:sz w:val="16"/>
          <w:szCs w:val="16"/>
          <w:lang w:val="nl-NL"/>
        </w:rPr>
        <w:t xml:space="preserve"> Landbouwmechanisatie B.V. in Een. Bezoekt vaak demo’s. Is met name naar de demo in Westerbork geweest om te kijken welke technieken werden gedemonstreerd. Had graag zelf deelgenomen aan de demo. Heeft 4 weken geleden zelf een demo georganiseerd waar 100 man geweest is.</w:t>
      </w:r>
    </w:p>
    <w:p w14:paraId="4A0A5564" w14:textId="77777777" w:rsidR="00164FE0" w:rsidRPr="00164FE0" w:rsidRDefault="00164FE0" w:rsidP="00164FE0">
      <w:pPr>
        <w:rPr>
          <w:sz w:val="16"/>
          <w:szCs w:val="16"/>
          <w:u w:val="single"/>
          <w:lang w:val="nl-NL"/>
        </w:rPr>
      </w:pPr>
    </w:p>
    <w:p w14:paraId="097AC422" w14:textId="77777777" w:rsidR="00164FE0" w:rsidRPr="00164FE0" w:rsidRDefault="00164FE0" w:rsidP="00164FE0">
      <w:pPr>
        <w:rPr>
          <w:sz w:val="16"/>
          <w:szCs w:val="16"/>
          <w:lang w:val="nl-NL"/>
        </w:rPr>
      </w:pPr>
      <w:r w:rsidRPr="00164FE0">
        <w:rPr>
          <w:sz w:val="16"/>
          <w:szCs w:val="16"/>
          <w:u w:val="single"/>
          <w:lang w:val="nl-NL"/>
        </w:rPr>
        <w:t>Deelnemer 2</w:t>
      </w:r>
      <w:r w:rsidRPr="00164FE0">
        <w:rPr>
          <w:sz w:val="16"/>
          <w:szCs w:val="16"/>
          <w:lang w:val="nl-NL"/>
        </w:rPr>
        <w:t xml:space="preserve">: veehouder met 110 zoog- en vleeskoeien op de Zeegsterhoeve in Zeegse op 47 ha waarvan 8 ha mais. Multifunctioneel bedrijf met een winkel, vergadermogelijkheden en organiseert rondleidingen. Satellietbedrijf van Grondig Boeren met Mais. Bezoekt vaak demo’s. Heeft veel ervaring met </w:t>
      </w:r>
      <w:proofErr w:type="spellStart"/>
      <w:r w:rsidRPr="00164FE0">
        <w:rPr>
          <w:sz w:val="16"/>
          <w:szCs w:val="16"/>
          <w:lang w:val="nl-NL"/>
        </w:rPr>
        <w:t>onderzaai</w:t>
      </w:r>
      <w:proofErr w:type="spellEnd"/>
      <w:r w:rsidRPr="00164FE0">
        <w:rPr>
          <w:sz w:val="16"/>
          <w:szCs w:val="16"/>
          <w:lang w:val="nl-NL"/>
        </w:rPr>
        <w:t xml:space="preserve"> van allerlei groenbemesters in mais. Doet demo’s voor GBMM.</w:t>
      </w:r>
    </w:p>
    <w:p w14:paraId="45C307EB" w14:textId="77777777" w:rsidR="00164FE0" w:rsidRPr="00164FE0" w:rsidRDefault="00164FE0" w:rsidP="00164FE0">
      <w:pPr>
        <w:rPr>
          <w:sz w:val="16"/>
          <w:szCs w:val="16"/>
          <w:u w:val="single"/>
          <w:lang w:val="nl-NL"/>
        </w:rPr>
      </w:pPr>
    </w:p>
    <w:p w14:paraId="6613ABB8" w14:textId="77777777" w:rsidR="00164FE0" w:rsidRPr="00164FE0" w:rsidRDefault="00164FE0" w:rsidP="00164FE0">
      <w:pPr>
        <w:rPr>
          <w:sz w:val="16"/>
          <w:szCs w:val="16"/>
          <w:u w:val="single"/>
          <w:lang w:val="nl-NL"/>
        </w:rPr>
      </w:pPr>
      <w:r w:rsidRPr="00164FE0">
        <w:rPr>
          <w:sz w:val="16"/>
          <w:szCs w:val="16"/>
          <w:u w:val="single"/>
          <w:lang w:val="nl-NL"/>
        </w:rPr>
        <w:t>Deelnemer 3</w:t>
      </w:r>
      <w:r w:rsidRPr="00164FE0">
        <w:rPr>
          <w:sz w:val="16"/>
          <w:szCs w:val="16"/>
          <w:lang w:val="nl-NL"/>
        </w:rPr>
        <w:t xml:space="preserve">: veehouder in Bunne met </w:t>
      </w:r>
      <w:r w:rsidRPr="00164FE0">
        <w:rPr>
          <w:sz w:val="16"/>
          <w:szCs w:val="16"/>
          <w:lang w:val="nl-NL"/>
        </w:rPr>
        <w:softHyphen/>
        <w:t xml:space="preserve">140 stuks rundvee en 100 stuks jongvee op 70 ha waarvan 17 ha mais. Bezoekt vaak demo’s, ook in het buitenland. Heeft veel ervaring met </w:t>
      </w:r>
      <w:proofErr w:type="spellStart"/>
      <w:r w:rsidRPr="00164FE0">
        <w:rPr>
          <w:sz w:val="16"/>
          <w:szCs w:val="16"/>
          <w:lang w:val="nl-NL"/>
        </w:rPr>
        <w:t>onderzaai</w:t>
      </w:r>
      <w:proofErr w:type="spellEnd"/>
      <w:r w:rsidRPr="00164FE0">
        <w:rPr>
          <w:sz w:val="16"/>
          <w:szCs w:val="16"/>
          <w:lang w:val="nl-NL"/>
        </w:rPr>
        <w:t xml:space="preserve"> van allerlei groenbemesters in mais. Satellietbedrijf van Grondig Boeren met Mais. Doet zelf proeven en demo’s voor GBMM. Heeft veel ervaring met </w:t>
      </w:r>
      <w:proofErr w:type="spellStart"/>
      <w:r w:rsidRPr="00164FE0">
        <w:rPr>
          <w:sz w:val="16"/>
          <w:szCs w:val="16"/>
          <w:lang w:val="nl-NL"/>
        </w:rPr>
        <w:t>onderzaai</w:t>
      </w:r>
      <w:proofErr w:type="spellEnd"/>
      <w:r w:rsidRPr="00164FE0">
        <w:rPr>
          <w:sz w:val="16"/>
          <w:szCs w:val="16"/>
          <w:lang w:val="nl-NL"/>
        </w:rPr>
        <w:t xml:space="preserve"> van allerlei groenbemesters in mais. Heeft de demo van 5 juni </w:t>
      </w:r>
      <w:proofErr w:type="spellStart"/>
      <w:r w:rsidRPr="00164FE0">
        <w:rPr>
          <w:sz w:val="16"/>
          <w:szCs w:val="16"/>
          <w:lang w:val="nl-NL"/>
        </w:rPr>
        <w:t>j.l</w:t>
      </w:r>
      <w:proofErr w:type="spellEnd"/>
      <w:r w:rsidRPr="00164FE0">
        <w:rPr>
          <w:sz w:val="16"/>
          <w:szCs w:val="16"/>
          <w:lang w:val="nl-NL"/>
        </w:rPr>
        <w:t>. niet bezocht.</w:t>
      </w:r>
    </w:p>
    <w:p w14:paraId="1BAF9A85" w14:textId="77777777" w:rsidR="00164FE0" w:rsidRPr="00164FE0" w:rsidRDefault="00164FE0" w:rsidP="00164FE0">
      <w:pPr>
        <w:rPr>
          <w:sz w:val="16"/>
          <w:szCs w:val="16"/>
          <w:lang w:val="nl-NL"/>
        </w:rPr>
      </w:pPr>
    </w:p>
    <w:p w14:paraId="3AC7B0A4" w14:textId="77777777" w:rsidR="00164FE0" w:rsidRPr="00164FE0" w:rsidRDefault="00164FE0" w:rsidP="00164FE0">
      <w:pPr>
        <w:rPr>
          <w:sz w:val="16"/>
          <w:szCs w:val="16"/>
          <w:lang w:val="nl-NL"/>
        </w:rPr>
      </w:pPr>
      <w:r w:rsidRPr="00164FE0">
        <w:rPr>
          <w:sz w:val="16"/>
          <w:szCs w:val="16"/>
          <w:u w:val="single"/>
          <w:lang w:val="nl-NL"/>
        </w:rPr>
        <w:t>Deelnemer 4</w:t>
      </w:r>
      <w:r w:rsidRPr="00164FE0">
        <w:rPr>
          <w:sz w:val="16"/>
          <w:szCs w:val="16"/>
          <w:lang w:val="nl-NL"/>
        </w:rPr>
        <w:t>: van VOF Rikmanspoel Handelsonderneming in Albergen, een toeleverancier voor de agrarische sector.</w:t>
      </w:r>
    </w:p>
    <w:p w14:paraId="19D052A1" w14:textId="77777777" w:rsidR="00164FE0" w:rsidRPr="00164FE0" w:rsidRDefault="00164FE0" w:rsidP="00164FE0">
      <w:pPr>
        <w:rPr>
          <w:sz w:val="16"/>
          <w:szCs w:val="16"/>
          <w:u w:val="single"/>
          <w:lang w:val="nl-NL"/>
        </w:rPr>
      </w:pPr>
    </w:p>
    <w:p w14:paraId="67FEB62A" w14:textId="77777777" w:rsidR="00164FE0" w:rsidRPr="00164FE0" w:rsidRDefault="00164FE0" w:rsidP="00164FE0">
      <w:pPr>
        <w:rPr>
          <w:sz w:val="16"/>
          <w:szCs w:val="16"/>
          <w:lang w:val="nl-NL"/>
        </w:rPr>
      </w:pPr>
      <w:r w:rsidRPr="00164FE0">
        <w:rPr>
          <w:sz w:val="16"/>
          <w:szCs w:val="16"/>
          <w:u w:val="single"/>
          <w:lang w:val="nl-NL"/>
        </w:rPr>
        <w:t>Deelnemer 5</w:t>
      </w:r>
      <w:r w:rsidRPr="00164FE0">
        <w:rPr>
          <w:sz w:val="16"/>
          <w:szCs w:val="16"/>
          <w:lang w:val="nl-NL"/>
        </w:rPr>
        <w:t xml:space="preserve">: veehouder uit Annen. Heeft in het verleden al vaker met </w:t>
      </w:r>
      <w:proofErr w:type="spellStart"/>
      <w:r w:rsidRPr="00164FE0">
        <w:rPr>
          <w:sz w:val="16"/>
          <w:szCs w:val="16"/>
          <w:lang w:val="nl-NL"/>
        </w:rPr>
        <w:t>onderzaai</w:t>
      </w:r>
      <w:proofErr w:type="spellEnd"/>
      <w:r w:rsidRPr="00164FE0">
        <w:rPr>
          <w:sz w:val="16"/>
          <w:szCs w:val="16"/>
          <w:lang w:val="nl-NL"/>
        </w:rPr>
        <w:t xml:space="preserve"> gewerkt, maar vorig jaar door omstandigheden niet.</w:t>
      </w:r>
    </w:p>
    <w:p w14:paraId="319F54A2" w14:textId="77777777" w:rsidR="00164FE0" w:rsidRPr="00164FE0" w:rsidRDefault="00164FE0" w:rsidP="00164FE0">
      <w:pPr>
        <w:rPr>
          <w:sz w:val="16"/>
          <w:szCs w:val="16"/>
          <w:lang w:val="nl-NL"/>
        </w:rPr>
      </w:pPr>
    </w:p>
    <w:p w14:paraId="487E897E" w14:textId="77777777" w:rsidR="00164FE0" w:rsidRPr="00164FE0" w:rsidRDefault="00164FE0" w:rsidP="00164FE0">
      <w:pPr>
        <w:rPr>
          <w:sz w:val="16"/>
          <w:szCs w:val="16"/>
          <w:lang w:val="nl-NL"/>
        </w:rPr>
      </w:pPr>
      <w:r w:rsidRPr="00164FE0">
        <w:rPr>
          <w:sz w:val="16"/>
          <w:szCs w:val="16"/>
          <w:u w:val="single"/>
          <w:lang w:val="nl-NL"/>
        </w:rPr>
        <w:t>Deelnemer 6</w:t>
      </w:r>
      <w:r w:rsidRPr="00164FE0">
        <w:rPr>
          <w:sz w:val="16"/>
          <w:szCs w:val="16"/>
          <w:lang w:val="nl-NL"/>
        </w:rPr>
        <w:t xml:space="preserve">: specialist ruwvoermanagement bij </w:t>
      </w:r>
      <w:proofErr w:type="spellStart"/>
      <w:r w:rsidRPr="00164FE0">
        <w:rPr>
          <w:sz w:val="16"/>
          <w:szCs w:val="16"/>
          <w:lang w:val="nl-NL"/>
        </w:rPr>
        <w:t>Agrifirm</w:t>
      </w:r>
      <w:proofErr w:type="spellEnd"/>
      <w:r w:rsidRPr="00164FE0">
        <w:rPr>
          <w:sz w:val="16"/>
          <w:szCs w:val="16"/>
          <w:lang w:val="nl-NL"/>
        </w:rPr>
        <w:t xml:space="preserve"> </w:t>
      </w:r>
    </w:p>
    <w:p w14:paraId="396D7AEB" w14:textId="77777777" w:rsidR="00164FE0" w:rsidRPr="00164FE0" w:rsidRDefault="00164FE0" w:rsidP="00164FE0">
      <w:pPr>
        <w:rPr>
          <w:sz w:val="16"/>
          <w:szCs w:val="16"/>
          <w:lang w:val="nl-NL"/>
        </w:rPr>
      </w:pPr>
    </w:p>
    <w:p w14:paraId="38116289" w14:textId="77777777" w:rsidR="00164FE0" w:rsidRPr="00164FE0" w:rsidRDefault="00164FE0" w:rsidP="00164FE0">
      <w:pPr>
        <w:rPr>
          <w:sz w:val="16"/>
          <w:szCs w:val="16"/>
          <w:lang w:val="nl-NL"/>
        </w:rPr>
      </w:pPr>
      <w:r w:rsidRPr="00164FE0">
        <w:rPr>
          <w:sz w:val="16"/>
          <w:szCs w:val="16"/>
          <w:u w:val="single"/>
          <w:lang w:val="nl-NL"/>
        </w:rPr>
        <w:t>Deelnemer 7</w:t>
      </w:r>
      <w:r w:rsidRPr="00164FE0">
        <w:rPr>
          <w:sz w:val="16"/>
          <w:szCs w:val="16"/>
          <w:lang w:val="nl-NL"/>
        </w:rPr>
        <w:t>: veehouder en akkerbouwer uit Annen.</w:t>
      </w:r>
    </w:p>
    <w:p w14:paraId="0DFE0175" w14:textId="77777777" w:rsidR="00164FE0" w:rsidRPr="00164FE0" w:rsidRDefault="00164FE0" w:rsidP="00164FE0">
      <w:pPr>
        <w:rPr>
          <w:sz w:val="16"/>
          <w:szCs w:val="16"/>
          <w:lang w:val="nl-NL"/>
        </w:rPr>
      </w:pPr>
    </w:p>
    <w:p w14:paraId="648A9741" w14:textId="77777777" w:rsidR="00164FE0" w:rsidRPr="00164FE0" w:rsidRDefault="00164FE0" w:rsidP="00164FE0">
      <w:pPr>
        <w:rPr>
          <w:i/>
          <w:sz w:val="16"/>
          <w:szCs w:val="16"/>
          <w:lang w:val="nl-NL"/>
        </w:rPr>
      </w:pPr>
      <w:r w:rsidRPr="00164FE0">
        <w:rPr>
          <w:i/>
          <w:sz w:val="16"/>
          <w:szCs w:val="16"/>
          <w:lang w:val="nl-NL"/>
        </w:rPr>
        <w:t>Eigenlijk zitten er dus maar 2 ‘gewone’ boeren/veehouders in deze groep</w:t>
      </w:r>
    </w:p>
    <w:p w14:paraId="3B897577" w14:textId="77777777" w:rsidR="00164FE0" w:rsidRPr="00164FE0" w:rsidRDefault="00164FE0" w:rsidP="00164FE0">
      <w:pPr>
        <w:rPr>
          <w:sz w:val="16"/>
          <w:szCs w:val="16"/>
          <w:lang w:val="nl-NL"/>
        </w:rPr>
      </w:pPr>
    </w:p>
    <w:p w14:paraId="236C1BD7" w14:textId="77777777" w:rsidR="00164FE0" w:rsidRPr="00164FE0" w:rsidRDefault="00164FE0" w:rsidP="00164FE0">
      <w:pPr>
        <w:rPr>
          <w:sz w:val="16"/>
          <w:szCs w:val="16"/>
          <w:lang w:val="nl-NL"/>
        </w:rPr>
      </w:pPr>
      <w:r w:rsidRPr="00164FE0">
        <w:rPr>
          <w:sz w:val="16"/>
          <w:szCs w:val="16"/>
          <w:lang w:val="nl-NL"/>
        </w:rPr>
        <w:t>Non-verbale communicatie:</w:t>
      </w:r>
    </w:p>
    <w:p w14:paraId="0574D722" w14:textId="77777777" w:rsidR="00164FE0" w:rsidRPr="00164FE0" w:rsidRDefault="00164FE0" w:rsidP="00164FE0">
      <w:pPr>
        <w:rPr>
          <w:sz w:val="16"/>
          <w:szCs w:val="16"/>
          <w:lang w:val="nl-NL"/>
        </w:rPr>
      </w:pPr>
      <w:r w:rsidRPr="00164FE0">
        <w:rPr>
          <w:sz w:val="16"/>
          <w:szCs w:val="16"/>
          <w:lang w:val="nl-NL"/>
        </w:rPr>
        <w:lastRenderedPageBreak/>
        <w:t>Afwachtend geïnteresseerd in wat er gaat komen.</w:t>
      </w:r>
    </w:p>
    <w:p w14:paraId="6E6DE686" w14:textId="77777777" w:rsidR="00164FE0" w:rsidRPr="00164FE0" w:rsidRDefault="00164FE0" w:rsidP="00164FE0">
      <w:pPr>
        <w:rPr>
          <w:sz w:val="16"/>
          <w:szCs w:val="16"/>
          <w:lang w:val="nl-NL"/>
        </w:rPr>
      </w:pPr>
    </w:p>
    <w:p w14:paraId="0931A535" w14:textId="77777777" w:rsidR="00164FE0" w:rsidRPr="00164FE0" w:rsidRDefault="00164FE0" w:rsidP="00164FE0">
      <w:pPr>
        <w:rPr>
          <w:b/>
          <w:sz w:val="16"/>
          <w:szCs w:val="16"/>
          <w:lang w:val="nl-NL"/>
        </w:rPr>
      </w:pPr>
    </w:p>
    <w:p w14:paraId="509BA5EA" w14:textId="77777777" w:rsidR="00164FE0" w:rsidRPr="00164FE0" w:rsidRDefault="00164FE0" w:rsidP="00164FE0">
      <w:pPr>
        <w:rPr>
          <w:sz w:val="16"/>
          <w:szCs w:val="16"/>
          <w:u w:val="single"/>
          <w:lang w:val="nl-NL"/>
        </w:rPr>
      </w:pPr>
      <w:r w:rsidRPr="00164FE0">
        <w:rPr>
          <w:sz w:val="16"/>
          <w:szCs w:val="16"/>
          <w:u w:val="single"/>
          <w:lang w:val="nl-NL"/>
        </w:rPr>
        <w:t xml:space="preserve">OEFENING 2: Beantwoording vragen: </w:t>
      </w:r>
    </w:p>
    <w:p w14:paraId="66768414" w14:textId="77777777" w:rsidR="00164FE0" w:rsidRPr="00164FE0" w:rsidRDefault="00164FE0" w:rsidP="00164FE0">
      <w:pPr>
        <w:rPr>
          <w:b/>
          <w:sz w:val="16"/>
          <w:szCs w:val="16"/>
          <w:lang w:val="nl-NL"/>
        </w:rPr>
      </w:pPr>
    </w:p>
    <w:p w14:paraId="6BB5EC1F" w14:textId="77777777" w:rsidR="00164FE0" w:rsidRPr="00164FE0" w:rsidRDefault="00164FE0" w:rsidP="00164FE0">
      <w:pPr>
        <w:rPr>
          <w:i/>
          <w:sz w:val="16"/>
          <w:szCs w:val="16"/>
          <w:lang w:val="nl-NL"/>
        </w:rPr>
      </w:pPr>
      <w:r w:rsidRPr="00164FE0">
        <w:rPr>
          <w:i/>
          <w:sz w:val="16"/>
          <w:szCs w:val="16"/>
          <w:lang w:val="nl-NL"/>
        </w:rPr>
        <w:t>Welke verwachtingen had je voordat je deze demo bezocht (kan er meer dan één zijn)?</w:t>
      </w:r>
    </w:p>
    <w:p w14:paraId="3D3060F1" w14:textId="77777777" w:rsidR="00164FE0" w:rsidRPr="00164FE0" w:rsidRDefault="00164FE0" w:rsidP="00164FE0">
      <w:pPr>
        <w:rPr>
          <w:i/>
          <w:sz w:val="16"/>
          <w:szCs w:val="16"/>
          <w:lang w:val="nl-NL"/>
        </w:rPr>
      </w:pPr>
      <w:r w:rsidRPr="00164FE0">
        <w:rPr>
          <w:i/>
          <w:sz w:val="16"/>
          <w:szCs w:val="16"/>
          <w:lang w:val="nl-NL"/>
        </w:rPr>
        <w:t>Welk plan heb je van tevoren over het gebruik van informatie, contacten van de demo?</w:t>
      </w:r>
    </w:p>
    <w:p w14:paraId="0403C4D0" w14:textId="77777777" w:rsidR="00164FE0" w:rsidRPr="00164FE0" w:rsidRDefault="00164FE0" w:rsidP="00164FE0">
      <w:pPr>
        <w:rPr>
          <w:i/>
          <w:sz w:val="16"/>
          <w:szCs w:val="16"/>
          <w:lang w:val="nl-NL"/>
        </w:rPr>
      </w:pPr>
    </w:p>
    <w:p w14:paraId="2642E982" w14:textId="77777777" w:rsidR="00164FE0" w:rsidRPr="00164FE0" w:rsidRDefault="00164FE0" w:rsidP="00164FE0">
      <w:pPr>
        <w:rPr>
          <w:sz w:val="16"/>
          <w:szCs w:val="16"/>
          <w:lang w:val="nl-NL"/>
        </w:rPr>
      </w:pPr>
      <w:r w:rsidRPr="00164FE0">
        <w:rPr>
          <w:sz w:val="16"/>
          <w:szCs w:val="16"/>
          <w:u w:val="single"/>
          <w:lang w:val="nl-NL"/>
        </w:rPr>
        <w:t>Deelnemer 1</w:t>
      </w:r>
      <w:r w:rsidRPr="00164FE0">
        <w:rPr>
          <w:sz w:val="16"/>
          <w:szCs w:val="16"/>
          <w:lang w:val="nl-NL"/>
        </w:rPr>
        <w:t>: wil weten welke technieken en fabrikanten er zijn en het resultaat van de verschillende machines; hoe werken ze. Dit was een gelegenheid waar je ze mooi alle 6 naast elkaar kunt zien en kunt vergelijken. De info heeft hij gebruikt voor de organisatie van zijn eigen demo.</w:t>
      </w:r>
    </w:p>
    <w:p w14:paraId="7004DE44" w14:textId="77777777" w:rsidR="00164FE0" w:rsidRPr="00164FE0" w:rsidRDefault="00164FE0" w:rsidP="00164FE0">
      <w:pPr>
        <w:rPr>
          <w:sz w:val="16"/>
          <w:szCs w:val="16"/>
          <w:lang w:val="nl-NL"/>
        </w:rPr>
      </w:pPr>
      <w:r w:rsidRPr="00164FE0">
        <w:rPr>
          <w:sz w:val="16"/>
          <w:szCs w:val="16"/>
          <w:lang w:val="nl-NL"/>
        </w:rPr>
        <w:t xml:space="preserve"> </w:t>
      </w:r>
    </w:p>
    <w:p w14:paraId="05CFBFD5" w14:textId="77777777" w:rsidR="00164FE0" w:rsidRPr="00164FE0" w:rsidRDefault="00164FE0" w:rsidP="00164FE0">
      <w:pPr>
        <w:rPr>
          <w:sz w:val="16"/>
          <w:szCs w:val="16"/>
          <w:lang w:val="nl-NL"/>
        </w:rPr>
      </w:pPr>
      <w:r w:rsidRPr="00164FE0">
        <w:rPr>
          <w:sz w:val="16"/>
          <w:szCs w:val="16"/>
          <w:u w:val="single"/>
          <w:lang w:val="nl-NL"/>
        </w:rPr>
        <w:t>Deelnemer 2</w:t>
      </w:r>
      <w:r w:rsidRPr="00164FE0">
        <w:rPr>
          <w:sz w:val="16"/>
          <w:szCs w:val="16"/>
          <w:lang w:val="nl-NL"/>
        </w:rPr>
        <w:t>: geen specifieke verwachtingen, kwam netwerken, mensen ontmoeten. Gezicht laten zien omdat hij al jaren meedoet in het project GBMM. Niets nieuws gezien, alle is gesneden koek omdat hij al 10 tot 15 jaar actief is met dit soort dingen. Verwachting kwam uit dat er niets nieuws was. Belangrijk is dat een machine wel capaciteit moet hebben; smal is niet aantrekkelijk. Dat planten omgereden worden is een stukje gewenning, dat stelt vaak niets voor. Er komt een nieuwe techniek aan die met een soort lichtstralen werkt, dan wordt het nog beter. Dat is wel iets nieuws, stond in een artikel. GBMM moet een soort sneeuwbaleffect teweegbrengen.</w:t>
      </w:r>
    </w:p>
    <w:p w14:paraId="0DFEFBDD" w14:textId="77777777" w:rsidR="00164FE0" w:rsidRPr="00164FE0" w:rsidRDefault="00164FE0" w:rsidP="00164FE0">
      <w:pPr>
        <w:rPr>
          <w:sz w:val="16"/>
          <w:szCs w:val="16"/>
          <w:lang w:val="nl-NL"/>
        </w:rPr>
      </w:pPr>
    </w:p>
    <w:p w14:paraId="0A110A95" w14:textId="77777777" w:rsidR="00164FE0" w:rsidRPr="00164FE0" w:rsidRDefault="00164FE0" w:rsidP="00164FE0">
      <w:pPr>
        <w:rPr>
          <w:sz w:val="16"/>
          <w:szCs w:val="16"/>
          <w:lang w:val="nl-NL"/>
        </w:rPr>
      </w:pPr>
      <w:r w:rsidRPr="00164FE0">
        <w:rPr>
          <w:sz w:val="16"/>
          <w:szCs w:val="16"/>
          <w:u w:val="single"/>
          <w:lang w:val="nl-NL"/>
        </w:rPr>
        <w:t>Deelnemer 3</w:t>
      </w:r>
      <w:r w:rsidRPr="00164FE0">
        <w:rPr>
          <w:sz w:val="16"/>
          <w:szCs w:val="16"/>
          <w:lang w:val="nl-NL"/>
        </w:rPr>
        <w:t xml:space="preserve">: Had wel gewild maar moest gras harken. Wilde de nieuwe machine van </w:t>
      </w:r>
      <w:proofErr w:type="spellStart"/>
      <w:r w:rsidRPr="00164FE0">
        <w:rPr>
          <w:sz w:val="16"/>
          <w:szCs w:val="16"/>
          <w:lang w:val="nl-NL"/>
        </w:rPr>
        <w:t>Koonstra</w:t>
      </w:r>
      <w:proofErr w:type="spellEnd"/>
      <w:r w:rsidRPr="00164FE0">
        <w:rPr>
          <w:sz w:val="16"/>
          <w:szCs w:val="16"/>
          <w:lang w:val="nl-NL"/>
        </w:rPr>
        <w:t xml:space="preserve"> graag zien en beoordelen, maar kon niet. Vindt dat er teveel planten worden omgereden, zaairesultaat te matig. Doe het zelf al jaren. Zaad komt niet goed verdeeld terecht; soms maar 2 streepjes gras. Techniek kan wel beter, de verdeling, je kunt nu niets regelen, of het nu droog of nat is, in het eerste geval wil je geen in het tweede geval wel wat aan grondbewerking doen. Nog veel verbetering mogelijk. Is ervan overtuigd dat we er nog lang niet zijn.</w:t>
      </w:r>
    </w:p>
    <w:p w14:paraId="4ACF9992" w14:textId="77777777" w:rsidR="00164FE0" w:rsidRPr="00164FE0" w:rsidRDefault="00164FE0" w:rsidP="00164FE0">
      <w:pPr>
        <w:rPr>
          <w:sz w:val="16"/>
          <w:szCs w:val="16"/>
          <w:lang w:val="nl-NL"/>
        </w:rPr>
      </w:pPr>
    </w:p>
    <w:p w14:paraId="19434CA9" w14:textId="77777777" w:rsidR="00164FE0" w:rsidRPr="00164FE0" w:rsidRDefault="00164FE0" w:rsidP="00164FE0">
      <w:pPr>
        <w:rPr>
          <w:sz w:val="16"/>
          <w:szCs w:val="16"/>
          <w:lang w:val="nl-NL"/>
        </w:rPr>
      </w:pPr>
      <w:r w:rsidRPr="00164FE0">
        <w:rPr>
          <w:sz w:val="16"/>
          <w:szCs w:val="16"/>
          <w:u w:val="single"/>
          <w:lang w:val="nl-NL"/>
        </w:rPr>
        <w:t>Deelnemer 4</w:t>
      </w:r>
      <w:r w:rsidRPr="00164FE0">
        <w:rPr>
          <w:sz w:val="16"/>
          <w:szCs w:val="16"/>
          <w:lang w:val="nl-NL"/>
        </w:rPr>
        <w:t>: Kwam vooral netwerken. Vraagt zich af of er met het N-verhaal winst valt te behalen, maar daar werd niet over gepraat. Levert het wel op wat we nastreven; geen nitraatuitspoeling?</w:t>
      </w:r>
    </w:p>
    <w:p w14:paraId="45E0A1F9" w14:textId="77777777" w:rsidR="00164FE0" w:rsidRPr="00164FE0" w:rsidRDefault="00164FE0" w:rsidP="00164FE0">
      <w:pPr>
        <w:rPr>
          <w:sz w:val="16"/>
          <w:szCs w:val="16"/>
          <w:lang w:val="nl-NL"/>
        </w:rPr>
      </w:pPr>
      <w:r w:rsidRPr="00164FE0">
        <w:rPr>
          <w:sz w:val="16"/>
          <w:szCs w:val="16"/>
          <w:lang w:val="nl-NL"/>
        </w:rPr>
        <w:t xml:space="preserve">Gaat </w:t>
      </w:r>
      <w:proofErr w:type="spellStart"/>
      <w:r w:rsidRPr="00164FE0">
        <w:rPr>
          <w:sz w:val="16"/>
          <w:szCs w:val="16"/>
          <w:lang w:val="nl-NL"/>
        </w:rPr>
        <w:t>onderzaai</w:t>
      </w:r>
      <w:proofErr w:type="spellEnd"/>
      <w:r w:rsidRPr="00164FE0">
        <w:rPr>
          <w:sz w:val="16"/>
          <w:szCs w:val="16"/>
          <w:lang w:val="nl-NL"/>
        </w:rPr>
        <w:t xml:space="preserve"> niet toepassen of adviseren. Wel </w:t>
      </w:r>
      <w:proofErr w:type="spellStart"/>
      <w:r w:rsidRPr="00164FE0">
        <w:rPr>
          <w:sz w:val="16"/>
          <w:szCs w:val="16"/>
          <w:lang w:val="nl-NL"/>
        </w:rPr>
        <w:t>nazaai</w:t>
      </w:r>
      <w:proofErr w:type="spellEnd"/>
      <w:r w:rsidRPr="00164FE0">
        <w:rPr>
          <w:sz w:val="16"/>
          <w:szCs w:val="16"/>
          <w:lang w:val="nl-NL"/>
        </w:rPr>
        <w:t xml:space="preserve">. Doel is N-binding en uitspoeling tegengaan. Dat staat in de achterliggende wetgeving. </w:t>
      </w:r>
    </w:p>
    <w:p w14:paraId="55B2983C" w14:textId="77777777" w:rsidR="00164FE0" w:rsidRPr="00164FE0" w:rsidRDefault="00164FE0" w:rsidP="00164FE0">
      <w:pPr>
        <w:rPr>
          <w:sz w:val="16"/>
          <w:szCs w:val="16"/>
          <w:lang w:val="nl-NL"/>
        </w:rPr>
      </w:pPr>
    </w:p>
    <w:p w14:paraId="3F871A47" w14:textId="77777777" w:rsidR="00164FE0" w:rsidRPr="00164FE0" w:rsidRDefault="00164FE0" w:rsidP="00164FE0">
      <w:pPr>
        <w:rPr>
          <w:sz w:val="16"/>
          <w:szCs w:val="16"/>
          <w:lang w:val="nl-NL"/>
        </w:rPr>
      </w:pPr>
      <w:r w:rsidRPr="00164FE0">
        <w:rPr>
          <w:sz w:val="16"/>
          <w:szCs w:val="16"/>
          <w:u w:val="single"/>
          <w:lang w:val="nl-NL"/>
        </w:rPr>
        <w:t>Deelnemer 5</w:t>
      </w:r>
      <w:r w:rsidRPr="00164FE0">
        <w:rPr>
          <w:sz w:val="16"/>
          <w:szCs w:val="16"/>
          <w:lang w:val="nl-NL"/>
        </w:rPr>
        <w:t xml:space="preserve">: benieuwd uitvoering / techniek van de machines. Of sommige beter zijn dan de eigen machine = van de buurman, zelf gemaakt. Als er verbeteringen mogelijk zijn wil hij ze graag zien en doorvoeren. Reactie op Smeenge; het ging mis bij de machine van </w:t>
      </w:r>
      <w:proofErr w:type="spellStart"/>
      <w:r w:rsidRPr="00164FE0">
        <w:rPr>
          <w:sz w:val="16"/>
          <w:szCs w:val="16"/>
          <w:lang w:val="nl-NL"/>
        </w:rPr>
        <w:t>Koonstra</w:t>
      </w:r>
      <w:proofErr w:type="spellEnd"/>
      <w:r w:rsidRPr="00164FE0">
        <w:rPr>
          <w:sz w:val="16"/>
          <w:szCs w:val="16"/>
          <w:lang w:val="nl-NL"/>
        </w:rPr>
        <w:t xml:space="preserve"> doordat geen gps werd gebruikt.</w:t>
      </w:r>
    </w:p>
    <w:p w14:paraId="3D07DF86" w14:textId="77777777" w:rsidR="00164FE0" w:rsidRPr="00164FE0" w:rsidRDefault="00164FE0" w:rsidP="00164FE0">
      <w:pPr>
        <w:rPr>
          <w:sz w:val="16"/>
          <w:szCs w:val="16"/>
          <w:lang w:val="nl-NL"/>
        </w:rPr>
      </w:pPr>
    </w:p>
    <w:p w14:paraId="7216E753" w14:textId="77777777" w:rsidR="00164FE0" w:rsidRPr="00164FE0" w:rsidRDefault="00164FE0" w:rsidP="00164FE0">
      <w:pPr>
        <w:rPr>
          <w:sz w:val="16"/>
          <w:szCs w:val="16"/>
          <w:lang w:val="nl-NL"/>
        </w:rPr>
      </w:pPr>
      <w:r w:rsidRPr="00164FE0">
        <w:rPr>
          <w:sz w:val="16"/>
          <w:szCs w:val="16"/>
          <w:u w:val="single"/>
          <w:lang w:val="nl-NL"/>
        </w:rPr>
        <w:t>Deelnemer 6</w:t>
      </w:r>
      <w:r w:rsidRPr="00164FE0">
        <w:rPr>
          <w:sz w:val="16"/>
          <w:szCs w:val="16"/>
          <w:lang w:val="nl-NL"/>
        </w:rPr>
        <w:t xml:space="preserve">: Veel boeren ontmoeten en mee praten. Kans om het verhaal te doen, dat we als </w:t>
      </w:r>
      <w:proofErr w:type="spellStart"/>
      <w:r w:rsidRPr="00164FE0">
        <w:rPr>
          <w:sz w:val="16"/>
          <w:szCs w:val="16"/>
          <w:lang w:val="nl-NL"/>
        </w:rPr>
        <w:t>Agrifirm</w:t>
      </w:r>
      <w:proofErr w:type="spellEnd"/>
      <w:r w:rsidRPr="00164FE0">
        <w:rPr>
          <w:sz w:val="16"/>
          <w:szCs w:val="16"/>
          <w:lang w:val="nl-NL"/>
        </w:rPr>
        <w:t xml:space="preserve"> mee willen doen en mee willen denken over de problemen waar we voor staan. Verder meegewerkt aan de communicatie voorafgaande aan het evenement.</w:t>
      </w:r>
    </w:p>
    <w:p w14:paraId="73B55E93" w14:textId="77777777" w:rsidR="00164FE0" w:rsidRPr="00164FE0" w:rsidRDefault="00164FE0" w:rsidP="00164FE0">
      <w:pPr>
        <w:rPr>
          <w:sz w:val="16"/>
          <w:szCs w:val="16"/>
          <w:lang w:val="nl-NL"/>
        </w:rPr>
      </w:pPr>
      <w:proofErr w:type="spellStart"/>
      <w:r w:rsidRPr="00164FE0">
        <w:rPr>
          <w:sz w:val="16"/>
          <w:szCs w:val="16"/>
          <w:lang w:val="nl-NL"/>
        </w:rPr>
        <w:t>Nav</w:t>
      </w:r>
      <w:proofErr w:type="spellEnd"/>
      <w:r w:rsidRPr="00164FE0">
        <w:rPr>
          <w:sz w:val="16"/>
          <w:szCs w:val="16"/>
          <w:lang w:val="nl-NL"/>
        </w:rPr>
        <w:t xml:space="preserve"> deze demo en die van deelnemer 1. We krijgen maar 20 bezoekers wanneer </w:t>
      </w:r>
      <w:proofErr w:type="spellStart"/>
      <w:r w:rsidRPr="00164FE0">
        <w:rPr>
          <w:sz w:val="16"/>
          <w:szCs w:val="16"/>
          <w:lang w:val="nl-NL"/>
        </w:rPr>
        <w:t>Agrifirm</w:t>
      </w:r>
      <w:proofErr w:type="spellEnd"/>
      <w:r w:rsidRPr="00164FE0">
        <w:rPr>
          <w:sz w:val="16"/>
          <w:szCs w:val="16"/>
          <w:lang w:val="nl-NL"/>
        </w:rPr>
        <w:t xml:space="preserve"> het alleen organiseert. Heel tevreden over de opkomst. Vraag is hoe je dat kunt kopiëren?</w:t>
      </w:r>
    </w:p>
    <w:p w14:paraId="0FFA1E53" w14:textId="77777777" w:rsidR="00164FE0" w:rsidRPr="00164FE0" w:rsidRDefault="00164FE0" w:rsidP="00164FE0">
      <w:pPr>
        <w:rPr>
          <w:sz w:val="16"/>
          <w:szCs w:val="16"/>
          <w:lang w:val="nl-NL"/>
        </w:rPr>
      </w:pPr>
    </w:p>
    <w:p w14:paraId="0969FF71" w14:textId="77777777" w:rsidR="00164FE0" w:rsidRPr="00164FE0" w:rsidRDefault="00164FE0" w:rsidP="00164FE0">
      <w:pPr>
        <w:rPr>
          <w:sz w:val="16"/>
          <w:szCs w:val="16"/>
          <w:lang w:val="nl-NL"/>
        </w:rPr>
      </w:pPr>
      <w:r w:rsidRPr="00164FE0">
        <w:rPr>
          <w:sz w:val="16"/>
          <w:szCs w:val="16"/>
          <w:u w:val="single"/>
          <w:lang w:val="nl-NL"/>
        </w:rPr>
        <w:t>Deelnemer 7</w:t>
      </w:r>
      <w:r w:rsidRPr="00164FE0">
        <w:rPr>
          <w:sz w:val="16"/>
          <w:szCs w:val="16"/>
          <w:lang w:val="nl-NL"/>
        </w:rPr>
        <w:t xml:space="preserve">: Op zoek naar info over grassen en aaltjesschade. De keuze van het mengsel houdt geen rekening met aaltjes; misser! Italiaans raai vermeerdert </w:t>
      </w:r>
      <w:proofErr w:type="spellStart"/>
      <w:r w:rsidRPr="00164FE0">
        <w:rPr>
          <w:sz w:val="16"/>
          <w:szCs w:val="16"/>
          <w:lang w:val="nl-NL"/>
        </w:rPr>
        <w:t>vrijlevende</w:t>
      </w:r>
      <w:proofErr w:type="spellEnd"/>
      <w:r w:rsidRPr="00164FE0">
        <w:rPr>
          <w:sz w:val="16"/>
          <w:szCs w:val="16"/>
          <w:lang w:val="nl-NL"/>
        </w:rPr>
        <w:t xml:space="preserve"> aaltjes. Is niets gezegd over keuze mengsel. Had hij meer aandacht voor verwacht, wordt vergeten? Misschien creëer je wel een veel groter probleem. </w:t>
      </w:r>
    </w:p>
    <w:p w14:paraId="427948C0" w14:textId="77777777" w:rsidR="00164FE0" w:rsidRPr="00164FE0" w:rsidRDefault="00164FE0" w:rsidP="00164FE0">
      <w:pPr>
        <w:rPr>
          <w:sz w:val="16"/>
          <w:szCs w:val="16"/>
          <w:lang w:val="nl-NL"/>
        </w:rPr>
      </w:pPr>
      <w:r w:rsidRPr="00164FE0">
        <w:rPr>
          <w:sz w:val="16"/>
          <w:szCs w:val="16"/>
          <w:lang w:val="nl-NL"/>
        </w:rPr>
        <w:t xml:space="preserve">Gaat volgend jaar Engels raaigras inzaaien, vermeerdert minder aaltjes. Rietzwenk inzaaien tegelijk met mais is een te groot risico op slechte groei mais in koude periode. Daarom Engels raai. Deelnemer 2 geeft aan 10 jaar geleden al eens een </w:t>
      </w:r>
      <w:proofErr w:type="spellStart"/>
      <w:r w:rsidRPr="00164FE0">
        <w:rPr>
          <w:sz w:val="16"/>
          <w:szCs w:val="16"/>
          <w:lang w:val="nl-NL"/>
        </w:rPr>
        <w:t>giga</w:t>
      </w:r>
      <w:proofErr w:type="spellEnd"/>
      <w:r w:rsidRPr="00164FE0">
        <w:rPr>
          <w:sz w:val="16"/>
          <w:szCs w:val="16"/>
          <w:lang w:val="nl-NL"/>
        </w:rPr>
        <w:t xml:space="preserve"> rietzwenk zode in de mais te hebben gehad = probleem; met herbiciden tik op de kop geven. Deelnemer 6: als het te hard groeit ben je al te laat. </w:t>
      </w:r>
    </w:p>
    <w:p w14:paraId="41E8B827" w14:textId="77777777" w:rsidR="00164FE0" w:rsidRPr="00164FE0" w:rsidRDefault="00164FE0" w:rsidP="00164FE0">
      <w:pPr>
        <w:rPr>
          <w:sz w:val="16"/>
          <w:szCs w:val="16"/>
          <w:lang w:val="nl-NL"/>
        </w:rPr>
      </w:pPr>
    </w:p>
    <w:p w14:paraId="17ED982C" w14:textId="77777777" w:rsidR="00164FE0" w:rsidRPr="00164FE0" w:rsidRDefault="00164FE0" w:rsidP="00164FE0">
      <w:pPr>
        <w:rPr>
          <w:sz w:val="16"/>
          <w:szCs w:val="16"/>
          <w:lang w:val="nl-NL"/>
        </w:rPr>
      </w:pPr>
      <w:r w:rsidRPr="00164FE0">
        <w:rPr>
          <w:sz w:val="16"/>
          <w:szCs w:val="16"/>
          <w:lang w:val="nl-NL"/>
        </w:rPr>
        <w:t xml:space="preserve">Er ontstaat een discussie over het doel van </w:t>
      </w:r>
      <w:proofErr w:type="spellStart"/>
      <w:r w:rsidRPr="00164FE0">
        <w:rPr>
          <w:sz w:val="16"/>
          <w:szCs w:val="16"/>
          <w:lang w:val="nl-NL"/>
        </w:rPr>
        <w:t>onderzaai</w:t>
      </w:r>
      <w:proofErr w:type="spellEnd"/>
      <w:r w:rsidRPr="00164FE0">
        <w:rPr>
          <w:sz w:val="16"/>
          <w:szCs w:val="16"/>
          <w:lang w:val="nl-NL"/>
        </w:rPr>
        <w:t xml:space="preserve">. Deelnemer 2 ziet naast de N-binding en nitraatuitspoeling die deelnemer 4 inbrengt voornamelijk vastlegging van organische stof als doel omdat de waarde van organische stof groter is dan die van N. Deelnemer 5 gaat hier tegenin; betere draagkracht, kan ook voor jezelf wel wat hebben, niet alleen voor de wetgeving, denk aan draagkracht. Deelnemer 3: je kunt zoveel meer doen met </w:t>
      </w:r>
      <w:proofErr w:type="spellStart"/>
      <w:r w:rsidRPr="00164FE0">
        <w:rPr>
          <w:sz w:val="16"/>
          <w:szCs w:val="16"/>
          <w:lang w:val="nl-NL"/>
        </w:rPr>
        <w:t>onderzaai</w:t>
      </w:r>
      <w:proofErr w:type="spellEnd"/>
      <w:r w:rsidRPr="00164FE0">
        <w:rPr>
          <w:sz w:val="16"/>
          <w:szCs w:val="16"/>
          <w:lang w:val="nl-NL"/>
        </w:rPr>
        <w:t xml:space="preserve">; os, N, nitraat. Deelnemer 4 gaat het meer om het moment van zaai. Hij gaat voor een vroeg ras en vroege zaai </w:t>
      </w:r>
      <w:proofErr w:type="spellStart"/>
      <w:r w:rsidRPr="00164FE0">
        <w:rPr>
          <w:sz w:val="16"/>
          <w:szCs w:val="16"/>
          <w:lang w:val="nl-NL"/>
        </w:rPr>
        <w:t>gbm</w:t>
      </w:r>
      <w:proofErr w:type="spellEnd"/>
      <w:r w:rsidRPr="00164FE0">
        <w:rPr>
          <w:sz w:val="16"/>
          <w:szCs w:val="16"/>
          <w:lang w:val="nl-NL"/>
        </w:rPr>
        <w:t xml:space="preserve"> na de oogst van de mais. De anderen zijn het hier niet mee eens.</w:t>
      </w:r>
    </w:p>
    <w:p w14:paraId="10F387F6" w14:textId="77777777" w:rsidR="00164FE0" w:rsidRPr="00164FE0" w:rsidRDefault="00164FE0" w:rsidP="00164FE0">
      <w:pPr>
        <w:rPr>
          <w:sz w:val="16"/>
          <w:szCs w:val="16"/>
          <w:lang w:val="nl-NL"/>
        </w:rPr>
      </w:pPr>
    </w:p>
    <w:p w14:paraId="69B38FC7" w14:textId="77777777" w:rsidR="00164FE0" w:rsidRPr="00164FE0" w:rsidRDefault="00164FE0" w:rsidP="00164FE0">
      <w:pPr>
        <w:rPr>
          <w:sz w:val="16"/>
          <w:szCs w:val="16"/>
          <w:lang w:val="nl-NL"/>
        </w:rPr>
      </w:pPr>
      <w:r w:rsidRPr="00164FE0">
        <w:rPr>
          <w:sz w:val="16"/>
          <w:szCs w:val="16"/>
          <w:lang w:val="nl-NL"/>
        </w:rPr>
        <w:t>Non-verbaal:</w:t>
      </w:r>
    </w:p>
    <w:p w14:paraId="289FB3F7" w14:textId="77777777" w:rsidR="00164FE0" w:rsidRPr="00164FE0" w:rsidRDefault="00164FE0" w:rsidP="00164FE0">
      <w:pPr>
        <w:rPr>
          <w:sz w:val="16"/>
          <w:szCs w:val="16"/>
          <w:lang w:val="nl-NL"/>
        </w:rPr>
      </w:pPr>
      <w:r w:rsidRPr="00164FE0">
        <w:rPr>
          <w:sz w:val="16"/>
          <w:szCs w:val="16"/>
          <w:lang w:val="nl-NL"/>
        </w:rPr>
        <w:t>Deelnemer 7 wat afwachtend aan het begin van de oefening, lijkt niet te gaan schrijven, tot Daniel zegt dat ie een paar minuten de tijd heeft. Heeft de vragen ook niet onthouden. Stelt vervolgens aanvullende vragen. En kijkt ons ongelovig aan als blijkt wat we willen dat hij opschrijft.</w:t>
      </w:r>
    </w:p>
    <w:p w14:paraId="11C7C913" w14:textId="77777777" w:rsidR="00164FE0" w:rsidRPr="00164FE0" w:rsidRDefault="00164FE0" w:rsidP="00164FE0">
      <w:pPr>
        <w:rPr>
          <w:sz w:val="16"/>
          <w:szCs w:val="16"/>
          <w:lang w:val="nl-NL"/>
        </w:rPr>
      </w:pPr>
      <w:r w:rsidRPr="00164FE0">
        <w:rPr>
          <w:sz w:val="16"/>
          <w:szCs w:val="16"/>
          <w:lang w:val="nl-NL"/>
        </w:rPr>
        <w:t>Deelnemer 3 heel snel klaar, deelnemer 2 ook, zitten achterover met de armen over elkaar en kijken vaak op mobiel.</w:t>
      </w:r>
    </w:p>
    <w:p w14:paraId="3879962D" w14:textId="77777777" w:rsidR="00164FE0" w:rsidRPr="00164FE0" w:rsidRDefault="00164FE0" w:rsidP="00164FE0">
      <w:pPr>
        <w:rPr>
          <w:sz w:val="16"/>
          <w:szCs w:val="16"/>
          <w:lang w:val="nl-NL"/>
        </w:rPr>
      </w:pPr>
    </w:p>
    <w:p w14:paraId="2B82FFA3" w14:textId="77777777" w:rsidR="00164FE0" w:rsidRPr="00164FE0" w:rsidRDefault="00164FE0" w:rsidP="00164FE0">
      <w:pPr>
        <w:rPr>
          <w:sz w:val="16"/>
          <w:szCs w:val="16"/>
          <w:lang w:val="nl-NL"/>
        </w:rPr>
      </w:pPr>
    </w:p>
    <w:p w14:paraId="5B95C809" w14:textId="28E63479" w:rsidR="00164FE0" w:rsidRPr="00164FE0" w:rsidRDefault="00164FE0" w:rsidP="00164FE0">
      <w:pPr>
        <w:rPr>
          <w:sz w:val="16"/>
          <w:szCs w:val="16"/>
          <w:u w:val="single"/>
          <w:lang w:val="nl-NL"/>
        </w:rPr>
      </w:pPr>
      <w:r w:rsidRPr="00164FE0">
        <w:rPr>
          <w:sz w:val="16"/>
          <w:szCs w:val="16"/>
          <w:u w:val="single"/>
          <w:lang w:val="nl-NL"/>
        </w:rPr>
        <w:t xml:space="preserve">OEFFENING 3: Associaties. Deelnemers kiezen kaart. Daarna leggen deelnemers keuze uit aan elkaar. </w:t>
      </w:r>
    </w:p>
    <w:p w14:paraId="41E7DD81" w14:textId="77777777" w:rsidR="00164FE0" w:rsidRPr="00164FE0" w:rsidRDefault="00164FE0" w:rsidP="00164FE0">
      <w:pPr>
        <w:rPr>
          <w:sz w:val="16"/>
          <w:szCs w:val="16"/>
          <w:lang w:val="nl-NL"/>
        </w:rPr>
      </w:pPr>
    </w:p>
    <w:p w14:paraId="772981D1" w14:textId="77777777" w:rsidR="00164FE0" w:rsidRPr="00164FE0" w:rsidRDefault="00164FE0" w:rsidP="00164FE0">
      <w:pPr>
        <w:rPr>
          <w:sz w:val="16"/>
          <w:szCs w:val="16"/>
          <w:lang w:val="nl-NL"/>
        </w:rPr>
      </w:pPr>
      <w:r w:rsidRPr="00164FE0">
        <w:rPr>
          <w:sz w:val="16"/>
          <w:szCs w:val="16"/>
          <w:lang w:val="nl-NL"/>
        </w:rPr>
        <w:t>1</w:t>
      </w:r>
      <w:r w:rsidRPr="00164FE0">
        <w:rPr>
          <w:sz w:val="16"/>
          <w:szCs w:val="16"/>
          <w:vertAlign w:val="superscript"/>
          <w:lang w:val="nl-NL"/>
        </w:rPr>
        <w:t>ste</w:t>
      </w:r>
      <w:r w:rsidRPr="00164FE0">
        <w:rPr>
          <w:sz w:val="16"/>
          <w:szCs w:val="16"/>
          <w:lang w:val="nl-NL"/>
        </w:rPr>
        <w:t xml:space="preserve"> ronde:</w:t>
      </w:r>
    </w:p>
    <w:p w14:paraId="0E66149B" w14:textId="77777777" w:rsidR="00164FE0" w:rsidRPr="00164FE0" w:rsidRDefault="00164FE0" w:rsidP="00164FE0">
      <w:pPr>
        <w:rPr>
          <w:sz w:val="16"/>
          <w:szCs w:val="16"/>
          <w:lang w:val="nl-NL"/>
        </w:rPr>
      </w:pPr>
    </w:p>
    <w:p w14:paraId="7D314483" w14:textId="77777777" w:rsidR="00164FE0" w:rsidRPr="00164FE0" w:rsidRDefault="00164FE0" w:rsidP="00164FE0">
      <w:pPr>
        <w:rPr>
          <w:sz w:val="16"/>
          <w:szCs w:val="16"/>
          <w:lang w:val="nl-NL"/>
        </w:rPr>
      </w:pPr>
      <w:r w:rsidRPr="00164FE0">
        <w:rPr>
          <w:sz w:val="16"/>
          <w:szCs w:val="16"/>
          <w:lang w:val="nl-NL"/>
        </w:rPr>
        <w:t>Keuze kaarten:</w:t>
      </w:r>
    </w:p>
    <w:p w14:paraId="661E5D5C" w14:textId="77777777" w:rsidR="00164FE0" w:rsidRPr="00164FE0" w:rsidRDefault="00164FE0" w:rsidP="00164FE0">
      <w:pPr>
        <w:rPr>
          <w:sz w:val="16"/>
          <w:szCs w:val="16"/>
          <w:lang w:val="nl-NL"/>
        </w:rPr>
      </w:pPr>
      <w:r w:rsidRPr="00164FE0">
        <w:rPr>
          <w:sz w:val="16"/>
          <w:szCs w:val="16"/>
          <w:u w:val="single"/>
          <w:lang w:val="nl-NL"/>
        </w:rPr>
        <w:t>Deelnemer 1</w:t>
      </w:r>
      <w:r w:rsidRPr="00164FE0">
        <w:rPr>
          <w:sz w:val="16"/>
          <w:szCs w:val="16"/>
          <w:lang w:val="nl-NL"/>
        </w:rPr>
        <w:t xml:space="preserve">: </w:t>
      </w:r>
      <w:r w:rsidRPr="00164FE0">
        <w:rPr>
          <w:b/>
          <w:sz w:val="16"/>
          <w:szCs w:val="16"/>
          <w:lang w:val="nl-NL"/>
        </w:rPr>
        <w:t>boom met lichtval erdoor</w:t>
      </w:r>
      <w:r w:rsidRPr="00164FE0">
        <w:rPr>
          <w:sz w:val="16"/>
          <w:szCs w:val="16"/>
          <w:lang w:val="nl-NL"/>
        </w:rPr>
        <w:t>. Zie door de bomen het bos niet meer. 2</w:t>
      </w:r>
      <w:r w:rsidRPr="00164FE0">
        <w:rPr>
          <w:sz w:val="16"/>
          <w:szCs w:val="16"/>
          <w:vertAlign w:val="superscript"/>
          <w:lang w:val="nl-NL"/>
        </w:rPr>
        <w:t>de</w:t>
      </w:r>
      <w:r w:rsidRPr="00164FE0">
        <w:rPr>
          <w:sz w:val="16"/>
          <w:szCs w:val="16"/>
          <w:lang w:val="nl-NL"/>
        </w:rPr>
        <w:t xml:space="preserve"> kaart: zwart-wit foto van oude Mercedes; veel oude machines. Had meer nieuwe technieken verwacht. Had meer fabrikanten met nieuw spul verwacht. Machine die niet reed hoorde er niet bij </w:t>
      </w:r>
    </w:p>
    <w:p w14:paraId="35F0715B" w14:textId="77777777" w:rsidR="00164FE0" w:rsidRPr="00164FE0" w:rsidRDefault="00164FE0" w:rsidP="00164FE0">
      <w:pPr>
        <w:rPr>
          <w:sz w:val="16"/>
          <w:szCs w:val="16"/>
          <w:lang w:val="nl-NL"/>
        </w:rPr>
      </w:pPr>
      <w:r w:rsidRPr="00164FE0">
        <w:rPr>
          <w:sz w:val="16"/>
          <w:szCs w:val="16"/>
          <w:u w:val="single"/>
          <w:lang w:val="nl-NL"/>
        </w:rPr>
        <w:t>Deelnemer 2</w:t>
      </w:r>
      <w:r w:rsidRPr="00164FE0">
        <w:rPr>
          <w:sz w:val="16"/>
          <w:szCs w:val="16"/>
          <w:lang w:val="nl-NL"/>
        </w:rPr>
        <w:t xml:space="preserve">: </w:t>
      </w:r>
      <w:r w:rsidRPr="00164FE0">
        <w:rPr>
          <w:b/>
          <w:sz w:val="16"/>
          <w:szCs w:val="16"/>
          <w:lang w:val="nl-NL"/>
        </w:rPr>
        <w:t>vlieger</w:t>
      </w:r>
      <w:r w:rsidRPr="00164FE0">
        <w:rPr>
          <w:sz w:val="16"/>
          <w:szCs w:val="16"/>
          <w:lang w:val="nl-NL"/>
        </w:rPr>
        <w:t>; moet je gewoon oplaten, gewoon proberen. Natuur en duurzaamheid koesteren.</w:t>
      </w:r>
    </w:p>
    <w:p w14:paraId="64398F37" w14:textId="77777777" w:rsidR="00164FE0" w:rsidRPr="00164FE0" w:rsidRDefault="00164FE0" w:rsidP="00164FE0">
      <w:pPr>
        <w:rPr>
          <w:sz w:val="16"/>
          <w:szCs w:val="16"/>
          <w:lang w:val="nl-NL"/>
        </w:rPr>
      </w:pPr>
      <w:r w:rsidRPr="00164FE0">
        <w:rPr>
          <w:sz w:val="16"/>
          <w:szCs w:val="16"/>
          <w:u w:val="single"/>
          <w:lang w:val="nl-NL"/>
        </w:rPr>
        <w:t>Deelnemer 3</w:t>
      </w:r>
      <w:r w:rsidRPr="00164FE0">
        <w:rPr>
          <w:sz w:val="16"/>
          <w:szCs w:val="16"/>
          <w:lang w:val="nl-NL"/>
        </w:rPr>
        <w:t xml:space="preserve">: </w:t>
      </w:r>
      <w:r w:rsidRPr="00164FE0">
        <w:rPr>
          <w:b/>
          <w:sz w:val="16"/>
          <w:szCs w:val="16"/>
          <w:lang w:val="nl-NL"/>
        </w:rPr>
        <w:t>elektriciteit draden</w:t>
      </w:r>
      <w:r w:rsidRPr="00164FE0">
        <w:rPr>
          <w:sz w:val="16"/>
          <w:szCs w:val="16"/>
          <w:lang w:val="nl-NL"/>
        </w:rPr>
        <w:t>: connecties; bodemleven, bodem, N, os. Ook nog wat lege stekkertjes voor verbindingen die nog gelegd moeten worden</w:t>
      </w:r>
    </w:p>
    <w:p w14:paraId="0F38250C" w14:textId="77777777" w:rsidR="00164FE0" w:rsidRPr="00164FE0" w:rsidRDefault="00164FE0" w:rsidP="00164FE0">
      <w:pPr>
        <w:rPr>
          <w:sz w:val="16"/>
          <w:szCs w:val="16"/>
          <w:lang w:val="nl-NL"/>
        </w:rPr>
      </w:pPr>
      <w:r w:rsidRPr="00164FE0">
        <w:rPr>
          <w:sz w:val="16"/>
          <w:szCs w:val="16"/>
          <w:u w:val="single"/>
          <w:lang w:val="nl-NL"/>
        </w:rPr>
        <w:t>Deelnemer 4</w:t>
      </w:r>
      <w:r w:rsidRPr="00164FE0">
        <w:rPr>
          <w:sz w:val="16"/>
          <w:szCs w:val="16"/>
          <w:lang w:val="nl-NL"/>
        </w:rPr>
        <w:t xml:space="preserve">: </w:t>
      </w:r>
      <w:r w:rsidRPr="00164FE0">
        <w:rPr>
          <w:b/>
          <w:sz w:val="16"/>
          <w:szCs w:val="16"/>
          <w:lang w:val="nl-NL"/>
        </w:rPr>
        <w:t>tattoo vrolijke gezichten</w:t>
      </w:r>
      <w:r w:rsidRPr="00164FE0">
        <w:rPr>
          <w:sz w:val="16"/>
          <w:szCs w:val="16"/>
          <w:lang w:val="nl-NL"/>
        </w:rPr>
        <w:t>. Zie goede toekomstmogelijkheden voor mais in NL.</w:t>
      </w:r>
    </w:p>
    <w:p w14:paraId="77F1FEB2" w14:textId="77777777" w:rsidR="00164FE0" w:rsidRPr="00164FE0" w:rsidRDefault="00164FE0" w:rsidP="00164FE0">
      <w:pPr>
        <w:rPr>
          <w:sz w:val="16"/>
          <w:szCs w:val="16"/>
          <w:lang w:val="nl-NL"/>
        </w:rPr>
      </w:pPr>
      <w:r w:rsidRPr="00164FE0">
        <w:rPr>
          <w:sz w:val="16"/>
          <w:szCs w:val="16"/>
          <w:u w:val="single"/>
          <w:lang w:val="nl-NL"/>
        </w:rPr>
        <w:t>Deelnemer 5</w:t>
      </w:r>
      <w:r w:rsidRPr="00164FE0">
        <w:rPr>
          <w:sz w:val="16"/>
          <w:szCs w:val="16"/>
          <w:lang w:val="nl-NL"/>
        </w:rPr>
        <w:t xml:space="preserve">: </w:t>
      </w:r>
      <w:r w:rsidRPr="00164FE0">
        <w:rPr>
          <w:b/>
          <w:sz w:val="16"/>
          <w:szCs w:val="16"/>
          <w:lang w:val="nl-NL"/>
        </w:rPr>
        <w:t>startblok</w:t>
      </w:r>
      <w:r w:rsidRPr="00164FE0">
        <w:rPr>
          <w:sz w:val="16"/>
          <w:szCs w:val="16"/>
          <w:lang w:val="nl-NL"/>
        </w:rPr>
        <w:t>,</w:t>
      </w:r>
      <w:r w:rsidRPr="00164FE0">
        <w:rPr>
          <w:b/>
          <w:sz w:val="16"/>
          <w:szCs w:val="16"/>
          <w:lang w:val="nl-NL"/>
        </w:rPr>
        <w:t>2 zwemmende kinderen</w:t>
      </w:r>
      <w:r w:rsidRPr="00164FE0">
        <w:rPr>
          <w:sz w:val="16"/>
          <w:szCs w:val="16"/>
          <w:lang w:val="nl-NL"/>
        </w:rPr>
        <w:t>. Je bent aan het begin van de wedstrijd, en hebt nog een heel traject af te leggen.</w:t>
      </w:r>
    </w:p>
    <w:p w14:paraId="19C4DB7E" w14:textId="77777777" w:rsidR="00164FE0" w:rsidRPr="00164FE0" w:rsidRDefault="00164FE0" w:rsidP="00164FE0">
      <w:pPr>
        <w:rPr>
          <w:sz w:val="16"/>
          <w:szCs w:val="16"/>
          <w:lang w:val="nl-NL"/>
        </w:rPr>
      </w:pPr>
      <w:r w:rsidRPr="00164FE0">
        <w:rPr>
          <w:sz w:val="16"/>
          <w:szCs w:val="16"/>
          <w:u w:val="single"/>
          <w:lang w:val="nl-NL"/>
        </w:rPr>
        <w:t>Deelnemer 6</w:t>
      </w:r>
      <w:r w:rsidRPr="00164FE0">
        <w:rPr>
          <w:sz w:val="16"/>
          <w:szCs w:val="16"/>
          <w:lang w:val="nl-NL"/>
        </w:rPr>
        <w:t xml:space="preserve">: </w:t>
      </w:r>
      <w:r w:rsidRPr="00164FE0">
        <w:rPr>
          <w:b/>
          <w:sz w:val="16"/>
          <w:szCs w:val="16"/>
          <w:lang w:val="nl-NL"/>
        </w:rPr>
        <w:t>kind</w:t>
      </w:r>
      <w:r w:rsidRPr="00164FE0">
        <w:rPr>
          <w:sz w:val="16"/>
          <w:szCs w:val="16"/>
          <w:lang w:val="nl-NL"/>
        </w:rPr>
        <w:t xml:space="preserve"> Toekomstgericht bezig zijn voor de toekomstige generatie. Dat past bij mij en mijn bedrijf.</w:t>
      </w:r>
    </w:p>
    <w:p w14:paraId="302528BF" w14:textId="77777777" w:rsidR="00164FE0" w:rsidRPr="00164FE0" w:rsidRDefault="00164FE0" w:rsidP="00164FE0">
      <w:pPr>
        <w:rPr>
          <w:sz w:val="16"/>
          <w:szCs w:val="16"/>
          <w:lang w:val="nl-NL"/>
        </w:rPr>
      </w:pPr>
      <w:r w:rsidRPr="00164FE0">
        <w:rPr>
          <w:sz w:val="16"/>
          <w:szCs w:val="16"/>
          <w:u w:val="single"/>
          <w:lang w:val="nl-NL"/>
        </w:rPr>
        <w:t>Deelnemer 7</w:t>
      </w:r>
      <w:r w:rsidRPr="00164FE0">
        <w:rPr>
          <w:sz w:val="16"/>
          <w:szCs w:val="16"/>
          <w:lang w:val="nl-NL"/>
        </w:rPr>
        <w:t xml:space="preserve">: </w:t>
      </w:r>
      <w:r w:rsidRPr="00164FE0">
        <w:rPr>
          <w:b/>
          <w:sz w:val="16"/>
          <w:szCs w:val="16"/>
          <w:lang w:val="nl-NL"/>
        </w:rPr>
        <w:t>bloem</w:t>
      </w:r>
      <w:r w:rsidRPr="00164FE0">
        <w:rPr>
          <w:sz w:val="16"/>
          <w:szCs w:val="16"/>
          <w:lang w:val="nl-NL"/>
        </w:rPr>
        <w:t>. Geen verhaal bij</w:t>
      </w:r>
    </w:p>
    <w:p w14:paraId="1C98F52A" w14:textId="77777777" w:rsidR="00164FE0" w:rsidRPr="00164FE0" w:rsidRDefault="00164FE0" w:rsidP="00164FE0">
      <w:pPr>
        <w:rPr>
          <w:sz w:val="16"/>
          <w:szCs w:val="16"/>
          <w:lang w:val="nl-NL"/>
        </w:rPr>
      </w:pPr>
    </w:p>
    <w:p w14:paraId="33021491" w14:textId="77777777" w:rsidR="00164FE0" w:rsidRPr="00164FE0" w:rsidRDefault="00164FE0" w:rsidP="00164FE0">
      <w:pPr>
        <w:rPr>
          <w:sz w:val="16"/>
          <w:szCs w:val="16"/>
          <w:lang w:val="nl-NL"/>
        </w:rPr>
      </w:pPr>
      <w:r w:rsidRPr="00164FE0">
        <w:rPr>
          <w:sz w:val="16"/>
          <w:szCs w:val="16"/>
          <w:lang w:val="nl-NL"/>
        </w:rPr>
        <w:t>2</w:t>
      </w:r>
      <w:r w:rsidRPr="00164FE0">
        <w:rPr>
          <w:sz w:val="16"/>
          <w:szCs w:val="16"/>
          <w:vertAlign w:val="superscript"/>
          <w:lang w:val="nl-NL"/>
        </w:rPr>
        <w:t>de</w:t>
      </w:r>
      <w:r w:rsidRPr="00164FE0">
        <w:rPr>
          <w:sz w:val="16"/>
          <w:szCs w:val="16"/>
          <w:lang w:val="nl-NL"/>
        </w:rPr>
        <w:t xml:space="preserve"> ronde:</w:t>
      </w:r>
    </w:p>
    <w:p w14:paraId="71DBBD03" w14:textId="77777777" w:rsidR="00164FE0" w:rsidRPr="00164FE0" w:rsidRDefault="00164FE0" w:rsidP="00164FE0">
      <w:pPr>
        <w:rPr>
          <w:sz w:val="16"/>
          <w:szCs w:val="16"/>
          <w:lang w:val="nl-NL"/>
        </w:rPr>
      </w:pPr>
      <w:r w:rsidRPr="00164FE0">
        <w:rPr>
          <w:sz w:val="16"/>
          <w:szCs w:val="16"/>
          <w:lang w:val="nl-NL"/>
        </w:rPr>
        <w:t>De tweede ronde is meer een discussieronde waarbij een aantal deelnemers nog een kaart kiezen en ze flink tegen elkaar in gaan over de verplichting aan de ene kant en de voordelen aan de andere kant.</w:t>
      </w:r>
    </w:p>
    <w:p w14:paraId="15EF2117" w14:textId="77777777" w:rsidR="00164FE0" w:rsidRPr="00164FE0" w:rsidRDefault="00164FE0" w:rsidP="00164FE0">
      <w:pPr>
        <w:rPr>
          <w:sz w:val="16"/>
          <w:szCs w:val="16"/>
          <w:lang w:val="nl-NL"/>
        </w:rPr>
      </w:pPr>
      <w:r w:rsidRPr="00164FE0">
        <w:rPr>
          <w:sz w:val="16"/>
          <w:szCs w:val="16"/>
          <w:u w:val="single"/>
          <w:lang w:val="nl-NL"/>
        </w:rPr>
        <w:t>Deelnemer 2</w:t>
      </w:r>
      <w:r w:rsidRPr="00164FE0">
        <w:rPr>
          <w:sz w:val="16"/>
          <w:szCs w:val="16"/>
          <w:lang w:val="nl-NL"/>
        </w:rPr>
        <w:t xml:space="preserve">: kiest nog een kaart; </w:t>
      </w:r>
      <w:r w:rsidRPr="00164FE0">
        <w:rPr>
          <w:b/>
          <w:sz w:val="16"/>
          <w:szCs w:val="16"/>
          <w:lang w:val="nl-NL"/>
        </w:rPr>
        <w:t>hockey dames in de verdediging</w:t>
      </w:r>
      <w:r w:rsidRPr="00164FE0">
        <w:rPr>
          <w:sz w:val="16"/>
          <w:szCs w:val="16"/>
          <w:lang w:val="nl-NL"/>
        </w:rPr>
        <w:t xml:space="preserve">; waarom moet dit nou.  Deelnemer 6 heeft op de demo een bezoeker getroffen die zei “jullie  zijn hartstikke gek dat je hierin mee gaat, moet er dwars voor gaan liggen!” Deelnemer 2: provincie denkt tegenwoordig echt goed met ons mee, dat was vroeger wel anders. De houding van boeren om in de verdediging/hakken in het zand te gaan zouden ze niet moeten hebben. Deelnemer 5: vanggewas is onzin, maar </w:t>
      </w:r>
      <w:proofErr w:type="spellStart"/>
      <w:r w:rsidRPr="00164FE0">
        <w:rPr>
          <w:sz w:val="16"/>
          <w:szCs w:val="16"/>
          <w:lang w:val="nl-NL"/>
        </w:rPr>
        <w:t>onderzaai</w:t>
      </w:r>
      <w:proofErr w:type="spellEnd"/>
      <w:r w:rsidRPr="00164FE0">
        <w:rPr>
          <w:sz w:val="16"/>
          <w:szCs w:val="16"/>
          <w:lang w:val="nl-NL"/>
        </w:rPr>
        <w:t xml:space="preserve"> daar heb je echt wat aan . </w:t>
      </w:r>
    </w:p>
    <w:p w14:paraId="11D532B8" w14:textId="77777777" w:rsidR="00164FE0" w:rsidRPr="00164FE0" w:rsidRDefault="00164FE0" w:rsidP="00164FE0">
      <w:pPr>
        <w:rPr>
          <w:sz w:val="16"/>
          <w:szCs w:val="16"/>
          <w:lang w:val="nl-NL"/>
        </w:rPr>
      </w:pPr>
      <w:r w:rsidRPr="00164FE0">
        <w:rPr>
          <w:sz w:val="16"/>
          <w:szCs w:val="16"/>
          <w:u w:val="single"/>
          <w:lang w:val="nl-NL"/>
        </w:rPr>
        <w:t>Deelnemer 4</w:t>
      </w:r>
      <w:r w:rsidRPr="00164FE0">
        <w:rPr>
          <w:sz w:val="16"/>
          <w:szCs w:val="16"/>
          <w:lang w:val="nl-NL"/>
        </w:rPr>
        <w:t xml:space="preserve">: </w:t>
      </w:r>
      <w:r w:rsidRPr="00164FE0">
        <w:rPr>
          <w:b/>
          <w:sz w:val="16"/>
          <w:szCs w:val="16"/>
          <w:lang w:val="nl-NL"/>
        </w:rPr>
        <w:t>paarse gewichten</w:t>
      </w:r>
      <w:r w:rsidRPr="00164FE0">
        <w:rPr>
          <w:sz w:val="16"/>
          <w:szCs w:val="16"/>
          <w:lang w:val="nl-NL"/>
        </w:rPr>
        <w:t>: gaat oom meer achtergrondinfo, niet alleen over de techniek. Verhaal zou veel completer kunnen .</w:t>
      </w:r>
    </w:p>
    <w:p w14:paraId="3B077BA2" w14:textId="77777777" w:rsidR="00164FE0" w:rsidRPr="00164FE0" w:rsidRDefault="00164FE0" w:rsidP="00164FE0">
      <w:pPr>
        <w:rPr>
          <w:sz w:val="16"/>
          <w:szCs w:val="16"/>
          <w:lang w:val="nl-NL"/>
        </w:rPr>
      </w:pPr>
      <w:r w:rsidRPr="00164FE0">
        <w:rPr>
          <w:sz w:val="16"/>
          <w:szCs w:val="16"/>
          <w:u w:val="single"/>
          <w:lang w:val="nl-NL"/>
        </w:rPr>
        <w:t>Deelnemer 3</w:t>
      </w:r>
      <w:r w:rsidRPr="00164FE0">
        <w:rPr>
          <w:sz w:val="16"/>
          <w:szCs w:val="16"/>
          <w:lang w:val="nl-NL"/>
        </w:rPr>
        <w:t xml:space="preserve">: je moet niet vanuit de regelgeving en de verplichting denken, maar vanuit de bodem. Dus </w:t>
      </w:r>
      <w:proofErr w:type="spellStart"/>
      <w:r w:rsidRPr="00164FE0">
        <w:rPr>
          <w:sz w:val="16"/>
          <w:szCs w:val="16"/>
          <w:lang w:val="nl-NL"/>
        </w:rPr>
        <w:t>onderzaai</w:t>
      </w:r>
      <w:proofErr w:type="spellEnd"/>
      <w:r w:rsidRPr="00164FE0">
        <w:rPr>
          <w:sz w:val="16"/>
          <w:szCs w:val="16"/>
          <w:lang w:val="nl-NL"/>
        </w:rPr>
        <w:t xml:space="preserve"> = goed. </w:t>
      </w:r>
      <w:r w:rsidRPr="00164FE0">
        <w:rPr>
          <w:sz w:val="16"/>
          <w:szCs w:val="16"/>
          <w:u w:val="single"/>
          <w:lang w:val="nl-NL"/>
        </w:rPr>
        <w:t>Deelnemer 5</w:t>
      </w:r>
      <w:r w:rsidRPr="00164FE0">
        <w:rPr>
          <w:sz w:val="16"/>
          <w:szCs w:val="16"/>
          <w:lang w:val="nl-NL"/>
        </w:rPr>
        <w:t xml:space="preserve">: maar de volgende verplichting zit er al aan te komen, dat wordt vast rijenbemesting. </w:t>
      </w:r>
    </w:p>
    <w:p w14:paraId="291ED7EF" w14:textId="77777777" w:rsidR="00164FE0" w:rsidRPr="00164FE0" w:rsidRDefault="00164FE0" w:rsidP="00164FE0">
      <w:pPr>
        <w:rPr>
          <w:sz w:val="16"/>
          <w:szCs w:val="16"/>
          <w:lang w:val="nl-NL"/>
        </w:rPr>
      </w:pPr>
      <w:r w:rsidRPr="00164FE0">
        <w:rPr>
          <w:sz w:val="16"/>
          <w:szCs w:val="16"/>
          <w:lang w:val="nl-NL"/>
        </w:rPr>
        <w:t>Houding deelnemer 2 en 3 t.o.v. de demo: stukje bewustwording mist. Handig als het achtergrond verhaal wat breder zou zijn verteld, biodiversiteit, completer verhaal. Zoals men nu boert, boert men achteruit, je zou moeten boeren zodanig dat het wat toevoegt.</w:t>
      </w:r>
    </w:p>
    <w:p w14:paraId="1F4EBCC0" w14:textId="77777777" w:rsidR="00164FE0" w:rsidRPr="00164FE0" w:rsidRDefault="00164FE0" w:rsidP="00164FE0">
      <w:pPr>
        <w:rPr>
          <w:sz w:val="16"/>
          <w:szCs w:val="16"/>
          <w:lang w:val="nl-NL"/>
        </w:rPr>
      </w:pPr>
    </w:p>
    <w:p w14:paraId="2AABCBD2" w14:textId="77777777" w:rsidR="00164FE0" w:rsidRPr="00164FE0" w:rsidRDefault="00164FE0" w:rsidP="00164FE0">
      <w:pPr>
        <w:rPr>
          <w:sz w:val="16"/>
          <w:szCs w:val="16"/>
          <w:lang w:val="nl-NL"/>
        </w:rPr>
      </w:pPr>
      <w:r w:rsidRPr="00164FE0">
        <w:rPr>
          <w:sz w:val="16"/>
          <w:szCs w:val="16"/>
          <w:lang w:val="nl-NL"/>
        </w:rPr>
        <w:t>Non-verbaal:</w:t>
      </w:r>
    </w:p>
    <w:p w14:paraId="1BB7085D" w14:textId="77777777" w:rsidR="00164FE0" w:rsidRPr="00164FE0" w:rsidRDefault="00164FE0" w:rsidP="00164FE0">
      <w:pPr>
        <w:rPr>
          <w:sz w:val="16"/>
          <w:szCs w:val="16"/>
          <w:lang w:val="nl-NL"/>
        </w:rPr>
      </w:pPr>
      <w:r w:rsidRPr="00164FE0">
        <w:rPr>
          <w:sz w:val="16"/>
          <w:szCs w:val="16"/>
          <w:lang w:val="nl-NL"/>
        </w:rPr>
        <w:t>Staan allemaal positief in de oefening. Deelnemer 7 wat aarzelend omdat hij niet zo goed mee kan komen.</w:t>
      </w:r>
    </w:p>
    <w:p w14:paraId="57C89FCA" w14:textId="77777777" w:rsidR="00164FE0" w:rsidRPr="00164FE0" w:rsidRDefault="00164FE0" w:rsidP="00164FE0">
      <w:pPr>
        <w:rPr>
          <w:sz w:val="16"/>
          <w:szCs w:val="16"/>
          <w:lang w:val="nl-NL"/>
        </w:rPr>
      </w:pPr>
    </w:p>
    <w:p w14:paraId="46A6F794" w14:textId="77777777" w:rsidR="00164FE0" w:rsidRPr="00164FE0" w:rsidRDefault="00164FE0" w:rsidP="00164FE0">
      <w:pPr>
        <w:rPr>
          <w:sz w:val="16"/>
          <w:szCs w:val="16"/>
          <w:lang w:val="nl-NL"/>
        </w:rPr>
      </w:pPr>
    </w:p>
    <w:p w14:paraId="0E74B186" w14:textId="77777777" w:rsidR="00164FE0" w:rsidRPr="00164FE0" w:rsidRDefault="00164FE0" w:rsidP="00164FE0">
      <w:pPr>
        <w:rPr>
          <w:sz w:val="16"/>
          <w:szCs w:val="16"/>
          <w:u w:val="single"/>
          <w:lang w:val="nl-NL"/>
        </w:rPr>
      </w:pPr>
      <w:r w:rsidRPr="00164FE0">
        <w:rPr>
          <w:sz w:val="16"/>
          <w:szCs w:val="16"/>
          <w:u w:val="single"/>
          <w:lang w:val="nl-NL"/>
        </w:rPr>
        <w:t>OEFENING 4: Bron van leren en inspiratie. Deelnemers vullen formulier in met vragen over dit onderwerp. Daarna discussie.</w:t>
      </w:r>
    </w:p>
    <w:p w14:paraId="2DCB2378" w14:textId="77777777" w:rsidR="00164FE0" w:rsidRPr="00164FE0" w:rsidRDefault="00164FE0" w:rsidP="00164FE0">
      <w:pPr>
        <w:rPr>
          <w:sz w:val="16"/>
          <w:szCs w:val="16"/>
          <w:lang w:val="nl-NL"/>
        </w:rPr>
      </w:pPr>
    </w:p>
    <w:p w14:paraId="651C7880" w14:textId="77777777" w:rsidR="00164FE0" w:rsidRPr="00164FE0" w:rsidRDefault="00164FE0" w:rsidP="00164FE0">
      <w:pPr>
        <w:rPr>
          <w:i/>
          <w:sz w:val="16"/>
          <w:szCs w:val="16"/>
          <w:lang w:val="nl-NL"/>
        </w:rPr>
      </w:pPr>
      <w:r w:rsidRPr="00164FE0">
        <w:rPr>
          <w:i/>
          <w:sz w:val="16"/>
          <w:szCs w:val="16"/>
          <w:lang w:val="nl-NL"/>
        </w:rPr>
        <w:t>Waar op de demo heb je het meeste geleerd of de meeste inspiratie opgedaan?</w:t>
      </w:r>
    </w:p>
    <w:p w14:paraId="1047B266" w14:textId="77777777" w:rsidR="00164FE0" w:rsidRPr="00164FE0" w:rsidRDefault="00164FE0" w:rsidP="00164FE0">
      <w:pPr>
        <w:rPr>
          <w:i/>
          <w:sz w:val="16"/>
          <w:szCs w:val="16"/>
          <w:lang w:val="nl-NL"/>
        </w:rPr>
      </w:pPr>
      <w:r w:rsidRPr="00164FE0">
        <w:rPr>
          <w:i/>
          <w:sz w:val="16"/>
          <w:szCs w:val="16"/>
          <w:lang w:val="nl-NL"/>
        </w:rPr>
        <w:t>Wat heb je geleerd / welke inspiratie heb je opgedaan?</w:t>
      </w:r>
    </w:p>
    <w:p w14:paraId="2993BC1D" w14:textId="77777777" w:rsidR="00164FE0" w:rsidRPr="00164FE0" w:rsidRDefault="00164FE0" w:rsidP="00164FE0">
      <w:pPr>
        <w:rPr>
          <w:i/>
          <w:sz w:val="16"/>
          <w:szCs w:val="16"/>
          <w:lang w:val="nl-NL"/>
        </w:rPr>
      </w:pPr>
      <w:r w:rsidRPr="00164FE0">
        <w:rPr>
          <w:i/>
          <w:sz w:val="16"/>
          <w:szCs w:val="16"/>
          <w:lang w:val="nl-NL"/>
        </w:rPr>
        <w:t>Wat zorgde voor het leren of de inspiratie (de vormgeving van een demonstratie, was het een inhoudelijke boodschap, kwam het door contact met deelnemers, organisatie, experts...)</w:t>
      </w:r>
    </w:p>
    <w:p w14:paraId="23A45BD6" w14:textId="77777777" w:rsidR="00164FE0" w:rsidRPr="00164FE0" w:rsidRDefault="00164FE0" w:rsidP="00164FE0">
      <w:pPr>
        <w:rPr>
          <w:sz w:val="16"/>
          <w:szCs w:val="16"/>
          <w:lang w:val="nl-NL"/>
        </w:rPr>
      </w:pPr>
    </w:p>
    <w:p w14:paraId="7363D62A" w14:textId="77777777" w:rsidR="00164FE0" w:rsidRPr="00164FE0" w:rsidRDefault="00164FE0" w:rsidP="00164FE0">
      <w:pPr>
        <w:rPr>
          <w:sz w:val="16"/>
          <w:szCs w:val="16"/>
          <w:lang w:val="nl-NL"/>
        </w:rPr>
      </w:pPr>
      <w:r w:rsidRPr="00164FE0">
        <w:rPr>
          <w:sz w:val="16"/>
          <w:szCs w:val="16"/>
          <w:u w:val="single"/>
          <w:lang w:val="nl-NL"/>
        </w:rPr>
        <w:t>Deelnemer 1</w:t>
      </w:r>
      <w:r w:rsidRPr="00164FE0">
        <w:rPr>
          <w:sz w:val="16"/>
          <w:szCs w:val="16"/>
          <w:lang w:val="nl-NL"/>
        </w:rPr>
        <w:t>: Viel tegen dat er weinig nieuwe machines waren. Ze ogen allemaal wat simpel en er waren 4 machines met dezelfde techniek, dat was jammer. Was zelf op zoek naar meer verschillende en nieuwere technieken. Het mooie van deze demo is dat er 6 machines naast elkaar staan zodat je mooi de werking kunt vergelijken. Maar de werking van machine 1, 2, 5 en 6 was dezelfde en machine 3 hoorde niet thuis in de demo. Dus meer differentiatie had fijn geweest. Is nieuwsgierig naar het resultaat; de opkomst en verschillen in opkomst.</w:t>
      </w:r>
    </w:p>
    <w:p w14:paraId="581BF6A7" w14:textId="77777777" w:rsidR="00164FE0" w:rsidRPr="00164FE0" w:rsidRDefault="00164FE0" w:rsidP="00164FE0">
      <w:pPr>
        <w:rPr>
          <w:sz w:val="16"/>
          <w:szCs w:val="16"/>
          <w:lang w:val="nl-NL"/>
        </w:rPr>
      </w:pPr>
      <w:r w:rsidRPr="00164FE0">
        <w:rPr>
          <w:sz w:val="16"/>
          <w:szCs w:val="16"/>
          <w:lang w:val="nl-NL"/>
        </w:rPr>
        <w:t xml:space="preserve">In de praktijk wordt de </w:t>
      </w:r>
      <w:proofErr w:type="spellStart"/>
      <w:r w:rsidRPr="00164FE0">
        <w:rPr>
          <w:sz w:val="16"/>
          <w:szCs w:val="16"/>
          <w:lang w:val="nl-NL"/>
        </w:rPr>
        <w:t>onderzaai</w:t>
      </w:r>
      <w:proofErr w:type="spellEnd"/>
      <w:r w:rsidRPr="00164FE0">
        <w:rPr>
          <w:sz w:val="16"/>
          <w:szCs w:val="16"/>
          <w:lang w:val="nl-NL"/>
        </w:rPr>
        <w:t xml:space="preserve"> veelal uitgevoerd door dezelfde loonwerker die de mais zaait, dus is de kans op planten omver rijden minder groot. Machine 4 wordt nog aangepast, het buitenste element.</w:t>
      </w:r>
    </w:p>
    <w:p w14:paraId="43D24600" w14:textId="77777777" w:rsidR="00164FE0" w:rsidRPr="00164FE0" w:rsidRDefault="00164FE0" w:rsidP="00164FE0">
      <w:pPr>
        <w:rPr>
          <w:sz w:val="16"/>
          <w:szCs w:val="16"/>
          <w:lang w:val="nl-NL"/>
        </w:rPr>
      </w:pPr>
    </w:p>
    <w:p w14:paraId="74D445F7" w14:textId="77777777" w:rsidR="00164FE0" w:rsidRPr="00164FE0" w:rsidRDefault="00164FE0" w:rsidP="00164FE0">
      <w:pPr>
        <w:rPr>
          <w:sz w:val="16"/>
          <w:szCs w:val="16"/>
          <w:lang w:val="nl-NL"/>
        </w:rPr>
      </w:pPr>
      <w:r w:rsidRPr="00164FE0">
        <w:rPr>
          <w:sz w:val="16"/>
          <w:szCs w:val="16"/>
          <w:u w:val="single"/>
          <w:lang w:val="nl-NL"/>
        </w:rPr>
        <w:t>Deelnemer 2</w:t>
      </w:r>
      <w:r w:rsidRPr="00164FE0">
        <w:rPr>
          <w:sz w:val="16"/>
          <w:szCs w:val="16"/>
          <w:lang w:val="nl-NL"/>
        </w:rPr>
        <w:t xml:space="preserve">: Capaciteit van de machines = belangrijk. Het moet wel snel want er is weinig tijd. Dat werd ook duidelijk op de demo; een week eerder stond er nog water op het land en nu was de mais bijna te hoog. En in dezelfde tijd van het jaar moet je ook gras maaien. </w:t>
      </w:r>
    </w:p>
    <w:p w14:paraId="0E8CF804" w14:textId="77777777" w:rsidR="00164FE0" w:rsidRPr="00164FE0" w:rsidRDefault="00164FE0" w:rsidP="00164FE0">
      <w:pPr>
        <w:rPr>
          <w:sz w:val="16"/>
          <w:szCs w:val="16"/>
          <w:lang w:val="nl-NL"/>
        </w:rPr>
      </w:pPr>
      <w:r w:rsidRPr="00164FE0">
        <w:rPr>
          <w:sz w:val="16"/>
          <w:szCs w:val="16"/>
          <w:lang w:val="nl-NL"/>
        </w:rPr>
        <w:t xml:space="preserve">Verhaal vooraf per machine scoort goed wanneer je dat goed doet. Zeijerveld (1) en </w:t>
      </w:r>
      <w:proofErr w:type="spellStart"/>
      <w:r w:rsidRPr="00164FE0">
        <w:rPr>
          <w:sz w:val="16"/>
          <w:szCs w:val="16"/>
          <w:lang w:val="nl-NL"/>
        </w:rPr>
        <w:t>Koonstra</w:t>
      </w:r>
      <w:proofErr w:type="spellEnd"/>
      <w:r w:rsidRPr="00164FE0">
        <w:rPr>
          <w:sz w:val="16"/>
          <w:szCs w:val="16"/>
          <w:lang w:val="nl-NL"/>
        </w:rPr>
        <w:t xml:space="preserve"> (4) hadden een goed verhaal vooraf. Dat was een pluspunt. Geleerd: sector moet nog grote stappen zetten, vooral wat bewustwording betreft. Gaat om een actieve houding </w:t>
      </w:r>
      <w:proofErr w:type="spellStart"/>
      <w:r w:rsidRPr="00164FE0">
        <w:rPr>
          <w:sz w:val="16"/>
          <w:szCs w:val="16"/>
          <w:lang w:val="nl-NL"/>
        </w:rPr>
        <w:t>ipv</w:t>
      </w:r>
      <w:proofErr w:type="spellEnd"/>
      <w:r w:rsidRPr="00164FE0">
        <w:rPr>
          <w:sz w:val="16"/>
          <w:szCs w:val="16"/>
          <w:lang w:val="nl-NL"/>
        </w:rPr>
        <w:t xml:space="preserve"> passief. Belangrijk contact met anderen.</w:t>
      </w:r>
    </w:p>
    <w:p w14:paraId="5113587D" w14:textId="77777777" w:rsidR="00164FE0" w:rsidRPr="00164FE0" w:rsidRDefault="00164FE0" w:rsidP="00164FE0">
      <w:pPr>
        <w:rPr>
          <w:sz w:val="16"/>
          <w:szCs w:val="16"/>
          <w:lang w:val="nl-NL"/>
        </w:rPr>
      </w:pPr>
      <w:proofErr w:type="spellStart"/>
      <w:r w:rsidRPr="00164FE0">
        <w:rPr>
          <w:sz w:val="16"/>
          <w:szCs w:val="16"/>
          <w:u w:val="single"/>
          <w:lang w:val="nl-NL"/>
        </w:rPr>
        <w:t>Worlshopleider</w:t>
      </w:r>
      <w:proofErr w:type="spellEnd"/>
      <w:r w:rsidRPr="00164FE0">
        <w:rPr>
          <w:sz w:val="16"/>
          <w:szCs w:val="16"/>
          <w:lang w:val="nl-NL"/>
        </w:rPr>
        <w:t xml:space="preserve"> vraagt door naar intro per machine en wat wil je horen: </w:t>
      </w:r>
    </w:p>
    <w:p w14:paraId="6E36A599" w14:textId="77777777" w:rsidR="00164FE0" w:rsidRPr="00164FE0" w:rsidRDefault="00164FE0" w:rsidP="00164FE0">
      <w:pPr>
        <w:rPr>
          <w:sz w:val="16"/>
          <w:szCs w:val="16"/>
          <w:lang w:val="nl-NL"/>
        </w:rPr>
      </w:pPr>
      <w:r w:rsidRPr="00164FE0">
        <w:rPr>
          <w:sz w:val="16"/>
          <w:szCs w:val="16"/>
          <w:lang w:val="nl-NL"/>
        </w:rPr>
        <w:t xml:space="preserve">Deelnemer 2: betere promotie ! </w:t>
      </w:r>
      <w:proofErr w:type="spellStart"/>
      <w:r w:rsidRPr="00164FE0">
        <w:rPr>
          <w:sz w:val="16"/>
          <w:szCs w:val="16"/>
          <w:lang w:val="nl-NL"/>
        </w:rPr>
        <w:t>Suurd</w:t>
      </w:r>
      <w:proofErr w:type="spellEnd"/>
      <w:r w:rsidRPr="00164FE0">
        <w:rPr>
          <w:sz w:val="16"/>
          <w:szCs w:val="16"/>
          <w:lang w:val="nl-NL"/>
        </w:rPr>
        <w:t>: vraag 1 bij mijn demo: hoe hard kun je rijden?”</w:t>
      </w:r>
    </w:p>
    <w:p w14:paraId="417BD7E4" w14:textId="77777777" w:rsidR="00164FE0" w:rsidRPr="00164FE0" w:rsidRDefault="00164FE0" w:rsidP="00164FE0">
      <w:pPr>
        <w:rPr>
          <w:sz w:val="16"/>
          <w:szCs w:val="16"/>
          <w:lang w:val="nl-NL"/>
        </w:rPr>
      </w:pPr>
      <w:r w:rsidRPr="00164FE0">
        <w:rPr>
          <w:sz w:val="16"/>
          <w:szCs w:val="16"/>
          <w:lang w:val="nl-NL"/>
        </w:rPr>
        <w:t xml:space="preserve">Bij het eindgesprek werden prijzen genoemd: </w:t>
      </w:r>
      <w:proofErr w:type="spellStart"/>
      <w:r w:rsidRPr="00164FE0">
        <w:rPr>
          <w:sz w:val="16"/>
          <w:szCs w:val="16"/>
          <w:lang w:val="nl-NL"/>
        </w:rPr>
        <w:t>Koonstra</w:t>
      </w:r>
      <w:proofErr w:type="spellEnd"/>
      <w:r w:rsidRPr="00164FE0">
        <w:rPr>
          <w:sz w:val="16"/>
          <w:szCs w:val="16"/>
          <w:lang w:val="nl-NL"/>
        </w:rPr>
        <w:t xml:space="preserve"> noemde een ha prijs van 70 euro, een ander een </w:t>
      </w:r>
      <w:proofErr w:type="spellStart"/>
      <w:r w:rsidRPr="00164FE0">
        <w:rPr>
          <w:sz w:val="16"/>
          <w:szCs w:val="16"/>
          <w:lang w:val="nl-NL"/>
        </w:rPr>
        <w:t>uurprijs</w:t>
      </w:r>
      <w:proofErr w:type="spellEnd"/>
      <w:r w:rsidRPr="00164FE0">
        <w:rPr>
          <w:sz w:val="16"/>
          <w:szCs w:val="16"/>
          <w:lang w:val="nl-NL"/>
        </w:rPr>
        <w:t>. Daar zat een factor 3 tussen. Dat lijkt veel, maar uiteindelijk is het hetzelfde bij een capaciteit van 3 ha per uur.</w:t>
      </w:r>
    </w:p>
    <w:p w14:paraId="471622AA" w14:textId="77777777" w:rsidR="00164FE0" w:rsidRPr="00164FE0" w:rsidRDefault="00164FE0" w:rsidP="00164FE0">
      <w:pPr>
        <w:rPr>
          <w:sz w:val="16"/>
          <w:szCs w:val="16"/>
          <w:lang w:val="nl-NL"/>
        </w:rPr>
      </w:pPr>
      <w:r w:rsidRPr="00164FE0">
        <w:rPr>
          <w:sz w:val="16"/>
          <w:szCs w:val="16"/>
          <w:u w:val="single"/>
          <w:lang w:val="nl-NL"/>
        </w:rPr>
        <w:t>Tweede facilitator</w:t>
      </w:r>
      <w:r w:rsidRPr="00164FE0">
        <w:rPr>
          <w:sz w:val="16"/>
          <w:szCs w:val="16"/>
          <w:lang w:val="nl-NL"/>
        </w:rPr>
        <w:t xml:space="preserve">: er was geen nabespreking per machine, wat vinden jullie daarvan en is dat een gemis?. Klopt, is wel een goeie. Aantal mensen aan het woord. Deelnemer 5: resultaat moet nog komen. Iemand zei dat de mais te hoog was, Vlak ervoor had er veel water op het land gestaan. Mais groeide 5 cm per </w:t>
      </w:r>
      <w:r w:rsidRPr="00164FE0">
        <w:rPr>
          <w:sz w:val="16"/>
          <w:szCs w:val="16"/>
          <w:lang w:val="nl-NL"/>
        </w:rPr>
        <w:lastRenderedPageBreak/>
        <w:t>dag. Deelnemer 1: dan moet je dag en nacht aan de gang! Want in dezelfde periode moet je ook graskuilen en spuiten.</w:t>
      </w:r>
    </w:p>
    <w:p w14:paraId="373CAF9F" w14:textId="77777777" w:rsidR="00164FE0" w:rsidRPr="00164FE0" w:rsidRDefault="00164FE0" w:rsidP="00164FE0">
      <w:pPr>
        <w:rPr>
          <w:sz w:val="16"/>
          <w:szCs w:val="16"/>
          <w:lang w:val="nl-NL"/>
        </w:rPr>
      </w:pPr>
    </w:p>
    <w:p w14:paraId="2E2A34C3" w14:textId="77777777" w:rsidR="00164FE0" w:rsidRPr="00164FE0" w:rsidRDefault="00164FE0" w:rsidP="00164FE0">
      <w:pPr>
        <w:rPr>
          <w:sz w:val="16"/>
          <w:szCs w:val="16"/>
          <w:lang w:val="nl-NL"/>
        </w:rPr>
      </w:pPr>
      <w:r w:rsidRPr="00164FE0">
        <w:rPr>
          <w:sz w:val="16"/>
          <w:szCs w:val="16"/>
          <w:u w:val="single"/>
          <w:lang w:val="nl-NL"/>
        </w:rPr>
        <w:t>Deelnemer 3</w:t>
      </w:r>
      <w:r w:rsidRPr="00164FE0">
        <w:rPr>
          <w:sz w:val="16"/>
          <w:szCs w:val="16"/>
          <w:lang w:val="nl-NL"/>
        </w:rPr>
        <w:t>: niet op de demo geweest</w:t>
      </w:r>
    </w:p>
    <w:p w14:paraId="2436FA0D" w14:textId="77777777" w:rsidR="00164FE0" w:rsidRPr="00164FE0" w:rsidRDefault="00164FE0" w:rsidP="00164FE0">
      <w:pPr>
        <w:rPr>
          <w:sz w:val="16"/>
          <w:szCs w:val="16"/>
          <w:u w:val="single"/>
          <w:lang w:val="nl-NL"/>
        </w:rPr>
      </w:pPr>
    </w:p>
    <w:p w14:paraId="6C239D10" w14:textId="77777777" w:rsidR="00164FE0" w:rsidRPr="00164FE0" w:rsidRDefault="00164FE0" w:rsidP="00164FE0">
      <w:pPr>
        <w:rPr>
          <w:sz w:val="16"/>
          <w:szCs w:val="16"/>
          <w:lang w:val="nl-NL"/>
        </w:rPr>
      </w:pPr>
      <w:r w:rsidRPr="00164FE0">
        <w:rPr>
          <w:sz w:val="16"/>
          <w:szCs w:val="16"/>
          <w:u w:val="single"/>
          <w:lang w:val="nl-NL"/>
        </w:rPr>
        <w:t>Deelnemer 4</w:t>
      </w:r>
      <w:r w:rsidRPr="00164FE0">
        <w:rPr>
          <w:sz w:val="16"/>
          <w:szCs w:val="16"/>
          <w:lang w:val="nl-NL"/>
        </w:rPr>
        <w:t xml:space="preserve">: bij elke machine wel wat geleerd. In gesprek met telers er rond omheen. Werden veel ervaringen gedeeld; </w:t>
      </w:r>
      <w:proofErr w:type="spellStart"/>
      <w:r w:rsidRPr="00164FE0">
        <w:rPr>
          <w:sz w:val="16"/>
          <w:szCs w:val="16"/>
          <w:lang w:val="nl-NL"/>
        </w:rPr>
        <w:t>seizoensafhankelijkheid</w:t>
      </w:r>
      <w:proofErr w:type="spellEnd"/>
      <w:r w:rsidRPr="00164FE0">
        <w:rPr>
          <w:sz w:val="16"/>
          <w:szCs w:val="16"/>
          <w:lang w:val="nl-NL"/>
        </w:rPr>
        <w:t xml:space="preserve"> enz. Gesprek is belangrijker dan machine. Goede opzet demo. Geleerd: hou het simpel, verschillende kosten, niet eenvoudig voor een goed resultaat. </w:t>
      </w:r>
    </w:p>
    <w:p w14:paraId="2D4D4E93" w14:textId="77777777" w:rsidR="00164FE0" w:rsidRPr="00164FE0" w:rsidRDefault="00164FE0" w:rsidP="00164FE0">
      <w:pPr>
        <w:rPr>
          <w:sz w:val="16"/>
          <w:szCs w:val="16"/>
          <w:lang w:val="nl-NL"/>
        </w:rPr>
      </w:pPr>
    </w:p>
    <w:p w14:paraId="09CC1647" w14:textId="77777777" w:rsidR="00164FE0" w:rsidRPr="00164FE0" w:rsidRDefault="00164FE0" w:rsidP="00164FE0">
      <w:pPr>
        <w:rPr>
          <w:sz w:val="16"/>
          <w:szCs w:val="16"/>
          <w:lang w:val="nl-NL"/>
        </w:rPr>
      </w:pPr>
      <w:r w:rsidRPr="00164FE0">
        <w:rPr>
          <w:sz w:val="16"/>
          <w:szCs w:val="16"/>
          <w:u w:val="single"/>
          <w:lang w:val="nl-NL"/>
        </w:rPr>
        <w:t>Deelnemer 5</w:t>
      </w:r>
      <w:r w:rsidRPr="00164FE0">
        <w:rPr>
          <w:sz w:val="16"/>
          <w:szCs w:val="16"/>
          <w:lang w:val="nl-NL"/>
        </w:rPr>
        <w:t xml:space="preserve">: dat Engels raaigras minder aaltjes vermeerderde dan Italiaans; werd tijdens de introductie vermeld door Arie. Aansluitrijen goed krijgen is moeilijk. Buitenste elementen kun je ook halve rijen laten behandelen, geeft minder problemen. </w:t>
      </w:r>
    </w:p>
    <w:p w14:paraId="757F5019" w14:textId="77777777" w:rsidR="00164FE0" w:rsidRPr="00164FE0" w:rsidRDefault="00164FE0" w:rsidP="00164FE0">
      <w:pPr>
        <w:rPr>
          <w:sz w:val="16"/>
          <w:szCs w:val="16"/>
          <w:lang w:val="nl-NL"/>
        </w:rPr>
      </w:pPr>
    </w:p>
    <w:p w14:paraId="3030B2AA" w14:textId="77777777" w:rsidR="00164FE0" w:rsidRPr="00164FE0" w:rsidRDefault="00164FE0" w:rsidP="00164FE0">
      <w:pPr>
        <w:rPr>
          <w:sz w:val="16"/>
          <w:szCs w:val="16"/>
          <w:lang w:val="nl-NL"/>
        </w:rPr>
      </w:pPr>
      <w:r w:rsidRPr="00164FE0">
        <w:rPr>
          <w:sz w:val="16"/>
          <w:szCs w:val="16"/>
          <w:u w:val="single"/>
          <w:lang w:val="nl-NL"/>
        </w:rPr>
        <w:t>Deelnemer 6</w:t>
      </w:r>
      <w:r w:rsidRPr="00164FE0">
        <w:rPr>
          <w:sz w:val="16"/>
          <w:szCs w:val="16"/>
          <w:lang w:val="nl-NL"/>
        </w:rPr>
        <w:t>: Inzicht achteraf; gebruik van een breed netwerk is top. Beelden doen meer dan woorden. Heeft wel het achtergrond verhaal gegeven aan het begin maar dat is dus niet overgekomen. (os, N, bodem). Achteraf tussen de groepjes lopen en horen wat mensen zeggen is belangrijk. Dan krijg je ook weer vragen. Er zijn ook mensen zich niet altijd roeren in de grote groep en geen vragen (durven) stellen. Achteraf nog een keer uitleggen 1 op 1 is noodzakelijk.</w:t>
      </w:r>
    </w:p>
    <w:p w14:paraId="5742E6AB" w14:textId="77777777" w:rsidR="00164FE0" w:rsidRPr="00164FE0" w:rsidRDefault="00164FE0" w:rsidP="00164FE0">
      <w:pPr>
        <w:rPr>
          <w:sz w:val="16"/>
          <w:szCs w:val="16"/>
          <w:u w:val="single"/>
          <w:lang w:val="nl-NL"/>
        </w:rPr>
      </w:pPr>
    </w:p>
    <w:p w14:paraId="3C980FD4" w14:textId="77777777" w:rsidR="00164FE0" w:rsidRPr="00164FE0" w:rsidRDefault="00164FE0" w:rsidP="00164FE0">
      <w:pPr>
        <w:rPr>
          <w:sz w:val="16"/>
          <w:szCs w:val="16"/>
          <w:lang w:val="nl-NL"/>
        </w:rPr>
      </w:pPr>
      <w:r w:rsidRPr="00164FE0">
        <w:rPr>
          <w:sz w:val="16"/>
          <w:szCs w:val="16"/>
          <w:u w:val="single"/>
          <w:lang w:val="nl-NL"/>
        </w:rPr>
        <w:t>Deelnemer 7</w:t>
      </w:r>
      <w:r w:rsidRPr="00164FE0">
        <w:rPr>
          <w:sz w:val="16"/>
          <w:szCs w:val="16"/>
          <w:lang w:val="nl-NL"/>
        </w:rPr>
        <w:t>: totaalplaatje van de machines. Dat simpele machines goed werk kunnen leveren. Grondbewerking met draaiende machine viel tegen. Opzet van de demo goed. Had niet meer info gewild over de machines</w:t>
      </w:r>
    </w:p>
    <w:p w14:paraId="30A40C76" w14:textId="77777777" w:rsidR="00164FE0" w:rsidRPr="00164FE0" w:rsidRDefault="00164FE0" w:rsidP="00164FE0">
      <w:pPr>
        <w:rPr>
          <w:sz w:val="16"/>
          <w:szCs w:val="16"/>
          <w:lang w:val="nl-NL"/>
        </w:rPr>
      </w:pPr>
    </w:p>
    <w:p w14:paraId="207ED98B" w14:textId="77777777" w:rsidR="00164FE0" w:rsidRPr="00164FE0" w:rsidRDefault="00164FE0" w:rsidP="00164FE0">
      <w:pPr>
        <w:rPr>
          <w:sz w:val="16"/>
          <w:szCs w:val="16"/>
          <w:lang w:val="nl-NL"/>
        </w:rPr>
      </w:pPr>
      <w:r w:rsidRPr="00164FE0">
        <w:rPr>
          <w:sz w:val="16"/>
          <w:szCs w:val="16"/>
          <w:lang w:val="nl-NL"/>
        </w:rPr>
        <w:t>Non-verbaal:</w:t>
      </w:r>
    </w:p>
    <w:p w14:paraId="3D6C78B2" w14:textId="77777777" w:rsidR="00164FE0" w:rsidRPr="00164FE0" w:rsidRDefault="00164FE0" w:rsidP="00164FE0">
      <w:pPr>
        <w:rPr>
          <w:sz w:val="16"/>
          <w:szCs w:val="16"/>
          <w:lang w:val="nl-NL"/>
        </w:rPr>
      </w:pPr>
      <w:r w:rsidRPr="00164FE0">
        <w:rPr>
          <w:sz w:val="16"/>
          <w:szCs w:val="16"/>
          <w:lang w:val="nl-NL"/>
        </w:rPr>
        <w:t>Deelnemers 2 en 3 zijn snel klaar en gaan samen zitten kletsen</w:t>
      </w:r>
    </w:p>
    <w:p w14:paraId="055F1E48" w14:textId="77777777" w:rsidR="00164FE0" w:rsidRPr="00164FE0" w:rsidRDefault="00164FE0" w:rsidP="00164FE0">
      <w:pPr>
        <w:rPr>
          <w:sz w:val="16"/>
          <w:szCs w:val="16"/>
          <w:lang w:val="nl-NL"/>
        </w:rPr>
      </w:pPr>
      <w:r w:rsidRPr="00164FE0">
        <w:rPr>
          <w:sz w:val="16"/>
          <w:szCs w:val="16"/>
          <w:lang w:val="nl-NL"/>
        </w:rPr>
        <w:t>Deelnemer 7 kan het niet goed lezen, of snapt het niet en Deelnemer 1 geeft geduldig uitleg</w:t>
      </w:r>
    </w:p>
    <w:p w14:paraId="2D196CED" w14:textId="77777777" w:rsidR="00164FE0" w:rsidRPr="00164FE0" w:rsidRDefault="00164FE0" w:rsidP="00164FE0">
      <w:pPr>
        <w:rPr>
          <w:b/>
          <w:sz w:val="16"/>
          <w:szCs w:val="16"/>
          <w:lang w:val="nl-NL"/>
        </w:rPr>
      </w:pPr>
    </w:p>
    <w:p w14:paraId="43747F7D" w14:textId="77777777" w:rsidR="00164FE0" w:rsidRPr="00164FE0" w:rsidRDefault="00164FE0" w:rsidP="00164FE0">
      <w:pPr>
        <w:rPr>
          <w:b/>
          <w:sz w:val="16"/>
          <w:szCs w:val="16"/>
          <w:lang w:val="nl-NL"/>
        </w:rPr>
      </w:pPr>
    </w:p>
    <w:p w14:paraId="674BAB82" w14:textId="77777777" w:rsidR="00164FE0" w:rsidRPr="00164FE0" w:rsidRDefault="00164FE0" w:rsidP="00164FE0">
      <w:pPr>
        <w:spacing w:line="276" w:lineRule="auto"/>
        <w:rPr>
          <w:sz w:val="16"/>
          <w:szCs w:val="16"/>
          <w:u w:val="single"/>
          <w:lang w:val="nl-NL"/>
        </w:rPr>
      </w:pPr>
      <w:r w:rsidRPr="00164FE0">
        <w:rPr>
          <w:sz w:val="16"/>
          <w:szCs w:val="16"/>
          <w:u w:val="single"/>
          <w:lang w:val="nl-NL"/>
        </w:rPr>
        <w:t>OEFENING 5: Veranderingen in bedrijfsvoering. Deelnemers vullen formulier in. Daarna discussie.</w:t>
      </w:r>
    </w:p>
    <w:p w14:paraId="5CFF96E8" w14:textId="77777777" w:rsidR="00164FE0" w:rsidRPr="00164FE0" w:rsidRDefault="00164FE0" w:rsidP="00164FE0">
      <w:pPr>
        <w:spacing w:line="276" w:lineRule="auto"/>
        <w:rPr>
          <w:sz w:val="16"/>
          <w:szCs w:val="16"/>
          <w:lang w:val="nl-NL"/>
        </w:rPr>
      </w:pPr>
    </w:p>
    <w:p w14:paraId="544D25B6" w14:textId="77777777" w:rsidR="00164FE0" w:rsidRPr="00164FE0" w:rsidRDefault="00164FE0" w:rsidP="00164FE0">
      <w:pPr>
        <w:spacing w:line="276" w:lineRule="auto"/>
        <w:rPr>
          <w:i/>
          <w:sz w:val="16"/>
          <w:szCs w:val="16"/>
          <w:lang w:val="nl-NL"/>
        </w:rPr>
      </w:pPr>
      <w:r w:rsidRPr="00164FE0">
        <w:rPr>
          <w:i/>
          <w:sz w:val="16"/>
          <w:szCs w:val="16"/>
          <w:lang w:val="nl-NL"/>
        </w:rPr>
        <w:t xml:space="preserve">Welke veranderingen rondom groenbemesters/maisteelt zijn er voor jouw? Voor welk scenario, vroeg ras of </w:t>
      </w:r>
      <w:proofErr w:type="spellStart"/>
      <w:r w:rsidRPr="00164FE0">
        <w:rPr>
          <w:i/>
          <w:sz w:val="16"/>
          <w:szCs w:val="16"/>
          <w:lang w:val="nl-NL"/>
        </w:rPr>
        <w:t>onderzaai</w:t>
      </w:r>
      <w:proofErr w:type="spellEnd"/>
      <w:r w:rsidRPr="00164FE0">
        <w:rPr>
          <w:i/>
          <w:sz w:val="16"/>
          <w:szCs w:val="16"/>
          <w:lang w:val="nl-NL"/>
        </w:rPr>
        <w:t xml:space="preserve"> kies je?</w:t>
      </w:r>
    </w:p>
    <w:p w14:paraId="2EAC9262" w14:textId="77777777" w:rsidR="00164FE0" w:rsidRPr="00164FE0" w:rsidRDefault="00164FE0" w:rsidP="00164FE0">
      <w:pPr>
        <w:spacing w:line="276" w:lineRule="auto"/>
        <w:rPr>
          <w:i/>
          <w:sz w:val="16"/>
          <w:szCs w:val="16"/>
          <w:lang w:val="nl-NL"/>
        </w:rPr>
      </w:pPr>
      <w:r w:rsidRPr="00164FE0">
        <w:rPr>
          <w:i/>
          <w:sz w:val="16"/>
          <w:szCs w:val="16"/>
          <w:lang w:val="nl-NL"/>
        </w:rPr>
        <w:t>Welke onderdelen van de demo dragen bij aan de keuze in de bedrijfsvoering? Hoe dan?</w:t>
      </w:r>
    </w:p>
    <w:p w14:paraId="2D787638" w14:textId="77777777" w:rsidR="00164FE0" w:rsidRPr="00164FE0" w:rsidRDefault="00164FE0" w:rsidP="00164FE0">
      <w:pPr>
        <w:spacing w:line="276" w:lineRule="auto"/>
        <w:rPr>
          <w:i/>
          <w:sz w:val="16"/>
          <w:szCs w:val="16"/>
          <w:lang w:val="nl-NL"/>
        </w:rPr>
      </w:pPr>
      <w:r w:rsidRPr="00164FE0">
        <w:rPr>
          <w:i/>
          <w:sz w:val="16"/>
          <w:szCs w:val="16"/>
          <w:lang w:val="nl-NL"/>
        </w:rPr>
        <w:t>Welke andere bronnen gebruik je voor je keuze op dit thema? Wat heb je nodig, van wie?</w:t>
      </w:r>
    </w:p>
    <w:p w14:paraId="015C1A2A" w14:textId="77777777" w:rsidR="00164FE0" w:rsidRPr="00164FE0" w:rsidRDefault="00164FE0" w:rsidP="00164FE0">
      <w:pPr>
        <w:spacing w:line="276" w:lineRule="auto"/>
        <w:rPr>
          <w:i/>
          <w:sz w:val="16"/>
          <w:szCs w:val="16"/>
          <w:lang w:val="nl-NL"/>
        </w:rPr>
      </w:pPr>
    </w:p>
    <w:p w14:paraId="45646C3D" w14:textId="77777777" w:rsidR="00164FE0" w:rsidRPr="00164FE0" w:rsidRDefault="00164FE0" w:rsidP="00164FE0">
      <w:pPr>
        <w:spacing w:line="276" w:lineRule="auto"/>
        <w:rPr>
          <w:i/>
          <w:sz w:val="16"/>
          <w:szCs w:val="16"/>
          <w:lang w:val="nl-NL"/>
        </w:rPr>
      </w:pPr>
      <w:r w:rsidRPr="00164FE0">
        <w:rPr>
          <w:i/>
          <w:sz w:val="16"/>
          <w:szCs w:val="16"/>
          <w:lang w:val="nl-NL"/>
        </w:rPr>
        <w:t>Kun je de verbindingen met de demo relateren aan de volgende categorieën:</w:t>
      </w:r>
    </w:p>
    <w:p w14:paraId="389935BB" w14:textId="77777777" w:rsidR="00164FE0" w:rsidRPr="00164FE0" w:rsidRDefault="00164FE0" w:rsidP="00164FE0">
      <w:pPr>
        <w:spacing w:line="276" w:lineRule="auto"/>
        <w:rPr>
          <w:i/>
          <w:sz w:val="16"/>
          <w:szCs w:val="16"/>
          <w:lang w:val="nl-NL"/>
        </w:rPr>
      </w:pPr>
      <w:r w:rsidRPr="00164FE0">
        <w:rPr>
          <w:i/>
          <w:sz w:val="16"/>
          <w:szCs w:val="16"/>
          <w:lang w:val="nl-NL"/>
        </w:rPr>
        <w:t>1.</w:t>
      </w:r>
      <w:r w:rsidRPr="00164FE0">
        <w:rPr>
          <w:i/>
          <w:sz w:val="16"/>
          <w:szCs w:val="16"/>
          <w:lang w:val="nl-NL"/>
        </w:rPr>
        <w:tab/>
        <w:t>Weten – kennis</w:t>
      </w:r>
    </w:p>
    <w:p w14:paraId="68AF1681" w14:textId="77777777" w:rsidR="00164FE0" w:rsidRPr="00164FE0" w:rsidRDefault="00164FE0" w:rsidP="00164FE0">
      <w:pPr>
        <w:spacing w:line="276" w:lineRule="auto"/>
        <w:rPr>
          <w:i/>
          <w:sz w:val="16"/>
          <w:szCs w:val="16"/>
          <w:lang w:val="nl-NL"/>
        </w:rPr>
      </w:pPr>
      <w:r w:rsidRPr="00164FE0">
        <w:rPr>
          <w:i/>
          <w:sz w:val="16"/>
          <w:szCs w:val="16"/>
          <w:lang w:val="nl-NL"/>
        </w:rPr>
        <w:t>2.</w:t>
      </w:r>
      <w:r w:rsidRPr="00164FE0">
        <w:rPr>
          <w:i/>
          <w:sz w:val="16"/>
          <w:szCs w:val="16"/>
          <w:lang w:val="nl-NL"/>
        </w:rPr>
        <w:tab/>
        <w:t>Kunnen – vaardigheden</w:t>
      </w:r>
    </w:p>
    <w:p w14:paraId="1FFF4F52" w14:textId="77777777" w:rsidR="00164FE0" w:rsidRPr="00164FE0" w:rsidRDefault="00164FE0" w:rsidP="00164FE0">
      <w:pPr>
        <w:spacing w:line="276" w:lineRule="auto"/>
        <w:rPr>
          <w:i/>
          <w:sz w:val="16"/>
          <w:szCs w:val="16"/>
          <w:lang w:val="nl-NL"/>
        </w:rPr>
      </w:pPr>
      <w:r w:rsidRPr="00164FE0">
        <w:rPr>
          <w:i/>
          <w:sz w:val="16"/>
          <w:szCs w:val="16"/>
          <w:lang w:val="nl-NL"/>
        </w:rPr>
        <w:t>3.</w:t>
      </w:r>
      <w:r w:rsidRPr="00164FE0">
        <w:rPr>
          <w:i/>
          <w:sz w:val="16"/>
          <w:szCs w:val="16"/>
          <w:lang w:val="nl-NL"/>
        </w:rPr>
        <w:tab/>
        <w:t>Toegestaan worden - sociale omgeving</w:t>
      </w:r>
    </w:p>
    <w:p w14:paraId="2092CB51" w14:textId="77777777" w:rsidR="00164FE0" w:rsidRPr="00164FE0" w:rsidRDefault="00164FE0" w:rsidP="00164FE0">
      <w:pPr>
        <w:spacing w:line="276" w:lineRule="auto"/>
        <w:rPr>
          <w:i/>
          <w:sz w:val="16"/>
          <w:szCs w:val="16"/>
          <w:lang w:val="nl-NL"/>
        </w:rPr>
      </w:pPr>
      <w:r w:rsidRPr="00164FE0">
        <w:rPr>
          <w:i/>
          <w:sz w:val="16"/>
          <w:szCs w:val="16"/>
          <w:lang w:val="nl-NL"/>
        </w:rPr>
        <w:t>4.</w:t>
      </w:r>
      <w:r w:rsidRPr="00164FE0">
        <w:rPr>
          <w:i/>
          <w:sz w:val="16"/>
          <w:szCs w:val="16"/>
          <w:lang w:val="nl-NL"/>
        </w:rPr>
        <w:tab/>
        <w:t>Kunnen - ambitie en moed</w:t>
      </w:r>
    </w:p>
    <w:p w14:paraId="3A8EA3B0" w14:textId="77777777" w:rsidR="00164FE0" w:rsidRPr="00164FE0" w:rsidRDefault="00164FE0" w:rsidP="00164FE0">
      <w:pPr>
        <w:spacing w:line="276" w:lineRule="auto"/>
        <w:rPr>
          <w:i/>
          <w:sz w:val="16"/>
          <w:szCs w:val="16"/>
          <w:lang w:val="nl-NL"/>
        </w:rPr>
      </w:pPr>
      <w:r w:rsidRPr="00164FE0">
        <w:rPr>
          <w:i/>
          <w:sz w:val="16"/>
          <w:szCs w:val="16"/>
          <w:lang w:val="nl-NL"/>
        </w:rPr>
        <w:t>Welke informatie heb je nog meer nodig gekoppeld aan deze demo?</w:t>
      </w:r>
    </w:p>
    <w:p w14:paraId="0D2A78CC" w14:textId="77777777" w:rsidR="00164FE0" w:rsidRPr="00164FE0" w:rsidRDefault="00164FE0" w:rsidP="00164FE0">
      <w:pPr>
        <w:spacing w:line="276" w:lineRule="auto"/>
        <w:rPr>
          <w:i/>
          <w:sz w:val="16"/>
          <w:szCs w:val="16"/>
          <w:lang w:val="nl-NL"/>
        </w:rPr>
      </w:pPr>
      <w:r w:rsidRPr="00164FE0">
        <w:rPr>
          <w:i/>
          <w:sz w:val="16"/>
          <w:szCs w:val="16"/>
          <w:lang w:val="nl-NL"/>
        </w:rPr>
        <w:t>Welke informatie heb je nog meer nodig gekoppeld aan vervolg/resultaat demo?</w:t>
      </w:r>
    </w:p>
    <w:p w14:paraId="3168E621" w14:textId="77777777" w:rsidR="00164FE0" w:rsidRPr="00164FE0" w:rsidRDefault="00164FE0" w:rsidP="00164FE0">
      <w:pPr>
        <w:spacing w:line="276" w:lineRule="auto"/>
        <w:rPr>
          <w:sz w:val="16"/>
          <w:szCs w:val="16"/>
          <w:lang w:val="nl-NL"/>
        </w:rPr>
      </w:pPr>
    </w:p>
    <w:p w14:paraId="2051466C" w14:textId="77777777" w:rsidR="00164FE0" w:rsidRPr="00164FE0" w:rsidRDefault="00164FE0" w:rsidP="00164FE0">
      <w:pPr>
        <w:rPr>
          <w:sz w:val="16"/>
          <w:szCs w:val="16"/>
          <w:lang w:val="nl-NL"/>
        </w:rPr>
      </w:pPr>
      <w:r w:rsidRPr="00164FE0">
        <w:rPr>
          <w:sz w:val="16"/>
          <w:szCs w:val="16"/>
          <w:u w:val="single"/>
          <w:lang w:val="nl-NL"/>
        </w:rPr>
        <w:t>Deelnemer 1</w:t>
      </w:r>
      <w:r w:rsidRPr="00164FE0">
        <w:rPr>
          <w:sz w:val="16"/>
          <w:szCs w:val="16"/>
          <w:lang w:val="nl-NL"/>
        </w:rPr>
        <w:t xml:space="preserve">: 2] Hoe introduceer je je machines. 1] bezoek demo’s en internet.3] google is je grootste vriend. Het onderzaaien van gras in mais staat nog in de kinderschoenen, opgedrongen vanuit Den Haag. De aankondiging van deze demo is via </w:t>
      </w:r>
      <w:proofErr w:type="spellStart"/>
      <w:r w:rsidRPr="00164FE0">
        <w:rPr>
          <w:sz w:val="16"/>
          <w:szCs w:val="16"/>
          <w:lang w:val="nl-NL"/>
        </w:rPr>
        <w:t>via</w:t>
      </w:r>
      <w:proofErr w:type="spellEnd"/>
      <w:r w:rsidRPr="00164FE0">
        <w:rPr>
          <w:sz w:val="16"/>
          <w:szCs w:val="16"/>
          <w:lang w:val="nl-NL"/>
        </w:rPr>
        <w:t xml:space="preserve"> bij mij gekomen, stond bv niet in de Veldpost. Zelf heb ik mijn demo aangekondigd in de Veldpost en op Facebook. Goed research doen naar aanbieders als je als WUR een demo gaat doen, en niet 4 dezelfde machines neerzetten!.  Wat ik heb meegenomen: goed werk leveren! Niet de buitenste rij </w:t>
      </w:r>
      <w:proofErr w:type="spellStart"/>
      <w:r w:rsidRPr="00164FE0">
        <w:rPr>
          <w:sz w:val="16"/>
          <w:szCs w:val="16"/>
          <w:lang w:val="nl-NL"/>
        </w:rPr>
        <w:t>omvegen</w:t>
      </w:r>
      <w:proofErr w:type="spellEnd"/>
      <w:r w:rsidRPr="00164FE0">
        <w:rPr>
          <w:sz w:val="16"/>
          <w:szCs w:val="16"/>
          <w:lang w:val="nl-NL"/>
        </w:rPr>
        <w:t>. Je kunt het maar 1 x goed doen! Als het mis gaat heeft iedereen het er over. Dit was dus niet goed voorbereid.</w:t>
      </w:r>
    </w:p>
    <w:p w14:paraId="69076D2E" w14:textId="77777777" w:rsidR="00164FE0" w:rsidRPr="00164FE0" w:rsidRDefault="00164FE0" w:rsidP="00164FE0">
      <w:pPr>
        <w:rPr>
          <w:sz w:val="16"/>
          <w:szCs w:val="16"/>
          <w:lang w:val="nl-NL"/>
        </w:rPr>
      </w:pPr>
    </w:p>
    <w:p w14:paraId="5CF476A5" w14:textId="77777777" w:rsidR="00164FE0" w:rsidRPr="00164FE0" w:rsidRDefault="00164FE0" w:rsidP="00164FE0">
      <w:pPr>
        <w:rPr>
          <w:sz w:val="16"/>
          <w:szCs w:val="16"/>
          <w:lang w:val="nl-NL"/>
        </w:rPr>
      </w:pPr>
      <w:r w:rsidRPr="00164FE0">
        <w:rPr>
          <w:sz w:val="16"/>
          <w:szCs w:val="16"/>
          <w:u w:val="single"/>
          <w:lang w:val="nl-NL"/>
        </w:rPr>
        <w:t>Deelnemer 2</w:t>
      </w:r>
      <w:r w:rsidRPr="00164FE0">
        <w:rPr>
          <w:sz w:val="16"/>
          <w:szCs w:val="16"/>
          <w:lang w:val="nl-NL"/>
        </w:rPr>
        <w:t>: Vorig jaar met de oogst de kropaar kapot gereden. Kun je ook heel makkelijk mechanisch kapotmaken. Dat is dus een voordeel en een nadeel. Geeft weinig os. Dus kropaar is makkelijk voor de verplichting.</w:t>
      </w:r>
    </w:p>
    <w:p w14:paraId="2978783A" w14:textId="77777777" w:rsidR="00164FE0" w:rsidRPr="00164FE0" w:rsidRDefault="00164FE0" w:rsidP="00164FE0">
      <w:pPr>
        <w:rPr>
          <w:sz w:val="16"/>
          <w:szCs w:val="16"/>
          <w:lang w:val="nl-NL"/>
        </w:rPr>
      </w:pPr>
      <w:r w:rsidRPr="00164FE0">
        <w:rPr>
          <w:sz w:val="16"/>
          <w:szCs w:val="16"/>
          <w:lang w:val="nl-NL"/>
        </w:rPr>
        <w:t>1] betere en bredere uitleg. 2] doe alles al 3] experimenten met mengsels 4] mogen.</w:t>
      </w:r>
    </w:p>
    <w:p w14:paraId="0DA90C36" w14:textId="77777777" w:rsidR="00164FE0" w:rsidRPr="00164FE0" w:rsidRDefault="00164FE0" w:rsidP="00164FE0">
      <w:pPr>
        <w:rPr>
          <w:sz w:val="16"/>
          <w:szCs w:val="16"/>
          <w:u w:val="single"/>
          <w:lang w:val="nl-NL"/>
        </w:rPr>
      </w:pPr>
    </w:p>
    <w:p w14:paraId="29461D81" w14:textId="77777777" w:rsidR="00164FE0" w:rsidRPr="00164FE0" w:rsidRDefault="00164FE0" w:rsidP="00164FE0">
      <w:pPr>
        <w:rPr>
          <w:sz w:val="16"/>
          <w:szCs w:val="16"/>
          <w:lang w:val="nl-NL"/>
        </w:rPr>
      </w:pPr>
      <w:r w:rsidRPr="00164FE0">
        <w:rPr>
          <w:sz w:val="16"/>
          <w:szCs w:val="16"/>
          <w:u w:val="single"/>
          <w:lang w:val="nl-NL"/>
        </w:rPr>
        <w:t>Deelnemer 3</w:t>
      </w:r>
      <w:r w:rsidRPr="00164FE0">
        <w:rPr>
          <w:sz w:val="16"/>
          <w:szCs w:val="16"/>
          <w:lang w:val="nl-NL"/>
        </w:rPr>
        <w:t xml:space="preserve">: probeer verder vooruit te kijken kijk naar biodiversiteitopgave. Opgave vanuit de zuivel: punten sprokkelen met bloemetjes. 3] in US/ Pennsylvania wezen kijken vorig jaar. Gras en klaver inzaaien met 2 machines in 1 werkgang om 2 verschillende dieptes te kunnen zaaien. Kijk naar je omstandigheden, test soorten. Boekweit met bloemetje geprobeerd. Zat in elk mengsel in America. Klaver doet het altijd goed; Alexandrijnse, en </w:t>
      </w:r>
      <w:proofErr w:type="spellStart"/>
      <w:r w:rsidRPr="00164FE0">
        <w:rPr>
          <w:sz w:val="16"/>
          <w:szCs w:val="16"/>
          <w:lang w:val="nl-NL"/>
        </w:rPr>
        <w:t>inkarnaatklaver</w:t>
      </w:r>
      <w:proofErr w:type="spellEnd"/>
      <w:r w:rsidRPr="00164FE0">
        <w:rPr>
          <w:sz w:val="16"/>
          <w:szCs w:val="16"/>
          <w:lang w:val="nl-NL"/>
        </w:rPr>
        <w:t xml:space="preserve"> doen het goed. Uitdaging is met de oogst de zaak niet vernielen. </w:t>
      </w:r>
    </w:p>
    <w:p w14:paraId="01E6A5F3" w14:textId="77777777" w:rsidR="00164FE0" w:rsidRPr="00164FE0" w:rsidRDefault="00164FE0" w:rsidP="00164FE0">
      <w:pPr>
        <w:rPr>
          <w:sz w:val="16"/>
          <w:szCs w:val="16"/>
          <w:lang w:val="nl-NL"/>
        </w:rPr>
      </w:pPr>
    </w:p>
    <w:p w14:paraId="087904B7" w14:textId="77777777" w:rsidR="00164FE0" w:rsidRPr="00164FE0" w:rsidRDefault="00164FE0" w:rsidP="00164FE0">
      <w:pPr>
        <w:rPr>
          <w:sz w:val="16"/>
          <w:szCs w:val="16"/>
          <w:lang w:val="nl-NL"/>
        </w:rPr>
      </w:pPr>
      <w:r w:rsidRPr="00164FE0">
        <w:rPr>
          <w:sz w:val="16"/>
          <w:szCs w:val="16"/>
          <w:u w:val="single"/>
          <w:lang w:val="nl-NL"/>
        </w:rPr>
        <w:t>Deelnemer 4</w:t>
      </w:r>
      <w:r w:rsidRPr="00164FE0">
        <w:rPr>
          <w:sz w:val="16"/>
          <w:szCs w:val="16"/>
          <w:lang w:val="nl-NL"/>
        </w:rPr>
        <w:t xml:space="preserve">: 1] gesprek met de boeren; 2: biologie in mais blijft leidraad </w:t>
      </w:r>
      <w:proofErr w:type="spellStart"/>
      <w:r w:rsidRPr="00164FE0">
        <w:rPr>
          <w:sz w:val="16"/>
          <w:szCs w:val="16"/>
          <w:lang w:val="nl-NL"/>
        </w:rPr>
        <w:t>ipv</w:t>
      </w:r>
      <w:proofErr w:type="spellEnd"/>
      <w:r w:rsidRPr="00164FE0">
        <w:rPr>
          <w:sz w:val="16"/>
          <w:szCs w:val="16"/>
          <w:lang w:val="nl-NL"/>
        </w:rPr>
        <w:t xml:space="preserve"> techniek, Vroeger oogsten = uitdaging, ik zeg niet vroeger ras. Geen issue van </w:t>
      </w:r>
      <w:proofErr w:type="spellStart"/>
      <w:r w:rsidRPr="00164FE0">
        <w:rPr>
          <w:sz w:val="16"/>
          <w:szCs w:val="16"/>
          <w:lang w:val="nl-NL"/>
        </w:rPr>
        <w:t>onderzaai</w:t>
      </w:r>
      <w:proofErr w:type="spellEnd"/>
      <w:r w:rsidRPr="00164FE0">
        <w:rPr>
          <w:sz w:val="16"/>
          <w:szCs w:val="16"/>
          <w:lang w:val="nl-NL"/>
        </w:rPr>
        <w:t xml:space="preserve"> of </w:t>
      </w:r>
      <w:proofErr w:type="spellStart"/>
      <w:r w:rsidRPr="00164FE0">
        <w:rPr>
          <w:sz w:val="16"/>
          <w:szCs w:val="16"/>
          <w:lang w:val="nl-NL"/>
        </w:rPr>
        <w:t>nazaai</w:t>
      </w:r>
      <w:proofErr w:type="spellEnd"/>
      <w:r w:rsidRPr="00164FE0">
        <w:rPr>
          <w:sz w:val="16"/>
          <w:szCs w:val="16"/>
          <w:lang w:val="nl-NL"/>
        </w:rPr>
        <w:t xml:space="preserve">, is niet het punt. </w:t>
      </w:r>
      <w:proofErr w:type="spellStart"/>
      <w:r w:rsidRPr="00164FE0">
        <w:rPr>
          <w:sz w:val="16"/>
          <w:szCs w:val="16"/>
          <w:lang w:val="nl-NL"/>
        </w:rPr>
        <w:t>Nazaai</w:t>
      </w:r>
      <w:proofErr w:type="spellEnd"/>
      <w:r w:rsidRPr="00164FE0">
        <w:rPr>
          <w:sz w:val="16"/>
          <w:szCs w:val="16"/>
          <w:lang w:val="nl-NL"/>
        </w:rPr>
        <w:t xml:space="preserve"> mislukt vaak bij de een , is erg boerafhankelijk. 3] andere bronnen van info uit buitenland, uit praktijk, veel kijken in de gewassen. </w:t>
      </w:r>
    </w:p>
    <w:p w14:paraId="25B6A51E" w14:textId="77777777" w:rsidR="00164FE0" w:rsidRPr="00164FE0" w:rsidRDefault="00164FE0" w:rsidP="00164FE0">
      <w:pPr>
        <w:rPr>
          <w:sz w:val="16"/>
          <w:szCs w:val="16"/>
          <w:lang w:val="nl-NL"/>
        </w:rPr>
      </w:pPr>
    </w:p>
    <w:p w14:paraId="6AE9490D" w14:textId="77777777" w:rsidR="00164FE0" w:rsidRPr="00164FE0" w:rsidRDefault="00164FE0" w:rsidP="00164FE0">
      <w:pPr>
        <w:rPr>
          <w:sz w:val="16"/>
          <w:szCs w:val="16"/>
          <w:lang w:val="nl-NL"/>
        </w:rPr>
      </w:pPr>
      <w:r w:rsidRPr="00164FE0">
        <w:rPr>
          <w:sz w:val="16"/>
          <w:szCs w:val="16"/>
          <w:u w:val="single"/>
          <w:lang w:val="nl-NL"/>
        </w:rPr>
        <w:t>Deelnemer 5</w:t>
      </w:r>
      <w:r w:rsidRPr="00164FE0">
        <w:rPr>
          <w:sz w:val="16"/>
          <w:szCs w:val="16"/>
          <w:lang w:val="nl-NL"/>
        </w:rPr>
        <w:t>: 2] keuze zaaizaad groenbemester, Engels raaigras of iets anders? niet stilstaan, maar wat meer soorten proberen. 1] met de vertegenwoordiger praten.3] onderzoeksresultaten . Je kijkt ieder jaar opnieuw welk mengsel het beste lijkt. Onderzoek volgen.</w:t>
      </w:r>
    </w:p>
    <w:p w14:paraId="12A46E86" w14:textId="77777777" w:rsidR="00164FE0" w:rsidRPr="00164FE0" w:rsidRDefault="00164FE0" w:rsidP="00164FE0">
      <w:pPr>
        <w:rPr>
          <w:sz w:val="16"/>
          <w:szCs w:val="16"/>
          <w:lang w:val="nl-NL"/>
        </w:rPr>
      </w:pPr>
    </w:p>
    <w:p w14:paraId="4930D10A" w14:textId="77777777" w:rsidR="00164FE0" w:rsidRPr="00164FE0" w:rsidRDefault="00164FE0" w:rsidP="00164FE0">
      <w:pPr>
        <w:rPr>
          <w:sz w:val="16"/>
          <w:szCs w:val="16"/>
          <w:lang w:val="nl-NL"/>
        </w:rPr>
      </w:pPr>
      <w:r w:rsidRPr="00164FE0">
        <w:rPr>
          <w:sz w:val="16"/>
          <w:szCs w:val="16"/>
          <w:u w:val="single"/>
          <w:lang w:val="nl-NL"/>
        </w:rPr>
        <w:t>Deelnemer 6</w:t>
      </w:r>
      <w:r w:rsidRPr="00164FE0">
        <w:rPr>
          <w:sz w:val="16"/>
          <w:szCs w:val="16"/>
          <w:lang w:val="nl-NL"/>
        </w:rPr>
        <w:t>: 2] meer de beleving aanspreken bij mensen. Voelen en ruiken wat betreft bodem. Beter zichtbaar maken. Beeld is beter. (</w:t>
      </w:r>
      <w:r w:rsidRPr="00164FE0">
        <w:rPr>
          <w:i/>
          <w:sz w:val="16"/>
          <w:szCs w:val="16"/>
          <w:lang w:val="nl-NL"/>
        </w:rPr>
        <w:t>Hij is dus blij met de feedback van deze bijeenkomst!</w:t>
      </w:r>
      <w:r w:rsidRPr="00164FE0">
        <w:rPr>
          <w:sz w:val="16"/>
          <w:szCs w:val="16"/>
          <w:lang w:val="nl-NL"/>
        </w:rPr>
        <w:t>).</w:t>
      </w:r>
    </w:p>
    <w:p w14:paraId="70D0359C" w14:textId="77777777" w:rsidR="00164FE0" w:rsidRPr="00164FE0" w:rsidRDefault="00164FE0" w:rsidP="00164FE0">
      <w:pPr>
        <w:rPr>
          <w:sz w:val="16"/>
          <w:szCs w:val="16"/>
          <w:lang w:val="nl-NL"/>
        </w:rPr>
      </w:pPr>
    </w:p>
    <w:p w14:paraId="7EA59EB9" w14:textId="77777777" w:rsidR="00164FE0" w:rsidRPr="00164FE0" w:rsidRDefault="00164FE0" w:rsidP="00164FE0">
      <w:pPr>
        <w:rPr>
          <w:sz w:val="16"/>
          <w:szCs w:val="16"/>
          <w:lang w:val="nl-NL"/>
        </w:rPr>
      </w:pPr>
      <w:r w:rsidRPr="00164FE0">
        <w:rPr>
          <w:sz w:val="16"/>
          <w:szCs w:val="16"/>
          <w:u w:val="single"/>
          <w:lang w:val="nl-NL"/>
        </w:rPr>
        <w:t>Deelnemer 7</w:t>
      </w:r>
      <w:r w:rsidRPr="00164FE0">
        <w:rPr>
          <w:sz w:val="16"/>
          <w:szCs w:val="16"/>
          <w:lang w:val="nl-NL"/>
        </w:rPr>
        <w:t xml:space="preserve">: 2] hoe ga ik met mijn bespuitingen om zodat mijn </w:t>
      </w:r>
      <w:proofErr w:type="spellStart"/>
      <w:r w:rsidRPr="00164FE0">
        <w:rPr>
          <w:sz w:val="16"/>
          <w:szCs w:val="16"/>
          <w:lang w:val="nl-NL"/>
        </w:rPr>
        <w:t>onderzaai</w:t>
      </w:r>
      <w:proofErr w:type="spellEnd"/>
      <w:r w:rsidRPr="00164FE0">
        <w:rPr>
          <w:sz w:val="16"/>
          <w:szCs w:val="16"/>
          <w:lang w:val="nl-NL"/>
        </w:rPr>
        <w:t xml:space="preserve"> er zo min mogelijk last van heeft. Heeft gesproken met de vertegenwoordiger van </w:t>
      </w:r>
      <w:proofErr w:type="spellStart"/>
      <w:r w:rsidRPr="00164FE0">
        <w:rPr>
          <w:sz w:val="16"/>
          <w:szCs w:val="16"/>
          <w:lang w:val="nl-NL"/>
        </w:rPr>
        <w:t>Agrifirm</w:t>
      </w:r>
      <w:proofErr w:type="spellEnd"/>
      <w:r w:rsidRPr="00164FE0">
        <w:rPr>
          <w:sz w:val="16"/>
          <w:szCs w:val="16"/>
          <w:lang w:val="nl-NL"/>
        </w:rPr>
        <w:t xml:space="preserve"> voor de oplossing. Gaat dit overleggen met de vertegenwoordiger van het spuitmiddel. Heeft nu een testjaar nodig.2] gewasbeschermingsstrategie; mais schoonspuiten zonder groenbemester te doden. 1] vertegenwoordiger gewasbescherming. Ook tijdens de demo over gepraat met vertegenwoordiger. Weet niet of het in de intro behandeld is. </w:t>
      </w:r>
    </w:p>
    <w:p w14:paraId="1CF8864A" w14:textId="77777777" w:rsidR="00164FE0" w:rsidRPr="00164FE0" w:rsidRDefault="00164FE0" w:rsidP="00164FE0">
      <w:pPr>
        <w:rPr>
          <w:sz w:val="16"/>
          <w:szCs w:val="16"/>
          <w:lang w:val="nl-NL"/>
        </w:rPr>
      </w:pPr>
    </w:p>
    <w:p w14:paraId="05448639" w14:textId="77777777" w:rsidR="00164FE0" w:rsidRPr="00164FE0" w:rsidRDefault="00164FE0" w:rsidP="00164FE0">
      <w:pPr>
        <w:rPr>
          <w:sz w:val="16"/>
          <w:szCs w:val="16"/>
          <w:lang w:val="nl-NL"/>
        </w:rPr>
      </w:pPr>
      <w:r w:rsidRPr="00164FE0">
        <w:rPr>
          <w:sz w:val="16"/>
          <w:szCs w:val="16"/>
          <w:lang w:val="nl-NL"/>
        </w:rPr>
        <w:t>Non-verbaal:</w:t>
      </w:r>
    </w:p>
    <w:p w14:paraId="30DDFB2B" w14:textId="7CBAA28C" w:rsidR="00164FE0" w:rsidRPr="00164FE0" w:rsidRDefault="00EF584A" w:rsidP="00164FE0">
      <w:pPr>
        <w:rPr>
          <w:sz w:val="16"/>
          <w:szCs w:val="16"/>
          <w:lang w:val="nl-NL"/>
        </w:rPr>
      </w:pPr>
      <w:r>
        <w:rPr>
          <w:sz w:val="16"/>
          <w:szCs w:val="16"/>
          <w:lang w:val="nl-NL"/>
        </w:rPr>
        <w:t>Deelnemers 2 en 3 zijn</w:t>
      </w:r>
      <w:r w:rsidR="006C241D">
        <w:rPr>
          <w:sz w:val="16"/>
          <w:szCs w:val="16"/>
          <w:lang w:val="nl-NL"/>
        </w:rPr>
        <w:t xml:space="preserve"> aan ‘t</w:t>
      </w:r>
      <w:r w:rsidR="00164FE0" w:rsidRPr="00164FE0">
        <w:rPr>
          <w:sz w:val="16"/>
          <w:szCs w:val="16"/>
          <w:lang w:val="nl-NL"/>
        </w:rPr>
        <w:t xml:space="preserve"> kletsen samen.</w:t>
      </w:r>
    </w:p>
    <w:p w14:paraId="4EF97EE1" w14:textId="77777777" w:rsidR="00164FE0" w:rsidRPr="00164FE0" w:rsidRDefault="00164FE0" w:rsidP="00164FE0">
      <w:pPr>
        <w:rPr>
          <w:sz w:val="16"/>
          <w:szCs w:val="16"/>
          <w:lang w:val="nl-NL"/>
        </w:rPr>
      </w:pPr>
      <w:r w:rsidRPr="00164FE0">
        <w:rPr>
          <w:sz w:val="16"/>
          <w:szCs w:val="16"/>
          <w:lang w:val="nl-NL"/>
        </w:rPr>
        <w:t>Ook de anderen gaan samen in groepjes praten.</w:t>
      </w:r>
    </w:p>
    <w:p w14:paraId="54856AE8" w14:textId="77777777" w:rsidR="00164FE0" w:rsidRPr="00164FE0" w:rsidRDefault="00164FE0" w:rsidP="00164FE0">
      <w:pPr>
        <w:rPr>
          <w:sz w:val="16"/>
          <w:szCs w:val="16"/>
          <w:lang w:val="nl-NL"/>
        </w:rPr>
      </w:pPr>
    </w:p>
    <w:p w14:paraId="1D633913" w14:textId="77777777" w:rsidR="00164FE0" w:rsidRPr="00164FE0" w:rsidRDefault="00164FE0" w:rsidP="00164FE0">
      <w:pPr>
        <w:rPr>
          <w:sz w:val="16"/>
          <w:szCs w:val="16"/>
          <w:lang w:val="nl-NL"/>
        </w:rPr>
      </w:pPr>
      <w:r w:rsidRPr="00164FE0">
        <w:rPr>
          <w:sz w:val="16"/>
          <w:szCs w:val="16"/>
          <w:lang w:val="nl-NL"/>
        </w:rPr>
        <w:t xml:space="preserve">Anderen zijn heel geïnteresseerd in de verhalen van deelnemers 2 en 3 die van alles uitproberen met mengsels en rijenbemesting. Komen veel vragen hun kant op </w:t>
      </w:r>
    </w:p>
    <w:p w14:paraId="02914BDF" w14:textId="77777777" w:rsidR="00164FE0" w:rsidRPr="00164FE0" w:rsidRDefault="00164FE0" w:rsidP="00164FE0">
      <w:pPr>
        <w:rPr>
          <w:sz w:val="16"/>
          <w:szCs w:val="16"/>
          <w:lang w:val="nl-NL"/>
        </w:rPr>
      </w:pPr>
    </w:p>
    <w:p w14:paraId="1AC63DE3" w14:textId="77777777" w:rsidR="00164FE0" w:rsidRPr="00164FE0" w:rsidRDefault="00164FE0" w:rsidP="00164FE0">
      <w:pPr>
        <w:rPr>
          <w:sz w:val="16"/>
          <w:szCs w:val="16"/>
          <w:lang w:val="nl-NL"/>
        </w:rPr>
      </w:pPr>
    </w:p>
    <w:p w14:paraId="4240F5D9" w14:textId="5BA6F13D" w:rsidR="00164FE0" w:rsidRPr="00164FE0" w:rsidRDefault="00164FE0" w:rsidP="00164FE0">
      <w:pPr>
        <w:rPr>
          <w:sz w:val="16"/>
          <w:szCs w:val="16"/>
          <w:u w:val="single"/>
          <w:lang w:val="nl-NL"/>
        </w:rPr>
      </w:pPr>
      <w:r w:rsidRPr="00164FE0">
        <w:rPr>
          <w:sz w:val="16"/>
          <w:szCs w:val="16"/>
          <w:u w:val="single"/>
          <w:lang w:val="nl-NL"/>
        </w:rPr>
        <w:t xml:space="preserve">OEFENING 6: Hoe kan de demo verbeterd worden? Brainstorm in paren gevolgd door groepsdiscussie. </w:t>
      </w:r>
    </w:p>
    <w:p w14:paraId="51244B24" w14:textId="77777777" w:rsidR="00164FE0" w:rsidRPr="00164FE0" w:rsidRDefault="00164FE0" w:rsidP="00164FE0">
      <w:pPr>
        <w:spacing w:line="276" w:lineRule="auto"/>
        <w:rPr>
          <w:sz w:val="16"/>
          <w:szCs w:val="16"/>
          <w:lang w:val="nl-NL"/>
        </w:rPr>
      </w:pPr>
    </w:p>
    <w:p w14:paraId="78637E97" w14:textId="77777777" w:rsidR="00164FE0" w:rsidRPr="00164FE0" w:rsidRDefault="00164FE0" w:rsidP="00164FE0">
      <w:pPr>
        <w:spacing w:line="276" w:lineRule="auto"/>
        <w:rPr>
          <w:i/>
          <w:sz w:val="16"/>
          <w:szCs w:val="16"/>
          <w:lang w:val="nl-NL"/>
        </w:rPr>
      </w:pPr>
      <w:r w:rsidRPr="00164FE0">
        <w:rPr>
          <w:i/>
          <w:sz w:val="16"/>
          <w:szCs w:val="16"/>
          <w:lang w:val="nl-NL"/>
        </w:rPr>
        <w:t>Hoe zou je een volgende demo verbeteren, als je de leiding had?</w:t>
      </w:r>
    </w:p>
    <w:p w14:paraId="1BFC50E2" w14:textId="77777777" w:rsidR="00164FE0" w:rsidRPr="00164FE0" w:rsidRDefault="00164FE0" w:rsidP="00164FE0">
      <w:pPr>
        <w:spacing w:line="276" w:lineRule="auto"/>
        <w:rPr>
          <w:sz w:val="16"/>
          <w:szCs w:val="16"/>
          <w:lang w:val="nl-NL"/>
        </w:rPr>
      </w:pPr>
    </w:p>
    <w:p w14:paraId="39B7A27A" w14:textId="77777777" w:rsidR="00164FE0" w:rsidRPr="00164FE0" w:rsidRDefault="00164FE0" w:rsidP="00164FE0">
      <w:pPr>
        <w:rPr>
          <w:sz w:val="16"/>
          <w:szCs w:val="16"/>
          <w:lang w:val="nl-NL"/>
        </w:rPr>
      </w:pPr>
      <w:r w:rsidRPr="00164FE0">
        <w:rPr>
          <w:sz w:val="16"/>
          <w:szCs w:val="16"/>
          <w:lang w:val="nl-NL"/>
        </w:rPr>
        <w:t>Deelnemer 1: goede advertentie in de Veldpost</w:t>
      </w:r>
    </w:p>
    <w:p w14:paraId="54E0FAE2" w14:textId="77777777" w:rsidR="00164FE0" w:rsidRPr="00164FE0" w:rsidRDefault="00164FE0" w:rsidP="00164FE0">
      <w:pPr>
        <w:rPr>
          <w:sz w:val="16"/>
          <w:szCs w:val="16"/>
          <w:lang w:val="nl-NL"/>
        </w:rPr>
      </w:pPr>
      <w:r w:rsidRPr="00164FE0">
        <w:rPr>
          <w:sz w:val="16"/>
          <w:szCs w:val="16"/>
          <w:lang w:val="nl-NL"/>
        </w:rPr>
        <w:t>Deelnemer 2: evaluatie van het resultaat. Het is lange termijn versus korte termijn denken.</w:t>
      </w:r>
    </w:p>
    <w:p w14:paraId="5605A4C4" w14:textId="77777777" w:rsidR="00164FE0" w:rsidRPr="00164FE0" w:rsidRDefault="00164FE0" w:rsidP="00164FE0">
      <w:pPr>
        <w:rPr>
          <w:sz w:val="16"/>
          <w:szCs w:val="16"/>
          <w:lang w:val="nl-NL"/>
        </w:rPr>
      </w:pPr>
      <w:r w:rsidRPr="00164FE0">
        <w:rPr>
          <w:sz w:val="16"/>
          <w:szCs w:val="16"/>
          <w:lang w:val="nl-NL"/>
        </w:rPr>
        <w:t xml:space="preserve">Deelnemer 3: je lokt mensen met ijzer, maar het moet gaan over de achtergrondinfo.  Ik betaal het onderzaaien uit de besparing van gewasbescherming (geen bodemherbicide) </w:t>
      </w:r>
    </w:p>
    <w:p w14:paraId="318EC5ED" w14:textId="77777777" w:rsidR="00164FE0" w:rsidRPr="00164FE0" w:rsidRDefault="00164FE0" w:rsidP="00164FE0">
      <w:pPr>
        <w:rPr>
          <w:sz w:val="16"/>
          <w:szCs w:val="16"/>
          <w:lang w:val="nl-NL"/>
        </w:rPr>
      </w:pPr>
      <w:r w:rsidRPr="00164FE0">
        <w:rPr>
          <w:sz w:val="16"/>
          <w:szCs w:val="16"/>
          <w:lang w:val="nl-NL"/>
        </w:rPr>
        <w:t>Deelnemer 6: hangt er vanaf wie wat wanneer stuurt. Wanneer wij uitnodigingen sturen naar niet-klanten heeft dat geen effect. Je moet samenwerken in de organisatie.  Waarom landt het verhaal zo slecht. We zijn hier al 20 jaar mee bezig. Het landt niet.</w:t>
      </w:r>
    </w:p>
    <w:p w14:paraId="4D4BDCF4" w14:textId="77777777" w:rsidR="00164FE0" w:rsidRPr="00164FE0" w:rsidRDefault="00164FE0" w:rsidP="00164FE0">
      <w:pPr>
        <w:spacing w:line="276" w:lineRule="auto"/>
        <w:rPr>
          <w:sz w:val="16"/>
          <w:szCs w:val="16"/>
          <w:lang w:val="nl-NL"/>
        </w:rPr>
      </w:pPr>
    </w:p>
    <w:p w14:paraId="72685DE5" w14:textId="77777777" w:rsidR="00164FE0" w:rsidRPr="00164FE0" w:rsidRDefault="00164FE0" w:rsidP="00164FE0">
      <w:pPr>
        <w:spacing w:line="276" w:lineRule="auto"/>
        <w:rPr>
          <w:sz w:val="16"/>
          <w:szCs w:val="16"/>
          <w:lang w:val="nl-NL"/>
        </w:rPr>
      </w:pPr>
      <w:r w:rsidRPr="00164FE0">
        <w:rPr>
          <w:sz w:val="16"/>
          <w:szCs w:val="16"/>
          <w:lang w:val="nl-NL"/>
        </w:rPr>
        <w:t>Totaalbeeld van wat er beter zou kunnen:</w:t>
      </w:r>
    </w:p>
    <w:p w14:paraId="28E7118E" w14:textId="77777777" w:rsidR="00164FE0" w:rsidRPr="00164FE0" w:rsidRDefault="00164FE0" w:rsidP="001B5BA7">
      <w:pPr>
        <w:pStyle w:val="ListParagraph"/>
        <w:numPr>
          <w:ilvl w:val="0"/>
          <w:numId w:val="38"/>
        </w:numPr>
        <w:spacing w:line="276" w:lineRule="auto"/>
        <w:jc w:val="left"/>
        <w:rPr>
          <w:sz w:val="16"/>
          <w:szCs w:val="16"/>
          <w:lang w:val="nl-NL"/>
        </w:rPr>
      </w:pPr>
      <w:r w:rsidRPr="00164FE0">
        <w:rPr>
          <w:sz w:val="16"/>
          <w:szCs w:val="16"/>
          <w:lang w:val="nl-NL"/>
        </w:rPr>
        <w:t xml:space="preserve">Hele verhaal van </w:t>
      </w:r>
      <w:proofErr w:type="spellStart"/>
      <w:r w:rsidRPr="00164FE0">
        <w:rPr>
          <w:sz w:val="16"/>
          <w:szCs w:val="16"/>
          <w:lang w:val="nl-NL"/>
        </w:rPr>
        <w:t>onderzaai</w:t>
      </w:r>
      <w:proofErr w:type="spellEnd"/>
      <w:r w:rsidRPr="00164FE0">
        <w:rPr>
          <w:sz w:val="16"/>
          <w:szCs w:val="16"/>
          <w:lang w:val="nl-NL"/>
        </w:rPr>
        <w:t xml:space="preserve"> en achtergrond info </w:t>
      </w:r>
    </w:p>
    <w:p w14:paraId="439935B3" w14:textId="77777777" w:rsidR="00164FE0" w:rsidRPr="00164FE0" w:rsidRDefault="00164FE0" w:rsidP="001B5BA7">
      <w:pPr>
        <w:pStyle w:val="ListParagraph"/>
        <w:numPr>
          <w:ilvl w:val="0"/>
          <w:numId w:val="38"/>
        </w:numPr>
        <w:spacing w:line="276" w:lineRule="auto"/>
        <w:jc w:val="left"/>
        <w:rPr>
          <w:sz w:val="16"/>
          <w:szCs w:val="16"/>
        </w:rPr>
      </w:pPr>
      <w:r w:rsidRPr="00164FE0">
        <w:rPr>
          <w:sz w:val="16"/>
          <w:szCs w:val="16"/>
        </w:rPr>
        <w:t xml:space="preserve">Meer </w:t>
      </w:r>
      <w:proofErr w:type="spellStart"/>
      <w:r w:rsidRPr="00164FE0">
        <w:rPr>
          <w:sz w:val="16"/>
          <w:szCs w:val="16"/>
        </w:rPr>
        <w:t>verschillende</w:t>
      </w:r>
      <w:proofErr w:type="spellEnd"/>
      <w:r w:rsidRPr="00164FE0">
        <w:rPr>
          <w:sz w:val="16"/>
          <w:szCs w:val="16"/>
        </w:rPr>
        <w:t xml:space="preserve"> </w:t>
      </w:r>
      <w:proofErr w:type="spellStart"/>
      <w:r w:rsidRPr="00164FE0">
        <w:rPr>
          <w:sz w:val="16"/>
          <w:szCs w:val="16"/>
        </w:rPr>
        <w:t>soorten</w:t>
      </w:r>
      <w:proofErr w:type="spellEnd"/>
      <w:r w:rsidRPr="00164FE0">
        <w:rPr>
          <w:sz w:val="16"/>
          <w:szCs w:val="16"/>
        </w:rPr>
        <w:t xml:space="preserve"> machines</w:t>
      </w:r>
    </w:p>
    <w:p w14:paraId="67ADE7F2" w14:textId="77777777" w:rsidR="00164FE0" w:rsidRPr="00164FE0" w:rsidRDefault="00164FE0" w:rsidP="001B5BA7">
      <w:pPr>
        <w:pStyle w:val="ListParagraph"/>
        <w:numPr>
          <w:ilvl w:val="0"/>
          <w:numId w:val="38"/>
        </w:numPr>
        <w:spacing w:line="276" w:lineRule="auto"/>
        <w:jc w:val="left"/>
        <w:rPr>
          <w:sz w:val="16"/>
          <w:szCs w:val="16"/>
        </w:rPr>
      </w:pPr>
      <w:r w:rsidRPr="00164FE0">
        <w:rPr>
          <w:sz w:val="16"/>
          <w:szCs w:val="16"/>
        </w:rPr>
        <w:t xml:space="preserve">Intro </w:t>
      </w:r>
      <w:proofErr w:type="spellStart"/>
      <w:r w:rsidRPr="00164FE0">
        <w:rPr>
          <w:sz w:val="16"/>
          <w:szCs w:val="16"/>
        </w:rPr>
        <w:t>bij</w:t>
      </w:r>
      <w:proofErr w:type="spellEnd"/>
      <w:r w:rsidRPr="00164FE0">
        <w:rPr>
          <w:sz w:val="16"/>
          <w:szCs w:val="16"/>
        </w:rPr>
        <w:t xml:space="preserve"> </w:t>
      </w:r>
      <w:proofErr w:type="spellStart"/>
      <w:r w:rsidRPr="00164FE0">
        <w:rPr>
          <w:sz w:val="16"/>
          <w:szCs w:val="16"/>
        </w:rPr>
        <w:t>elke</w:t>
      </w:r>
      <w:proofErr w:type="spellEnd"/>
      <w:r w:rsidRPr="00164FE0">
        <w:rPr>
          <w:sz w:val="16"/>
          <w:szCs w:val="16"/>
        </w:rPr>
        <w:t xml:space="preserve"> machine </w:t>
      </w:r>
    </w:p>
    <w:p w14:paraId="15A8198A" w14:textId="77777777" w:rsidR="00164FE0" w:rsidRPr="00164FE0" w:rsidRDefault="00164FE0" w:rsidP="001B5BA7">
      <w:pPr>
        <w:pStyle w:val="ListParagraph"/>
        <w:numPr>
          <w:ilvl w:val="0"/>
          <w:numId w:val="38"/>
        </w:numPr>
        <w:spacing w:line="276" w:lineRule="auto"/>
        <w:jc w:val="left"/>
        <w:rPr>
          <w:sz w:val="16"/>
          <w:szCs w:val="16"/>
          <w:lang w:val="nl-NL"/>
        </w:rPr>
      </w:pPr>
      <w:r w:rsidRPr="00164FE0">
        <w:rPr>
          <w:sz w:val="16"/>
          <w:szCs w:val="16"/>
          <w:lang w:val="nl-NL"/>
        </w:rPr>
        <w:t>Meer ruchtbaarheid aan de demo (‘advertentie in de Veldpost’)</w:t>
      </w:r>
    </w:p>
    <w:p w14:paraId="6CE888D0" w14:textId="77777777" w:rsidR="00164FE0" w:rsidRPr="00164FE0" w:rsidRDefault="00164FE0" w:rsidP="001B5BA7">
      <w:pPr>
        <w:pStyle w:val="ListParagraph"/>
        <w:numPr>
          <w:ilvl w:val="0"/>
          <w:numId w:val="38"/>
        </w:numPr>
        <w:spacing w:line="276" w:lineRule="auto"/>
        <w:jc w:val="left"/>
        <w:rPr>
          <w:sz w:val="16"/>
          <w:szCs w:val="16"/>
          <w:lang w:val="nl-NL"/>
        </w:rPr>
      </w:pPr>
      <w:r w:rsidRPr="00164FE0">
        <w:rPr>
          <w:sz w:val="16"/>
          <w:szCs w:val="16"/>
          <w:lang w:val="nl-NL"/>
        </w:rPr>
        <w:t>Stukje evaluatie; wat gaat er nu gebeuren</w:t>
      </w:r>
    </w:p>
    <w:p w14:paraId="2FD590EB" w14:textId="77777777" w:rsidR="00164FE0" w:rsidRPr="00164FE0" w:rsidRDefault="00164FE0" w:rsidP="00164FE0">
      <w:pPr>
        <w:spacing w:line="276" w:lineRule="auto"/>
        <w:rPr>
          <w:sz w:val="16"/>
          <w:szCs w:val="16"/>
          <w:lang w:val="nl-NL"/>
        </w:rPr>
      </w:pPr>
    </w:p>
    <w:p w14:paraId="2F255CDE" w14:textId="702DACCF" w:rsidR="00164FE0" w:rsidRPr="00164FE0" w:rsidRDefault="00164FE0" w:rsidP="00164FE0">
      <w:pPr>
        <w:spacing w:line="276" w:lineRule="auto"/>
        <w:rPr>
          <w:sz w:val="16"/>
          <w:szCs w:val="16"/>
          <w:lang w:val="nl-NL"/>
        </w:rPr>
      </w:pPr>
      <w:r w:rsidRPr="00164FE0">
        <w:rPr>
          <w:sz w:val="16"/>
          <w:szCs w:val="16"/>
          <w:lang w:val="nl-NL"/>
        </w:rPr>
        <w:t xml:space="preserve">Na afloop met deelnemer 6: wat vond hij van de betrokkenheid van de deelnemers tijdens de demo? </w:t>
      </w:r>
      <w:r w:rsidR="00EF584A">
        <w:rPr>
          <w:sz w:val="16"/>
          <w:szCs w:val="16"/>
          <w:lang w:val="nl-NL"/>
        </w:rPr>
        <w:t xml:space="preserve">Er was wat weinig interactie. </w:t>
      </w:r>
      <w:r w:rsidRPr="00164FE0">
        <w:rPr>
          <w:sz w:val="16"/>
          <w:szCs w:val="16"/>
          <w:lang w:val="nl-NL"/>
        </w:rPr>
        <w:t xml:space="preserve">Hij denkt dat het te maken had met de groepsgrootte, in grote groep krijg je minder discussie/vragen. </w:t>
      </w:r>
    </w:p>
    <w:p w14:paraId="47686DCA" w14:textId="77777777" w:rsidR="00164FE0" w:rsidRPr="00164FE0" w:rsidRDefault="00164FE0" w:rsidP="00164FE0">
      <w:pPr>
        <w:rPr>
          <w:b/>
          <w:sz w:val="17"/>
          <w:szCs w:val="17"/>
          <w:lang w:val="nl-NL"/>
        </w:rPr>
      </w:pPr>
    </w:p>
    <w:p w14:paraId="03E9EF6F" w14:textId="6F15184B" w:rsidR="008059B9" w:rsidRPr="00786D58" w:rsidRDefault="0039089C" w:rsidP="0045675C">
      <w:pPr>
        <w:rPr>
          <w:b/>
          <w:lang w:val="nl-NL"/>
        </w:rPr>
      </w:pPr>
      <w:r w:rsidRPr="00786D58">
        <w:rPr>
          <w:b/>
          <w:lang w:val="nl-NL"/>
        </w:rPr>
        <w:t>Interview report sector expert</w:t>
      </w:r>
    </w:p>
    <w:p w14:paraId="4CF97EC8" w14:textId="77B7826F" w:rsidR="008059B9" w:rsidRPr="00786D58" w:rsidRDefault="008059B9" w:rsidP="0045675C">
      <w:pPr>
        <w:rPr>
          <w:b/>
          <w:lang w:val="nl-NL"/>
        </w:rPr>
      </w:pPr>
    </w:p>
    <w:p w14:paraId="1C833E81" w14:textId="77777777" w:rsidR="008059B9" w:rsidRPr="008059B9" w:rsidRDefault="008059B9" w:rsidP="008059B9">
      <w:pPr>
        <w:rPr>
          <w:sz w:val="16"/>
          <w:szCs w:val="16"/>
          <w:lang w:val="nl-NL"/>
        </w:rPr>
      </w:pPr>
      <w:r w:rsidRPr="008059B9">
        <w:rPr>
          <w:sz w:val="16"/>
          <w:szCs w:val="16"/>
          <w:lang w:val="nl-NL"/>
        </w:rPr>
        <w:t>Telefonisch interview met sectordeskundige</w:t>
      </w:r>
    </w:p>
    <w:p w14:paraId="72019B13" w14:textId="77777777" w:rsidR="008059B9" w:rsidRPr="008059B9" w:rsidRDefault="008059B9" w:rsidP="008059B9">
      <w:pPr>
        <w:rPr>
          <w:sz w:val="16"/>
          <w:szCs w:val="16"/>
          <w:lang w:val="nl-NL"/>
        </w:rPr>
      </w:pPr>
    </w:p>
    <w:p w14:paraId="42A71B4B" w14:textId="77777777" w:rsidR="008059B9" w:rsidRPr="008059B9" w:rsidRDefault="008059B9" w:rsidP="008059B9">
      <w:pPr>
        <w:rPr>
          <w:sz w:val="16"/>
          <w:szCs w:val="16"/>
          <w:lang w:val="nl-NL"/>
        </w:rPr>
      </w:pPr>
      <w:r w:rsidRPr="008059B9">
        <w:rPr>
          <w:sz w:val="16"/>
          <w:szCs w:val="16"/>
          <w:lang w:val="nl-NL"/>
        </w:rPr>
        <w:t>13 -9-2018</w:t>
      </w:r>
    </w:p>
    <w:p w14:paraId="1FCEDB99" w14:textId="77777777" w:rsidR="008059B9" w:rsidRPr="008059B9" w:rsidRDefault="008059B9" w:rsidP="008059B9">
      <w:pPr>
        <w:rPr>
          <w:sz w:val="16"/>
          <w:szCs w:val="16"/>
          <w:lang w:val="nl-NL"/>
        </w:rPr>
      </w:pPr>
    </w:p>
    <w:p w14:paraId="5DCB3DC5" w14:textId="77777777" w:rsidR="008059B9" w:rsidRPr="008059B9" w:rsidRDefault="008059B9" w:rsidP="008059B9">
      <w:pPr>
        <w:rPr>
          <w:sz w:val="16"/>
          <w:szCs w:val="16"/>
          <w:lang w:val="nl-NL"/>
        </w:rPr>
      </w:pPr>
      <w:r w:rsidRPr="008059B9">
        <w:rPr>
          <w:sz w:val="16"/>
          <w:szCs w:val="16"/>
          <w:lang w:val="nl-NL"/>
        </w:rPr>
        <w:t>1)</w:t>
      </w:r>
      <w:r w:rsidRPr="008059B9">
        <w:rPr>
          <w:sz w:val="16"/>
          <w:szCs w:val="16"/>
          <w:lang w:val="nl-NL"/>
        </w:rPr>
        <w:tab/>
        <w:t>Wat zijn de typische boerderij-kenmerken van boerderijen waar mais verbouwd wordt?</w:t>
      </w:r>
    </w:p>
    <w:p w14:paraId="590D8974" w14:textId="77777777" w:rsidR="008059B9" w:rsidRPr="008059B9" w:rsidRDefault="008059B9" w:rsidP="008059B9">
      <w:pPr>
        <w:rPr>
          <w:sz w:val="16"/>
          <w:szCs w:val="16"/>
          <w:lang w:val="nl-NL"/>
        </w:rPr>
      </w:pPr>
    </w:p>
    <w:p w14:paraId="775F0DA4" w14:textId="563D24CB" w:rsidR="008059B9" w:rsidRPr="008059B9" w:rsidRDefault="008059B9" w:rsidP="008059B9">
      <w:pPr>
        <w:ind w:left="708"/>
        <w:rPr>
          <w:sz w:val="16"/>
          <w:szCs w:val="16"/>
          <w:lang w:val="nl-NL"/>
        </w:rPr>
      </w:pPr>
      <w:r>
        <w:rPr>
          <w:sz w:val="16"/>
          <w:szCs w:val="16"/>
          <w:lang w:val="nl-NL"/>
        </w:rPr>
        <w:t xml:space="preserve">a. </w:t>
      </w:r>
      <w:r w:rsidRPr="008059B9">
        <w:rPr>
          <w:sz w:val="16"/>
          <w:szCs w:val="16"/>
          <w:lang w:val="nl-NL"/>
        </w:rPr>
        <w:t>Gespecialiseerde melkveebedrijven, met grote nieuwe stallen, 100-200 koeien, laatste jaren enorm uitgebreid, vaak maatschappen, (broer/broer, vader/zoon, broer/zwager), teelt van 25 of 30 ha mais per jaar, (niet alleen eigen grond, telen ook op huurgrond, of bij loonwerkers)</w:t>
      </w:r>
    </w:p>
    <w:p w14:paraId="149B3901" w14:textId="668438AA" w:rsidR="008059B9" w:rsidRPr="008059B9" w:rsidRDefault="008059B9" w:rsidP="008059B9">
      <w:pPr>
        <w:ind w:left="708"/>
        <w:rPr>
          <w:sz w:val="16"/>
          <w:szCs w:val="16"/>
          <w:lang w:val="nl-NL"/>
        </w:rPr>
      </w:pPr>
      <w:r>
        <w:rPr>
          <w:sz w:val="16"/>
          <w:szCs w:val="16"/>
          <w:lang w:val="nl-NL"/>
        </w:rPr>
        <w:t xml:space="preserve">b. </w:t>
      </w:r>
      <w:r w:rsidRPr="008059B9">
        <w:rPr>
          <w:sz w:val="16"/>
          <w:szCs w:val="16"/>
          <w:lang w:val="nl-NL"/>
        </w:rPr>
        <w:t>Familiebedrijven, veelal multifunctionele bedrijven met melkvee en vleesvee, met camping of huisverkoop of B&amp;B, met een paar (1-5) ha mais per jaar.</w:t>
      </w:r>
    </w:p>
    <w:p w14:paraId="21E6888C" w14:textId="5C8F9921" w:rsidR="008059B9" w:rsidRPr="008059B9" w:rsidRDefault="008059B9" w:rsidP="008059B9">
      <w:pPr>
        <w:ind w:left="708"/>
        <w:rPr>
          <w:sz w:val="16"/>
          <w:szCs w:val="16"/>
          <w:lang w:val="nl-NL"/>
        </w:rPr>
      </w:pPr>
      <w:r>
        <w:rPr>
          <w:sz w:val="16"/>
          <w:szCs w:val="16"/>
          <w:lang w:val="nl-NL"/>
        </w:rPr>
        <w:t xml:space="preserve">c. </w:t>
      </w:r>
      <w:r w:rsidRPr="008059B9">
        <w:rPr>
          <w:sz w:val="16"/>
          <w:szCs w:val="16"/>
          <w:lang w:val="nl-NL"/>
        </w:rPr>
        <w:t>Boeren die gestopt zijn/gepensioneerd: ze hebben nog een paar hectare grond en telen er mais op. De grote gespecialiseerde melkveebedrijven kopen ook wel bij hen mais bij.</w:t>
      </w:r>
    </w:p>
    <w:p w14:paraId="24112AA5" w14:textId="076E5985" w:rsidR="008059B9" w:rsidRPr="008059B9" w:rsidRDefault="008059B9" w:rsidP="008059B9">
      <w:pPr>
        <w:ind w:left="708"/>
        <w:rPr>
          <w:sz w:val="16"/>
          <w:szCs w:val="16"/>
          <w:lang w:val="nl-NL"/>
        </w:rPr>
      </w:pPr>
      <w:r>
        <w:rPr>
          <w:sz w:val="16"/>
          <w:szCs w:val="16"/>
          <w:lang w:val="nl-NL"/>
        </w:rPr>
        <w:t xml:space="preserve">d. </w:t>
      </w:r>
      <w:r w:rsidRPr="008059B9">
        <w:rPr>
          <w:sz w:val="16"/>
          <w:szCs w:val="16"/>
          <w:lang w:val="nl-NL"/>
        </w:rPr>
        <w:t>Loonbedrijven, die wat grond hebben, die er wat mais telen. (geen contracten, dus bollen of mais)</w:t>
      </w:r>
    </w:p>
    <w:p w14:paraId="419DAFDE" w14:textId="77777777" w:rsidR="008059B9" w:rsidRPr="008059B9" w:rsidRDefault="008059B9" w:rsidP="008059B9">
      <w:pPr>
        <w:rPr>
          <w:sz w:val="16"/>
          <w:szCs w:val="16"/>
          <w:lang w:val="nl-NL"/>
        </w:rPr>
      </w:pPr>
    </w:p>
    <w:p w14:paraId="5970ACC4" w14:textId="77777777" w:rsidR="008059B9" w:rsidRPr="008059B9" w:rsidRDefault="008059B9" w:rsidP="008059B9">
      <w:pPr>
        <w:rPr>
          <w:sz w:val="16"/>
          <w:szCs w:val="16"/>
          <w:lang w:val="nl-NL"/>
        </w:rPr>
      </w:pPr>
      <w:r w:rsidRPr="008059B9">
        <w:rPr>
          <w:sz w:val="16"/>
          <w:szCs w:val="16"/>
          <w:lang w:val="nl-NL"/>
        </w:rPr>
        <w:t>Bedrijven die aan GBBM meedoen; mengeling van de 4 soorten bedrijven (loonbedrijf, veel grote bedrijven, maar ook kleine bedrijfjes)</w:t>
      </w:r>
    </w:p>
    <w:p w14:paraId="52A0C23B" w14:textId="77777777" w:rsidR="008059B9" w:rsidRPr="008059B9" w:rsidRDefault="008059B9" w:rsidP="008059B9">
      <w:pPr>
        <w:rPr>
          <w:sz w:val="16"/>
          <w:szCs w:val="16"/>
          <w:lang w:val="nl-NL"/>
        </w:rPr>
      </w:pPr>
    </w:p>
    <w:p w14:paraId="7C4821E7" w14:textId="77777777" w:rsidR="008059B9" w:rsidRPr="008059B9" w:rsidRDefault="008059B9" w:rsidP="008059B9">
      <w:pPr>
        <w:rPr>
          <w:sz w:val="16"/>
          <w:szCs w:val="16"/>
          <w:lang w:val="nl-NL"/>
        </w:rPr>
      </w:pPr>
      <w:r w:rsidRPr="008059B9">
        <w:rPr>
          <w:sz w:val="16"/>
          <w:szCs w:val="16"/>
          <w:lang w:val="nl-NL"/>
        </w:rPr>
        <w:lastRenderedPageBreak/>
        <w:t xml:space="preserve">Ad 1) voorbeeld van een v/d satellietbedrijven; maatschap bedrijf Brinkman, bv, de ene maat doet meer richting teelt, de andere maat doet meer richting koeien. Het ene bedrijf heeft zelf hakselaar en zaaimachine. Deels eigen mechanisatie, maar </w:t>
      </w:r>
      <w:proofErr w:type="spellStart"/>
      <w:r w:rsidRPr="008059B9">
        <w:rPr>
          <w:sz w:val="16"/>
          <w:szCs w:val="16"/>
          <w:lang w:val="nl-NL"/>
        </w:rPr>
        <w:t>afh</w:t>
      </w:r>
      <w:proofErr w:type="spellEnd"/>
      <w:r w:rsidRPr="008059B9">
        <w:rPr>
          <w:sz w:val="16"/>
          <w:szCs w:val="16"/>
          <w:lang w:val="nl-NL"/>
        </w:rPr>
        <w:t xml:space="preserve">, v arbeid doen ze zelf of in loonwerk. Vaak ook robot, maar er zijn ook bedrijven met een melker in dienst, ook wel eens 1 of 2 man vast op bedrijf. (dus de gespecialiseerde grote bedrijven hebben veelal wel vreemde arbeid in dienst). Hoofdzakelijk conventioneel en geïntegreerde teelt. Professioneel. Sommige boeren kijken breder, projecten spelen daarin mee, bv GBMM of Koeien en kansen. Komen met nieuwe dingen in aanraking en zijn daar ook bewust naar op zoek. Zij zijn zich bewust van organische stof en bodembeheer. Zij zijn met hun grond met de toekomst bezig. Bezig met innovaties. De ene boer heeft daar vanuit zichzelf meer interesse in dan de ander. </w:t>
      </w:r>
    </w:p>
    <w:p w14:paraId="76499E44" w14:textId="77777777" w:rsidR="008059B9" w:rsidRPr="008059B9" w:rsidRDefault="008059B9" w:rsidP="008059B9">
      <w:pPr>
        <w:rPr>
          <w:sz w:val="16"/>
          <w:szCs w:val="16"/>
          <w:lang w:val="nl-NL"/>
        </w:rPr>
      </w:pPr>
      <w:r w:rsidRPr="008059B9">
        <w:rPr>
          <w:sz w:val="16"/>
          <w:szCs w:val="16"/>
          <w:lang w:val="nl-NL"/>
        </w:rPr>
        <w:t xml:space="preserve">Ad 2) meeste teeltactiviteiten worden uitbesteed; loonwerk. Maar er is ook her en der een bedrijf met een eigen in elkaar geknutselde machine. Het is meer een familiegebeuren. </w:t>
      </w:r>
    </w:p>
    <w:p w14:paraId="01498095" w14:textId="77777777" w:rsidR="008059B9" w:rsidRPr="008059B9" w:rsidRDefault="008059B9" w:rsidP="008059B9">
      <w:pPr>
        <w:rPr>
          <w:sz w:val="16"/>
          <w:szCs w:val="16"/>
          <w:lang w:val="nl-NL"/>
        </w:rPr>
      </w:pPr>
    </w:p>
    <w:p w14:paraId="7BD67A90" w14:textId="77777777" w:rsidR="008059B9" w:rsidRPr="008059B9" w:rsidRDefault="008059B9" w:rsidP="008059B9">
      <w:pPr>
        <w:rPr>
          <w:sz w:val="16"/>
          <w:szCs w:val="16"/>
          <w:lang w:val="nl-NL"/>
        </w:rPr>
      </w:pPr>
      <w:r w:rsidRPr="008059B9">
        <w:rPr>
          <w:sz w:val="16"/>
          <w:szCs w:val="16"/>
          <w:lang w:val="nl-NL"/>
        </w:rPr>
        <w:t xml:space="preserve">Je ziet ook: geprofessionaliseerde bedrijven die grond uitruilen met akkerbouwers. Zij denken veelal: die akkerbouwer moet maar investeren in de grond. </w:t>
      </w:r>
      <w:proofErr w:type="spellStart"/>
      <w:r w:rsidRPr="008059B9">
        <w:rPr>
          <w:sz w:val="16"/>
          <w:szCs w:val="16"/>
          <w:lang w:val="nl-NL"/>
        </w:rPr>
        <w:t>Ihkv</w:t>
      </w:r>
      <w:proofErr w:type="spellEnd"/>
      <w:r w:rsidRPr="008059B9">
        <w:rPr>
          <w:sz w:val="16"/>
          <w:szCs w:val="16"/>
          <w:lang w:val="nl-NL"/>
        </w:rPr>
        <w:t xml:space="preserve"> de wettelijke verplichting: de veehouder is verantwoordelijk voor de groenbemester toepassing/</w:t>
      </w:r>
      <w:proofErr w:type="spellStart"/>
      <w:r w:rsidRPr="008059B9">
        <w:rPr>
          <w:sz w:val="16"/>
          <w:szCs w:val="16"/>
          <w:lang w:val="nl-NL"/>
        </w:rPr>
        <w:t>onderzaai</w:t>
      </w:r>
      <w:proofErr w:type="spellEnd"/>
      <w:r w:rsidRPr="008059B9">
        <w:rPr>
          <w:sz w:val="16"/>
          <w:szCs w:val="16"/>
          <w:lang w:val="nl-NL"/>
        </w:rPr>
        <w:t xml:space="preserve">. Hoe hij/zij daaraan gevolg gaat geven is de vraag. Hangt ook van hoe ze samenwerken. De ene keer met ene akkerbouwer en andere keer met andere? Er is geen 1 manier om dit te doen.  Dit is wel een situatie die veel speelt. </w:t>
      </w:r>
    </w:p>
    <w:p w14:paraId="6E28ED7B" w14:textId="77777777" w:rsidR="008059B9" w:rsidRPr="008059B9" w:rsidRDefault="008059B9" w:rsidP="008059B9">
      <w:pPr>
        <w:rPr>
          <w:sz w:val="16"/>
          <w:szCs w:val="16"/>
          <w:lang w:val="nl-NL"/>
        </w:rPr>
      </w:pPr>
      <w:r w:rsidRPr="008059B9">
        <w:rPr>
          <w:sz w:val="16"/>
          <w:szCs w:val="16"/>
          <w:lang w:val="nl-NL"/>
        </w:rPr>
        <w:t xml:space="preserve"> </w:t>
      </w:r>
    </w:p>
    <w:p w14:paraId="332B8723" w14:textId="77777777" w:rsidR="008059B9" w:rsidRPr="008059B9" w:rsidRDefault="008059B9" w:rsidP="008059B9">
      <w:pPr>
        <w:rPr>
          <w:sz w:val="16"/>
          <w:szCs w:val="16"/>
          <w:lang w:val="nl-NL"/>
        </w:rPr>
      </w:pPr>
      <w:r w:rsidRPr="008059B9">
        <w:rPr>
          <w:sz w:val="16"/>
          <w:szCs w:val="16"/>
          <w:lang w:val="nl-NL"/>
        </w:rPr>
        <w:t>2)</w:t>
      </w:r>
      <w:r w:rsidRPr="008059B9">
        <w:rPr>
          <w:sz w:val="16"/>
          <w:szCs w:val="16"/>
          <w:lang w:val="nl-NL"/>
        </w:rPr>
        <w:tab/>
        <w:t xml:space="preserve">Wat zijn de ontwikkelingen/vernieuwingen in de sector van de afgelopen 5-10 jaar? </w:t>
      </w:r>
    </w:p>
    <w:p w14:paraId="27EC2282" w14:textId="77777777" w:rsidR="008059B9" w:rsidRPr="008059B9" w:rsidRDefault="008059B9" w:rsidP="008059B9">
      <w:pPr>
        <w:rPr>
          <w:sz w:val="16"/>
          <w:szCs w:val="16"/>
          <w:lang w:val="nl-NL"/>
        </w:rPr>
      </w:pPr>
    </w:p>
    <w:p w14:paraId="28F49212" w14:textId="77777777" w:rsidR="008059B9" w:rsidRPr="008059B9" w:rsidRDefault="008059B9" w:rsidP="008059B9">
      <w:pPr>
        <w:rPr>
          <w:i/>
          <w:sz w:val="16"/>
          <w:szCs w:val="16"/>
          <w:lang w:val="nl-NL"/>
        </w:rPr>
      </w:pPr>
      <w:r w:rsidRPr="008059B9">
        <w:rPr>
          <w:i/>
          <w:sz w:val="16"/>
          <w:szCs w:val="16"/>
          <w:lang w:val="nl-NL"/>
        </w:rPr>
        <w:t>N-uitspoeling: bemesting normen aangescherpt laatste 10 jaar en ‘Fosfaatquotering’</w:t>
      </w:r>
    </w:p>
    <w:p w14:paraId="499482E5" w14:textId="77777777" w:rsidR="008059B9" w:rsidRPr="008059B9" w:rsidRDefault="008059B9" w:rsidP="008059B9">
      <w:pPr>
        <w:rPr>
          <w:sz w:val="16"/>
          <w:szCs w:val="16"/>
          <w:lang w:val="nl-NL"/>
        </w:rPr>
      </w:pPr>
    </w:p>
    <w:p w14:paraId="616E7A88" w14:textId="77777777" w:rsidR="008059B9" w:rsidRPr="008059B9" w:rsidRDefault="008059B9" w:rsidP="008059B9">
      <w:pPr>
        <w:rPr>
          <w:sz w:val="16"/>
          <w:szCs w:val="16"/>
          <w:lang w:val="nl-NL"/>
        </w:rPr>
      </w:pPr>
      <w:r w:rsidRPr="008059B9">
        <w:rPr>
          <w:sz w:val="16"/>
          <w:szCs w:val="16"/>
          <w:lang w:val="nl-NL"/>
        </w:rPr>
        <w:t>2015/2016-&gt; melkquotering ging eraf, vele melkveehouders hadden het idee: nu kunnen we weer produceren, meer koeien melken. Maar ze zit de sector met nieuwe regelgeving met fosfaatproductie. Ze moeten terug naar situatie van 2015 qua fosfaat. En terug naar aantal koeien van 2015. Maar de meeste bedrijven zijn wel een financiële verplichting aangegaan (investering in koeien aankoop en moderne stal),maar inkomsten zijn er niet naar. Veel bedrijven zitten in financiële problemen. (dit is iets van de laatste 2 a 3 jaar).</w:t>
      </w:r>
    </w:p>
    <w:p w14:paraId="665FB076" w14:textId="77777777" w:rsidR="008059B9" w:rsidRPr="008059B9" w:rsidRDefault="008059B9" w:rsidP="008059B9">
      <w:pPr>
        <w:rPr>
          <w:sz w:val="16"/>
          <w:szCs w:val="16"/>
          <w:lang w:val="nl-NL"/>
        </w:rPr>
      </w:pPr>
    </w:p>
    <w:p w14:paraId="00017EC8" w14:textId="77777777" w:rsidR="008059B9" w:rsidRPr="008059B9" w:rsidRDefault="008059B9" w:rsidP="008059B9">
      <w:pPr>
        <w:rPr>
          <w:sz w:val="16"/>
          <w:szCs w:val="16"/>
          <w:lang w:val="nl-NL"/>
        </w:rPr>
      </w:pPr>
      <w:r w:rsidRPr="008059B9">
        <w:rPr>
          <w:sz w:val="16"/>
          <w:szCs w:val="16"/>
          <w:lang w:val="nl-NL"/>
        </w:rPr>
        <w:t>Eerder terug: N-bemestingsnormen  (140 kg /N per ha werkzame stof toegestaan, mais heeft wel &gt; 200 kg nodig) daarom is men met toepassing groenbemester en rijenbemesting, waardoor betere benutting. (</w:t>
      </w:r>
      <w:proofErr w:type="spellStart"/>
      <w:r w:rsidRPr="008059B9">
        <w:rPr>
          <w:sz w:val="16"/>
          <w:szCs w:val="16"/>
          <w:lang w:val="nl-NL"/>
        </w:rPr>
        <w:t>ipv</w:t>
      </w:r>
      <w:proofErr w:type="spellEnd"/>
      <w:r w:rsidRPr="008059B9">
        <w:rPr>
          <w:sz w:val="16"/>
          <w:szCs w:val="16"/>
          <w:lang w:val="nl-NL"/>
        </w:rPr>
        <w:t xml:space="preserve"> 50 a 60 kuub op grasland is met rijenbemesting 35 a 40 kuub nodig).</w:t>
      </w:r>
    </w:p>
    <w:p w14:paraId="54695EF3" w14:textId="77777777" w:rsidR="008059B9" w:rsidRPr="008059B9" w:rsidRDefault="008059B9" w:rsidP="008059B9">
      <w:pPr>
        <w:rPr>
          <w:sz w:val="16"/>
          <w:szCs w:val="16"/>
          <w:lang w:val="nl-NL"/>
        </w:rPr>
      </w:pPr>
      <w:r w:rsidRPr="008059B9">
        <w:rPr>
          <w:sz w:val="16"/>
          <w:szCs w:val="16"/>
          <w:lang w:val="nl-NL"/>
        </w:rPr>
        <w:t>Wettelijk: bedrijven moeten zich aan normen houden. In praktijk: op bedrijfsniveau mag ik zoveel doen, dus ik doe meer N op mais dan op grasland.</w:t>
      </w:r>
    </w:p>
    <w:p w14:paraId="696C7521" w14:textId="77777777" w:rsidR="008059B9" w:rsidRPr="008059B9" w:rsidRDefault="008059B9" w:rsidP="008059B9">
      <w:pPr>
        <w:rPr>
          <w:sz w:val="16"/>
          <w:szCs w:val="16"/>
          <w:lang w:val="nl-NL"/>
        </w:rPr>
      </w:pPr>
      <w:r w:rsidRPr="008059B9">
        <w:rPr>
          <w:sz w:val="16"/>
          <w:szCs w:val="16"/>
          <w:lang w:val="nl-NL"/>
        </w:rPr>
        <w:t xml:space="preserve">N-uitspoeling: bemesting normen aangescherpt laatste 10 jaar. </w:t>
      </w:r>
    </w:p>
    <w:p w14:paraId="00D66D6D" w14:textId="77777777" w:rsidR="008059B9" w:rsidRPr="008059B9" w:rsidRDefault="008059B9" w:rsidP="008059B9">
      <w:pPr>
        <w:rPr>
          <w:sz w:val="16"/>
          <w:szCs w:val="16"/>
          <w:lang w:val="nl-NL"/>
        </w:rPr>
      </w:pPr>
    </w:p>
    <w:p w14:paraId="3D309A6E" w14:textId="77777777" w:rsidR="008059B9" w:rsidRPr="008059B9" w:rsidRDefault="008059B9" w:rsidP="008059B9">
      <w:pPr>
        <w:rPr>
          <w:sz w:val="16"/>
          <w:szCs w:val="16"/>
          <w:lang w:val="nl-NL"/>
        </w:rPr>
      </w:pPr>
      <w:r w:rsidRPr="008059B9">
        <w:rPr>
          <w:sz w:val="16"/>
          <w:szCs w:val="16"/>
          <w:lang w:val="nl-NL"/>
        </w:rPr>
        <w:t>Fosfaat=gaat om aantal koeien houden.</w:t>
      </w:r>
    </w:p>
    <w:p w14:paraId="0CA151C5" w14:textId="77777777" w:rsidR="008059B9" w:rsidRPr="008059B9" w:rsidRDefault="008059B9" w:rsidP="008059B9">
      <w:pPr>
        <w:rPr>
          <w:sz w:val="16"/>
          <w:szCs w:val="16"/>
          <w:lang w:val="nl-NL"/>
        </w:rPr>
      </w:pPr>
      <w:r w:rsidRPr="008059B9">
        <w:rPr>
          <w:sz w:val="16"/>
          <w:szCs w:val="16"/>
          <w:lang w:val="nl-NL"/>
        </w:rPr>
        <w:t>Tot 2015/2016 had je het melkquotum (niet veel ontwikkelingen qua productie) (alles zat vrij vast). Nu: als je onvoldoende grond hebt, dan kom je in problemen. Fosfaatrechten aankopen = erg duur.</w:t>
      </w:r>
    </w:p>
    <w:p w14:paraId="23CAAF69" w14:textId="77777777" w:rsidR="008059B9" w:rsidRPr="008059B9" w:rsidRDefault="008059B9" w:rsidP="008059B9">
      <w:pPr>
        <w:rPr>
          <w:sz w:val="16"/>
          <w:szCs w:val="16"/>
          <w:lang w:val="nl-NL"/>
        </w:rPr>
      </w:pPr>
    </w:p>
    <w:p w14:paraId="31B81581" w14:textId="77777777" w:rsidR="008059B9" w:rsidRPr="008059B9" w:rsidRDefault="008059B9" w:rsidP="008059B9">
      <w:pPr>
        <w:rPr>
          <w:i/>
          <w:sz w:val="16"/>
          <w:szCs w:val="16"/>
          <w:lang w:val="nl-NL"/>
        </w:rPr>
      </w:pPr>
      <w:r w:rsidRPr="008059B9">
        <w:rPr>
          <w:i/>
          <w:sz w:val="16"/>
          <w:szCs w:val="16"/>
          <w:lang w:val="nl-NL"/>
        </w:rPr>
        <w:t>Derogatie</w:t>
      </w:r>
    </w:p>
    <w:p w14:paraId="6DC177F3" w14:textId="77777777" w:rsidR="008059B9" w:rsidRDefault="008059B9" w:rsidP="008059B9">
      <w:pPr>
        <w:rPr>
          <w:sz w:val="16"/>
          <w:szCs w:val="16"/>
          <w:lang w:val="nl-NL"/>
        </w:rPr>
      </w:pPr>
    </w:p>
    <w:p w14:paraId="7E1DBED7" w14:textId="17FD5C0F" w:rsidR="008059B9" w:rsidRPr="008059B9" w:rsidRDefault="008059B9" w:rsidP="008059B9">
      <w:pPr>
        <w:rPr>
          <w:sz w:val="16"/>
          <w:szCs w:val="16"/>
          <w:lang w:val="nl-NL"/>
        </w:rPr>
      </w:pPr>
      <w:r w:rsidRPr="008059B9">
        <w:rPr>
          <w:sz w:val="16"/>
          <w:szCs w:val="16"/>
          <w:lang w:val="nl-NL"/>
        </w:rPr>
        <w:t xml:space="preserve">Daarnaast: derogatie -&gt; sinds 2 a 3 jaar, ze mogen meer N uit mest op gras uitrijden als zij 80% gras hebben (voorheen 70% gras), dus meer mest op eigen bedrijf. Dit betekent bedrijven gaan nu eerder naar 20% bouwland. Voorheen 30% bouwland. (soms deden ze bollen erbij) De laatste jaren is er enorm veel gras geproduceerd. Seizoen breidt zich ook uit. (vorig jaar 7 </w:t>
      </w:r>
      <w:proofErr w:type="spellStart"/>
      <w:r w:rsidRPr="008059B9">
        <w:rPr>
          <w:sz w:val="16"/>
          <w:szCs w:val="16"/>
          <w:lang w:val="nl-NL"/>
        </w:rPr>
        <w:t>snedes</w:t>
      </w:r>
      <w:proofErr w:type="spellEnd"/>
      <w:r w:rsidRPr="008059B9">
        <w:rPr>
          <w:sz w:val="16"/>
          <w:szCs w:val="16"/>
          <w:lang w:val="nl-NL"/>
        </w:rPr>
        <w:t xml:space="preserve"> per jaar. Dit jaar niet, 2018 maar 3 of 4 </w:t>
      </w:r>
      <w:proofErr w:type="spellStart"/>
      <w:r w:rsidRPr="008059B9">
        <w:rPr>
          <w:sz w:val="16"/>
          <w:szCs w:val="16"/>
          <w:lang w:val="nl-NL"/>
        </w:rPr>
        <w:t>snedes</w:t>
      </w:r>
      <w:proofErr w:type="spellEnd"/>
      <w:r w:rsidRPr="008059B9">
        <w:rPr>
          <w:sz w:val="16"/>
          <w:szCs w:val="16"/>
          <w:lang w:val="nl-NL"/>
        </w:rPr>
        <w:t xml:space="preserve">). Minder mais. Sectordeskundige geeft aan: </w:t>
      </w:r>
      <w:proofErr w:type="spellStart"/>
      <w:r w:rsidRPr="008059B9">
        <w:rPr>
          <w:sz w:val="16"/>
          <w:szCs w:val="16"/>
          <w:lang w:val="nl-NL"/>
        </w:rPr>
        <w:t>veevoedertechnisch</w:t>
      </w:r>
      <w:proofErr w:type="spellEnd"/>
      <w:r w:rsidRPr="008059B9">
        <w:rPr>
          <w:sz w:val="16"/>
          <w:szCs w:val="16"/>
          <w:lang w:val="nl-NL"/>
        </w:rPr>
        <w:t xml:space="preserve"> zou het meer mais moeten zijn, meer maiszetmeel in rantsoen -&gt; dit compenseren boeren nu met een ander en duurder krachtvoer. </w:t>
      </w:r>
    </w:p>
    <w:p w14:paraId="562F3B29" w14:textId="77777777" w:rsidR="008059B9" w:rsidRPr="008059B9" w:rsidRDefault="008059B9" w:rsidP="008059B9">
      <w:pPr>
        <w:rPr>
          <w:sz w:val="16"/>
          <w:szCs w:val="16"/>
          <w:lang w:val="nl-NL"/>
        </w:rPr>
      </w:pPr>
      <w:r w:rsidRPr="008059B9">
        <w:rPr>
          <w:sz w:val="16"/>
          <w:szCs w:val="16"/>
          <w:lang w:val="nl-NL"/>
        </w:rPr>
        <w:t>Er zijn ook loonwerkers die op die derogatie zijn ingesprongen door wat meer mais te telen (of akkerbouwers).</w:t>
      </w:r>
    </w:p>
    <w:p w14:paraId="6CFD73E0" w14:textId="77777777" w:rsidR="008059B9" w:rsidRPr="008059B9" w:rsidRDefault="008059B9" w:rsidP="008059B9">
      <w:pPr>
        <w:rPr>
          <w:sz w:val="16"/>
          <w:szCs w:val="16"/>
          <w:lang w:val="nl-NL"/>
        </w:rPr>
      </w:pPr>
    </w:p>
    <w:p w14:paraId="52534C5D" w14:textId="77777777" w:rsidR="008059B9" w:rsidRPr="008059B9" w:rsidRDefault="008059B9" w:rsidP="008059B9">
      <w:pPr>
        <w:rPr>
          <w:sz w:val="16"/>
          <w:szCs w:val="16"/>
          <w:lang w:val="nl-NL"/>
        </w:rPr>
      </w:pPr>
      <w:r w:rsidRPr="008059B9">
        <w:rPr>
          <w:sz w:val="16"/>
          <w:szCs w:val="16"/>
          <w:lang w:val="nl-NL"/>
        </w:rPr>
        <w:t xml:space="preserve">Boeren die de toekomst van de grondkwaliteit belangrijk vinden zijn er wat meer bewust mee bezig gegaan (bemesten in rij, </w:t>
      </w:r>
      <w:proofErr w:type="spellStart"/>
      <w:r w:rsidRPr="008059B9">
        <w:rPr>
          <w:sz w:val="16"/>
          <w:szCs w:val="16"/>
          <w:lang w:val="nl-NL"/>
        </w:rPr>
        <w:t>nazaai</w:t>
      </w:r>
      <w:proofErr w:type="spellEnd"/>
      <w:r w:rsidRPr="008059B9">
        <w:rPr>
          <w:sz w:val="16"/>
          <w:szCs w:val="16"/>
          <w:lang w:val="nl-NL"/>
        </w:rPr>
        <w:t xml:space="preserve">, groenbemester, vroegere rassen – dat laatste neemt nog niet zo’n vlucht. </w:t>
      </w:r>
      <w:proofErr w:type="spellStart"/>
      <w:r w:rsidRPr="008059B9">
        <w:rPr>
          <w:sz w:val="16"/>
          <w:szCs w:val="16"/>
          <w:lang w:val="nl-NL"/>
        </w:rPr>
        <w:t>Mbt</w:t>
      </w:r>
      <w:proofErr w:type="spellEnd"/>
      <w:r w:rsidRPr="008059B9">
        <w:rPr>
          <w:sz w:val="16"/>
          <w:szCs w:val="16"/>
          <w:lang w:val="nl-NL"/>
        </w:rPr>
        <w:t xml:space="preserve"> vroege rassen: boeren zitten er zo in: zoveel mogelijk produceren. De ene maatregel houdt de andere weer tegen. De derogatie: ik heb nu minder maisland, maar dan moet ik toch wat meer productie hebben. (Een vroeg ras brengt iets minder op).</w:t>
      </w:r>
    </w:p>
    <w:p w14:paraId="60A56C84" w14:textId="77777777" w:rsidR="008059B9" w:rsidRPr="008059B9" w:rsidRDefault="008059B9" w:rsidP="008059B9">
      <w:pPr>
        <w:rPr>
          <w:sz w:val="16"/>
          <w:szCs w:val="16"/>
          <w:lang w:val="nl-NL"/>
        </w:rPr>
      </w:pPr>
      <w:r w:rsidRPr="008059B9">
        <w:rPr>
          <w:sz w:val="16"/>
          <w:szCs w:val="16"/>
          <w:lang w:val="nl-NL"/>
        </w:rPr>
        <w:t xml:space="preserve">Te laat ras: is weer ander punt. </w:t>
      </w:r>
    </w:p>
    <w:p w14:paraId="4540F0E6" w14:textId="77777777" w:rsidR="008059B9" w:rsidRPr="008059B9" w:rsidRDefault="008059B9" w:rsidP="008059B9">
      <w:pPr>
        <w:rPr>
          <w:sz w:val="16"/>
          <w:szCs w:val="16"/>
          <w:lang w:val="nl-NL"/>
        </w:rPr>
      </w:pPr>
      <w:r w:rsidRPr="008059B9">
        <w:rPr>
          <w:sz w:val="16"/>
          <w:szCs w:val="16"/>
          <w:lang w:val="nl-NL"/>
        </w:rPr>
        <w:t>De jaren/seizoenen hebben invloed op wat voor soort beslissing ze nemen voor het volgende jaar.</w:t>
      </w:r>
    </w:p>
    <w:p w14:paraId="67668570" w14:textId="77777777" w:rsidR="008059B9" w:rsidRPr="008059B9" w:rsidRDefault="008059B9" w:rsidP="008059B9">
      <w:pPr>
        <w:rPr>
          <w:sz w:val="16"/>
          <w:szCs w:val="16"/>
          <w:lang w:val="nl-NL"/>
        </w:rPr>
      </w:pPr>
    </w:p>
    <w:p w14:paraId="631A0A61" w14:textId="77777777" w:rsidR="008059B9" w:rsidRPr="008059B9" w:rsidRDefault="008059B9" w:rsidP="008059B9">
      <w:pPr>
        <w:rPr>
          <w:sz w:val="16"/>
          <w:szCs w:val="16"/>
          <w:lang w:val="nl-NL"/>
        </w:rPr>
      </w:pPr>
      <w:r w:rsidRPr="008059B9">
        <w:rPr>
          <w:sz w:val="16"/>
          <w:szCs w:val="16"/>
          <w:lang w:val="nl-NL"/>
        </w:rPr>
        <w:t xml:space="preserve">Mestbeleid. N-normen, </w:t>
      </w:r>
      <w:proofErr w:type="spellStart"/>
      <w:r w:rsidRPr="008059B9">
        <w:rPr>
          <w:sz w:val="16"/>
          <w:szCs w:val="16"/>
          <w:lang w:val="nl-NL"/>
        </w:rPr>
        <w:t>fosfaat-normen</w:t>
      </w:r>
      <w:proofErr w:type="spellEnd"/>
      <w:r w:rsidRPr="008059B9">
        <w:rPr>
          <w:sz w:val="16"/>
          <w:szCs w:val="16"/>
          <w:lang w:val="nl-NL"/>
        </w:rPr>
        <w:t>, melkquota (waar zgn. fosfaatquotering voor is teruggekomen).</w:t>
      </w:r>
    </w:p>
    <w:p w14:paraId="790D0C44" w14:textId="77777777" w:rsidR="008059B9" w:rsidRPr="008059B9" w:rsidRDefault="008059B9" w:rsidP="008059B9">
      <w:pPr>
        <w:rPr>
          <w:sz w:val="16"/>
          <w:szCs w:val="16"/>
          <w:lang w:val="nl-NL"/>
        </w:rPr>
      </w:pPr>
      <w:r w:rsidRPr="008059B9">
        <w:rPr>
          <w:sz w:val="16"/>
          <w:szCs w:val="16"/>
          <w:lang w:val="nl-NL"/>
        </w:rPr>
        <w:t>In korte tijd zijn de grote jongens wel een stuk groter geworden. Maar ze zitten zo financieel aan de top dat het ze niet lukt om de fosfaatrechten te kopen.</w:t>
      </w:r>
    </w:p>
    <w:p w14:paraId="049C9587" w14:textId="77777777" w:rsidR="008059B9" w:rsidRPr="008059B9" w:rsidRDefault="008059B9" w:rsidP="008059B9">
      <w:pPr>
        <w:rPr>
          <w:sz w:val="16"/>
          <w:szCs w:val="16"/>
          <w:lang w:val="nl-NL"/>
        </w:rPr>
      </w:pPr>
    </w:p>
    <w:p w14:paraId="0621033C" w14:textId="77777777" w:rsidR="008059B9" w:rsidRPr="008059B9" w:rsidRDefault="008059B9" w:rsidP="008059B9">
      <w:pPr>
        <w:rPr>
          <w:sz w:val="16"/>
          <w:szCs w:val="16"/>
          <w:lang w:val="nl-NL"/>
        </w:rPr>
      </w:pPr>
      <w:r w:rsidRPr="008059B9">
        <w:rPr>
          <w:sz w:val="16"/>
          <w:szCs w:val="16"/>
          <w:lang w:val="nl-NL"/>
        </w:rPr>
        <w:t xml:space="preserve">Wat in de toekomst volgens Sectordeskundige nog een rol gaat spelen: minder chemische middelen toegelaten: </w:t>
      </w:r>
      <w:proofErr w:type="spellStart"/>
      <w:r w:rsidRPr="008059B9">
        <w:rPr>
          <w:sz w:val="16"/>
          <w:szCs w:val="16"/>
          <w:lang w:val="nl-NL"/>
        </w:rPr>
        <w:t>neonicotinoïden</w:t>
      </w:r>
      <w:proofErr w:type="spellEnd"/>
      <w:r w:rsidRPr="008059B9">
        <w:rPr>
          <w:sz w:val="16"/>
          <w:szCs w:val="16"/>
          <w:lang w:val="nl-NL"/>
        </w:rPr>
        <w:t xml:space="preserve"> (wat is kwalijker, </w:t>
      </w:r>
      <w:proofErr w:type="spellStart"/>
      <w:r w:rsidRPr="008059B9">
        <w:rPr>
          <w:sz w:val="16"/>
          <w:szCs w:val="16"/>
          <w:lang w:val="nl-NL"/>
        </w:rPr>
        <w:t>neonicotinoiden</w:t>
      </w:r>
      <w:proofErr w:type="spellEnd"/>
      <w:r w:rsidRPr="008059B9">
        <w:rPr>
          <w:sz w:val="16"/>
          <w:szCs w:val="16"/>
          <w:lang w:val="nl-NL"/>
        </w:rPr>
        <w:t xml:space="preserve"> op zaad, of </w:t>
      </w:r>
      <w:proofErr w:type="spellStart"/>
      <w:r w:rsidRPr="008059B9">
        <w:rPr>
          <w:sz w:val="16"/>
          <w:szCs w:val="16"/>
          <w:lang w:val="nl-NL"/>
        </w:rPr>
        <w:t>breedwerpig</w:t>
      </w:r>
      <w:proofErr w:type="spellEnd"/>
      <w:r w:rsidRPr="008059B9">
        <w:rPr>
          <w:sz w:val="16"/>
          <w:szCs w:val="16"/>
          <w:lang w:val="nl-NL"/>
        </w:rPr>
        <w:t xml:space="preserve"> met andere middelen) (hoeveel blijft er van de </w:t>
      </w:r>
      <w:proofErr w:type="spellStart"/>
      <w:r w:rsidRPr="008059B9">
        <w:rPr>
          <w:sz w:val="16"/>
          <w:szCs w:val="16"/>
          <w:lang w:val="nl-NL"/>
        </w:rPr>
        <w:t>neonicotinoïden</w:t>
      </w:r>
      <w:proofErr w:type="spellEnd"/>
      <w:r w:rsidRPr="008059B9">
        <w:rPr>
          <w:sz w:val="16"/>
          <w:szCs w:val="16"/>
          <w:lang w:val="nl-NL"/>
        </w:rPr>
        <w:t xml:space="preserve"> over in stuifmeel?) </w:t>
      </w:r>
    </w:p>
    <w:p w14:paraId="3B85C833" w14:textId="77777777" w:rsidR="008059B9" w:rsidRPr="008059B9" w:rsidRDefault="008059B9" w:rsidP="008059B9">
      <w:pPr>
        <w:rPr>
          <w:sz w:val="16"/>
          <w:szCs w:val="16"/>
          <w:lang w:val="nl-NL"/>
        </w:rPr>
      </w:pPr>
      <w:r w:rsidRPr="008059B9">
        <w:rPr>
          <w:sz w:val="16"/>
          <w:szCs w:val="16"/>
          <w:lang w:val="nl-NL"/>
        </w:rPr>
        <w:t xml:space="preserve">Gemis van middelen: meer ritnaalden, minder </w:t>
      </w:r>
      <w:proofErr w:type="spellStart"/>
      <w:r w:rsidRPr="008059B9">
        <w:rPr>
          <w:sz w:val="16"/>
          <w:szCs w:val="16"/>
          <w:lang w:val="nl-NL"/>
        </w:rPr>
        <w:t>mesurol</w:t>
      </w:r>
      <w:proofErr w:type="spellEnd"/>
      <w:r w:rsidRPr="008059B9">
        <w:rPr>
          <w:sz w:val="16"/>
          <w:szCs w:val="16"/>
          <w:lang w:val="nl-NL"/>
        </w:rPr>
        <w:t xml:space="preserve"> (sprake dat het gaat verdwijnen)? meer schade door vogels. Biologische boeren; vogels te veel schade. Wat doe je straks bij Gras-mais vruchtwisseling? </w:t>
      </w:r>
      <w:r w:rsidRPr="008059B9">
        <w:rPr>
          <w:sz w:val="16"/>
          <w:szCs w:val="16"/>
          <w:lang w:val="nl-NL"/>
        </w:rPr>
        <w:lastRenderedPageBreak/>
        <w:t>Gras moet je doodspuiten. Dat kan dan niet meer. Mechanisch zoden kapot maken.? Hoe gaat dat dan? Werkt dat?</w:t>
      </w:r>
    </w:p>
    <w:p w14:paraId="165E173C" w14:textId="77777777" w:rsidR="008059B9" w:rsidRPr="008059B9" w:rsidRDefault="008059B9" w:rsidP="008059B9">
      <w:pPr>
        <w:rPr>
          <w:sz w:val="16"/>
          <w:szCs w:val="16"/>
          <w:lang w:val="nl-NL"/>
        </w:rPr>
      </w:pPr>
    </w:p>
    <w:p w14:paraId="32AE0FF2" w14:textId="77777777" w:rsidR="008059B9" w:rsidRPr="008059B9" w:rsidRDefault="008059B9" w:rsidP="008059B9">
      <w:pPr>
        <w:rPr>
          <w:sz w:val="16"/>
          <w:szCs w:val="16"/>
          <w:lang w:val="nl-NL"/>
        </w:rPr>
      </w:pPr>
      <w:r w:rsidRPr="008059B9">
        <w:rPr>
          <w:sz w:val="16"/>
          <w:szCs w:val="16"/>
          <w:lang w:val="nl-NL"/>
        </w:rPr>
        <w:t>3)</w:t>
      </w:r>
      <w:r w:rsidRPr="008059B9">
        <w:rPr>
          <w:sz w:val="16"/>
          <w:szCs w:val="16"/>
          <w:lang w:val="nl-NL"/>
        </w:rPr>
        <w:tab/>
        <w:t xml:space="preserve">Welke/wat voor soort demonstraties (op satellietbedrijven, op proefbedrijven, door de sector georganiseerde demo’s) zijn er in de afgelopen 5-10 jaar geweest ? </w:t>
      </w:r>
    </w:p>
    <w:p w14:paraId="5AA684C3" w14:textId="77777777" w:rsidR="008059B9" w:rsidRPr="008059B9" w:rsidRDefault="008059B9" w:rsidP="008059B9">
      <w:pPr>
        <w:rPr>
          <w:sz w:val="16"/>
          <w:szCs w:val="16"/>
          <w:lang w:val="nl-NL"/>
        </w:rPr>
      </w:pPr>
    </w:p>
    <w:p w14:paraId="4140227A" w14:textId="77777777" w:rsidR="008059B9" w:rsidRPr="008059B9" w:rsidRDefault="008059B9" w:rsidP="008059B9">
      <w:pPr>
        <w:rPr>
          <w:sz w:val="16"/>
          <w:szCs w:val="16"/>
          <w:lang w:val="nl-NL"/>
        </w:rPr>
      </w:pPr>
      <w:r w:rsidRPr="008059B9">
        <w:rPr>
          <w:sz w:val="16"/>
          <w:szCs w:val="16"/>
          <w:lang w:val="nl-NL"/>
        </w:rPr>
        <w:t xml:space="preserve">GBMM: proeven met groenbemesters/demo’s op satellietbedrijven en proefbedrijf (Kooienburg), </w:t>
      </w:r>
      <w:proofErr w:type="spellStart"/>
      <w:r w:rsidRPr="008059B9">
        <w:rPr>
          <w:sz w:val="16"/>
          <w:szCs w:val="16"/>
          <w:lang w:val="nl-NL"/>
        </w:rPr>
        <w:t>onderzaai</w:t>
      </w:r>
      <w:proofErr w:type="spellEnd"/>
      <w:r w:rsidRPr="008059B9">
        <w:rPr>
          <w:sz w:val="16"/>
          <w:szCs w:val="16"/>
          <w:lang w:val="nl-NL"/>
        </w:rPr>
        <w:t xml:space="preserve"> en </w:t>
      </w:r>
      <w:proofErr w:type="spellStart"/>
      <w:r w:rsidRPr="008059B9">
        <w:rPr>
          <w:sz w:val="16"/>
          <w:szCs w:val="16"/>
          <w:lang w:val="nl-NL"/>
        </w:rPr>
        <w:t>nazaai</w:t>
      </w:r>
      <w:proofErr w:type="spellEnd"/>
      <w:r w:rsidRPr="008059B9">
        <w:rPr>
          <w:sz w:val="16"/>
          <w:szCs w:val="16"/>
          <w:lang w:val="nl-NL"/>
        </w:rPr>
        <w:t>.</w:t>
      </w:r>
    </w:p>
    <w:p w14:paraId="547782E7" w14:textId="77777777" w:rsidR="008059B9" w:rsidRPr="008059B9" w:rsidRDefault="008059B9" w:rsidP="008059B9">
      <w:pPr>
        <w:rPr>
          <w:sz w:val="16"/>
          <w:szCs w:val="16"/>
          <w:lang w:val="nl-NL"/>
        </w:rPr>
      </w:pPr>
      <w:r w:rsidRPr="008059B9">
        <w:rPr>
          <w:sz w:val="16"/>
          <w:szCs w:val="16"/>
          <w:lang w:val="nl-NL"/>
        </w:rPr>
        <w:t>Daarnaast: gewasbeschermingsproeven.</w:t>
      </w:r>
    </w:p>
    <w:p w14:paraId="07E5B6EE" w14:textId="77777777" w:rsidR="008059B9" w:rsidRPr="008059B9" w:rsidRDefault="008059B9" w:rsidP="008059B9">
      <w:pPr>
        <w:rPr>
          <w:sz w:val="16"/>
          <w:szCs w:val="16"/>
          <w:lang w:val="nl-NL"/>
        </w:rPr>
      </w:pPr>
      <w:r w:rsidRPr="008059B9">
        <w:rPr>
          <w:sz w:val="16"/>
          <w:szCs w:val="16"/>
          <w:lang w:val="nl-NL"/>
        </w:rPr>
        <w:t xml:space="preserve">Systeemdemo: facetten ervan hebben boeren toegepast. Aanwenden van organische stof. NKG. </w:t>
      </w:r>
    </w:p>
    <w:p w14:paraId="12A7883A" w14:textId="77777777" w:rsidR="008059B9" w:rsidRPr="008059B9" w:rsidRDefault="008059B9" w:rsidP="008059B9">
      <w:pPr>
        <w:rPr>
          <w:sz w:val="16"/>
          <w:szCs w:val="16"/>
          <w:lang w:val="nl-NL"/>
        </w:rPr>
      </w:pPr>
      <w:r w:rsidRPr="008059B9">
        <w:rPr>
          <w:sz w:val="16"/>
          <w:szCs w:val="16"/>
          <w:lang w:val="nl-NL"/>
        </w:rPr>
        <w:t xml:space="preserve">Geëxperimenteerd met: Slow release N producten, meststoffen, compost etc. </w:t>
      </w:r>
    </w:p>
    <w:p w14:paraId="4021E2A6" w14:textId="77777777" w:rsidR="008059B9" w:rsidRPr="008059B9" w:rsidRDefault="008059B9" w:rsidP="008059B9">
      <w:pPr>
        <w:rPr>
          <w:sz w:val="16"/>
          <w:szCs w:val="16"/>
          <w:lang w:val="nl-NL"/>
        </w:rPr>
      </w:pPr>
      <w:r w:rsidRPr="008059B9">
        <w:rPr>
          <w:sz w:val="16"/>
          <w:szCs w:val="16"/>
          <w:lang w:val="nl-NL"/>
        </w:rPr>
        <w:t>Vruchtwisseling. Gras-mais vruchtwisseling. Of met koolzaad. Of peulvruchten.</w:t>
      </w:r>
    </w:p>
    <w:p w14:paraId="6F00E261" w14:textId="77777777" w:rsidR="008059B9" w:rsidRPr="008059B9" w:rsidRDefault="008059B9" w:rsidP="008059B9">
      <w:pPr>
        <w:rPr>
          <w:sz w:val="16"/>
          <w:szCs w:val="16"/>
          <w:lang w:val="nl-NL"/>
        </w:rPr>
      </w:pPr>
      <w:r w:rsidRPr="008059B9">
        <w:rPr>
          <w:sz w:val="16"/>
          <w:szCs w:val="16"/>
          <w:lang w:val="nl-NL"/>
        </w:rPr>
        <w:t xml:space="preserve">Gewasbescherming: onkruidbestrijding, voor opkomst, mechanische onkruidbestrijding. </w:t>
      </w:r>
    </w:p>
    <w:p w14:paraId="0FF9888B" w14:textId="77777777" w:rsidR="008059B9" w:rsidRPr="008059B9" w:rsidRDefault="008059B9" w:rsidP="008059B9">
      <w:pPr>
        <w:rPr>
          <w:sz w:val="16"/>
          <w:szCs w:val="16"/>
          <w:lang w:val="nl-NL"/>
        </w:rPr>
      </w:pPr>
      <w:r w:rsidRPr="008059B9">
        <w:rPr>
          <w:sz w:val="16"/>
          <w:szCs w:val="16"/>
          <w:lang w:val="nl-NL"/>
        </w:rPr>
        <w:t>Inzet van vroege rassen.</w:t>
      </w:r>
    </w:p>
    <w:p w14:paraId="72F80626" w14:textId="77777777" w:rsidR="008059B9" w:rsidRPr="008059B9" w:rsidRDefault="008059B9" w:rsidP="008059B9">
      <w:pPr>
        <w:rPr>
          <w:sz w:val="16"/>
          <w:szCs w:val="16"/>
          <w:lang w:val="nl-NL"/>
        </w:rPr>
      </w:pPr>
      <w:r w:rsidRPr="008059B9">
        <w:rPr>
          <w:sz w:val="16"/>
          <w:szCs w:val="16"/>
          <w:lang w:val="nl-NL"/>
        </w:rPr>
        <w:t>Satellietbedrijven: 2 bijeenkomsten per jaar. Begin en vlak voor de oogst.</w:t>
      </w:r>
    </w:p>
    <w:p w14:paraId="3010CEDA" w14:textId="77777777" w:rsidR="008059B9" w:rsidRPr="008059B9" w:rsidRDefault="008059B9" w:rsidP="008059B9">
      <w:pPr>
        <w:rPr>
          <w:sz w:val="16"/>
          <w:szCs w:val="16"/>
          <w:lang w:val="nl-NL"/>
        </w:rPr>
      </w:pPr>
      <w:r w:rsidRPr="008059B9">
        <w:rPr>
          <w:sz w:val="16"/>
          <w:szCs w:val="16"/>
          <w:lang w:val="nl-NL"/>
        </w:rPr>
        <w:t>Op proefboerderij; gras en maismanifestatie. Voorheen: 1 dag per jaar demo’s voor bezoekers.</w:t>
      </w:r>
    </w:p>
    <w:p w14:paraId="0FDC3C2B" w14:textId="77777777" w:rsidR="008059B9" w:rsidRPr="008059B9" w:rsidRDefault="008059B9" w:rsidP="008059B9">
      <w:pPr>
        <w:rPr>
          <w:sz w:val="16"/>
          <w:szCs w:val="16"/>
          <w:lang w:val="nl-NL"/>
        </w:rPr>
      </w:pPr>
    </w:p>
    <w:p w14:paraId="0EFCEF3A" w14:textId="77777777" w:rsidR="008059B9" w:rsidRPr="008059B9" w:rsidRDefault="008059B9" w:rsidP="008059B9">
      <w:pPr>
        <w:rPr>
          <w:sz w:val="16"/>
          <w:szCs w:val="16"/>
          <w:lang w:val="nl-NL"/>
        </w:rPr>
      </w:pPr>
      <w:r w:rsidRPr="008059B9">
        <w:rPr>
          <w:sz w:val="16"/>
          <w:szCs w:val="16"/>
          <w:lang w:val="nl-NL"/>
        </w:rPr>
        <w:t>GBMM: 7 of 8 jaar bezig.</w:t>
      </w:r>
    </w:p>
    <w:p w14:paraId="187240FD" w14:textId="77777777" w:rsidR="008059B9" w:rsidRPr="008059B9" w:rsidRDefault="008059B9" w:rsidP="008059B9">
      <w:pPr>
        <w:rPr>
          <w:sz w:val="16"/>
          <w:szCs w:val="16"/>
          <w:lang w:val="nl-NL"/>
        </w:rPr>
      </w:pPr>
    </w:p>
    <w:p w14:paraId="7233F73C" w14:textId="77777777" w:rsidR="008059B9" w:rsidRPr="008059B9" w:rsidRDefault="008059B9" w:rsidP="008059B9">
      <w:pPr>
        <w:rPr>
          <w:sz w:val="16"/>
          <w:szCs w:val="16"/>
          <w:lang w:val="nl-NL"/>
        </w:rPr>
      </w:pPr>
      <w:r w:rsidRPr="008059B9">
        <w:rPr>
          <w:sz w:val="16"/>
          <w:szCs w:val="16"/>
          <w:lang w:val="nl-NL"/>
        </w:rPr>
        <w:t>4)   Is er (naar jouw inschatting) een relatie tussen de demonstraties en de implementatie van vernieuwingen/innovaties op bedrijven?</w:t>
      </w:r>
    </w:p>
    <w:p w14:paraId="4EA0A405" w14:textId="77777777" w:rsidR="008059B9" w:rsidRPr="008059B9" w:rsidRDefault="008059B9" w:rsidP="008059B9">
      <w:pPr>
        <w:rPr>
          <w:sz w:val="16"/>
          <w:szCs w:val="16"/>
          <w:lang w:val="nl-NL"/>
        </w:rPr>
      </w:pPr>
    </w:p>
    <w:p w14:paraId="03C12AF6" w14:textId="77777777" w:rsidR="008059B9" w:rsidRPr="008059B9" w:rsidRDefault="008059B9" w:rsidP="008059B9">
      <w:pPr>
        <w:rPr>
          <w:sz w:val="16"/>
          <w:szCs w:val="16"/>
          <w:lang w:val="nl-NL"/>
        </w:rPr>
      </w:pPr>
      <w:r w:rsidRPr="008059B9">
        <w:rPr>
          <w:sz w:val="16"/>
          <w:szCs w:val="16"/>
          <w:lang w:val="nl-NL"/>
        </w:rPr>
        <w:t xml:space="preserve">Sectordeskundige denkt dat het tegen kan vallen. Maar m.n. in Drenthe wordt meer </w:t>
      </w:r>
      <w:proofErr w:type="spellStart"/>
      <w:r w:rsidRPr="008059B9">
        <w:rPr>
          <w:sz w:val="16"/>
          <w:szCs w:val="16"/>
          <w:lang w:val="nl-NL"/>
        </w:rPr>
        <w:t>nazaai</w:t>
      </w:r>
      <w:proofErr w:type="spellEnd"/>
      <w:r w:rsidRPr="008059B9">
        <w:rPr>
          <w:sz w:val="16"/>
          <w:szCs w:val="16"/>
          <w:lang w:val="nl-NL"/>
        </w:rPr>
        <w:t xml:space="preserve"> en </w:t>
      </w:r>
      <w:proofErr w:type="spellStart"/>
      <w:r w:rsidRPr="008059B9">
        <w:rPr>
          <w:sz w:val="16"/>
          <w:szCs w:val="16"/>
          <w:lang w:val="nl-NL"/>
        </w:rPr>
        <w:t>onderzaai</w:t>
      </w:r>
      <w:proofErr w:type="spellEnd"/>
      <w:r w:rsidRPr="008059B9">
        <w:rPr>
          <w:sz w:val="16"/>
          <w:szCs w:val="16"/>
          <w:lang w:val="nl-NL"/>
        </w:rPr>
        <w:t xml:space="preserve"> toegepast dan in andere delen van NL. Zijn ze verder mee dan andere delen van het land. Dat is wel een gevolg van waar GBMM mee bezig is geweest. Ook wordt er wel wat meer compost toegepast.</w:t>
      </w:r>
    </w:p>
    <w:p w14:paraId="2499DC5C" w14:textId="77777777" w:rsidR="008059B9" w:rsidRPr="008059B9" w:rsidRDefault="008059B9" w:rsidP="008059B9">
      <w:pPr>
        <w:rPr>
          <w:sz w:val="16"/>
          <w:szCs w:val="16"/>
          <w:lang w:val="nl-NL"/>
        </w:rPr>
      </w:pPr>
      <w:r w:rsidRPr="008059B9">
        <w:rPr>
          <w:sz w:val="16"/>
          <w:szCs w:val="16"/>
          <w:lang w:val="nl-NL"/>
        </w:rPr>
        <w:t>Er is zeker bewustwording. Maar er is een groot aantal bedrijven dat wacht tot er wat verplicht wordt. Onder dwang zullen ze wel maatregelen moeten toepassen.</w:t>
      </w:r>
    </w:p>
    <w:p w14:paraId="3DA789B7" w14:textId="77777777" w:rsidR="008059B9" w:rsidRPr="008059B9" w:rsidRDefault="008059B9" w:rsidP="008059B9">
      <w:pPr>
        <w:rPr>
          <w:sz w:val="16"/>
          <w:szCs w:val="16"/>
          <w:lang w:val="nl-NL"/>
        </w:rPr>
      </w:pPr>
    </w:p>
    <w:p w14:paraId="5F5B1895" w14:textId="77777777" w:rsidR="008059B9" w:rsidRPr="008059B9" w:rsidRDefault="008059B9" w:rsidP="008059B9">
      <w:pPr>
        <w:rPr>
          <w:sz w:val="16"/>
          <w:szCs w:val="16"/>
          <w:lang w:val="nl-NL"/>
        </w:rPr>
      </w:pPr>
      <w:r w:rsidRPr="008059B9">
        <w:rPr>
          <w:sz w:val="16"/>
          <w:szCs w:val="16"/>
          <w:lang w:val="nl-NL"/>
        </w:rPr>
        <w:t xml:space="preserve">Sectordeskundige heeft vraagtekens hoe de verplichting van </w:t>
      </w:r>
      <w:proofErr w:type="spellStart"/>
      <w:r w:rsidRPr="008059B9">
        <w:rPr>
          <w:sz w:val="16"/>
          <w:szCs w:val="16"/>
          <w:lang w:val="nl-NL"/>
        </w:rPr>
        <w:t>nazaai</w:t>
      </w:r>
      <w:proofErr w:type="spellEnd"/>
      <w:r w:rsidRPr="008059B9">
        <w:rPr>
          <w:sz w:val="16"/>
          <w:szCs w:val="16"/>
          <w:lang w:val="nl-NL"/>
        </w:rPr>
        <w:t>/</w:t>
      </w:r>
      <w:proofErr w:type="spellStart"/>
      <w:r w:rsidRPr="008059B9">
        <w:rPr>
          <w:sz w:val="16"/>
          <w:szCs w:val="16"/>
          <w:lang w:val="nl-NL"/>
        </w:rPr>
        <w:t>onderzaai</w:t>
      </w:r>
      <w:proofErr w:type="spellEnd"/>
      <w:r w:rsidRPr="008059B9">
        <w:rPr>
          <w:sz w:val="16"/>
          <w:szCs w:val="16"/>
          <w:lang w:val="nl-NL"/>
        </w:rPr>
        <w:t xml:space="preserve"> gecontroleerd zal gaan worden. Bewijs? Heb je aan verplichting voldaan als je </w:t>
      </w:r>
      <w:proofErr w:type="spellStart"/>
      <w:r w:rsidRPr="008059B9">
        <w:rPr>
          <w:sz w:val="16"/>
          <w:szCs w:val="16"/>
          <w:lang w:val="nl-NL"/>
        </w:rPr>
        <w:t>ondergezaaid</w:t>
      </w:r>
      <w:proofErr w:type="spellEnd"/>
      <w:r w:rsidRPr="008059B9">
        <w:rPr>
          <w:sz w:val="16"/>
          <w:szCs w:val="16"/>
          <w:lang w:val="nl-NL"/>
        </w:rPr>
        <w:t xml:space="preserve"> hebt en er komt bijna niks op? </w:t>
      </w:r>
    </w:p>
    <w:p w14:paraId="44CAE392" w14:textId="77777777" w:rsidR="008059B9" w:rsidRPr="008059B9" w:rsidRDefault="008059B9" w:rsidP="008059B9">
      <w:pPr>
        <w:rPr>
          <w:sz w:val="16"/>
          <w:szCs w:val="16"/>
          <w:lang w:val="nl-NL"/>
        </w:rPr>
      </w:pPr>
      <w:r w:rsidRPr="008059B9">
        <w:rPr>
          <w:sz w:val="16"/>
          <w:szCs w:val="16"/>
          <w:lang w:val="nl-NL"/>
        </w:rPr>
        <w:t xml:space="preserve">Wat doe je in het geval van </w:t>
      </w:r>
      <w:proofErr w:type="spellStart"/>
      <w:r w:rsidRPr="008059B9">
        <w:rPr>
          <w:sz w:val="16"/>
          <w:szCs w:val="16"/>
          <w:lang w:val="nl-NL"/>
        </w:rPr>
        <w:t>nazaai</w:t>
      </w:r>
      <w:proofErr w:type="spellEnd"/>
      <w:r w:rsidRPr="008059B9">
        <w:rPr>
          <w:sz w:val="16"/>
          <w:szCs w:val="16"/>
          <w:lang w:val="nl-NL"/>
        </w:rPr>
        <w:t xml:space="preserve">, als in de laatste week van september alle mais geoogst moet worden? alle loonwerkers zitten vol qua werk, wat doe je dan? </w:t>
      </w:r>
    </w:p>
    <w:p w14:paraId="368930E8" w14:textId="77777777" w:rsidR="008059B9" w:rsidRPr="008059B9" w:rsidRDefault="008059B9" w:rsidP="008059B9">
      <w:pPr>
        <w:rPr>
          <w:sz w:val="16"/>
          <w:szCs w:val="16"/>
          <w:lang w:val="nl-NL"/>
        </w:rPr>
      </w:pPr>
    </w:p>
    <w:p w14:paraId="4825F817" w14:textId="77777777" w:rsidR="008059B9" w:rsidRPr="008059B9" w:rsidRDefault="008059B9" w:rsidP="008059B9">
      <w:pPr>
        <w:rPr>
          <w:sz w:val="16"/>
          <w:szCs w:val="16"/>
          <w:lang w:val="nl-NL"/>
        </w:rPr>
      </w:pPr>
      <w:r w:rsidRPr="008059B9">
        <w:rPr>
          <w:sz w:val="16"/>
          <w:szCs w:val="16"/>
          <w:lang w:val="nl-NL"/>
        </w:rPr>
        <w:t>Al met al heeft GBMM wel positieve effecten gehad, denkt de sectordeskundige, al is het alleen maar bewustwording.</w:t>
      </w:r>
    </w:p>
    <w:p w14:paraId="73AB72F4" w14:textId="77777777" w:rsidR="008059B9" w:rsidRPr="008059B9" w:rsidRDefault="008059B9" w:rsidP="008059B9">
      <w:pPr>
        <w:rPr>
          <w:sz w:val="16"/>
          <w:szCs w:val="16"/>
          <w:lang w:val="nl-NL"/>
        </w:rPr>
      </w:pPr>
    </w:p>
    <w:p w14:paraId="1365EA5D" w14:textId="77777777" w:rsidR="008059B9" w:rsidRPr="008059B9" w:rsidRDefault="008059B9" w:rsidP="008059B9">
      <w:pPr>
        <w:rPr>
          <w:sz w:val="16"/>
          <w:szCs w:val="16"/>
          <w:lang w:val="nl-NL"/>
        </w:rPr>
      </w:pPr>
      <w:r w:rsidRPr="008059B9">
        <w:rPr>
          <w:sz w:val="16"/>
          <w:szCs w:val="16"/>
          <w:lang w:val="nl-NL"/>
        </w:rPr>
        <w:t>Bemesten op de norm. Mesten in rij en groenbemester. Zelfs op satellietbedrijven is/was dat lastig.</w:t>
      </w:r>
    </w:p>
    <w:p w14:paraId="47DC9EAB" w14:textId="77777777" w:rsidR="008059B9" w:rsidRPr="008059B9" w:rsidRDefault="008059B9" w:rsidP="008059B9">
      <w:pPr>
        <w:rPr>
          <w:sz w:val="16"/>
          <w:szCs w:val="16"/>
          <w:lang w:val="nl-NL"/>
        </w:rPr>
      </w:pPr>
      <w:r w:rsidRPr="008059B9">
        <w:rPr>
          <w:sz w:val="16"/>
          <w:szCs w:val="16"/>
          <w:lang w:val="nl-NL"/>
        </w:rPr>
        <w:t>Wetgeving moet laatste zetje geven . is jammer, en niet verstandig.</w:t>
      </w:r>
    </w:p>
    <w:p w14:paraId="75BFD864" w14:textId="77777777" w:rsidR="008059B9" w:rsidRPr="008059B9" w:rsidRDefault="008059B9" w:rsidP="008059B9">
      <w:pPr>
        <w:rPr>
          <w:sz w:val="16"/>
          <w:szCs w:val="16"/>
          <w:lang w:val="nl-NL"/>
        </w:rPr>
      </w:pPr>
      <w:r w:rsidRPr="008059B9">
        <w:rPr>
          <w:sz w:val="16"/>
          <w:szCs w:val="16"/>
          <w:lang w:val="nl-NL"/>
        </w:rPr>
        <w:t xml:space="preserve">Bedrijven die mest in rij geven; zijn nog minimaal. (Boeren zijn bang dat als ze niet </w:t>
      </w:r>
      <w:proofErr w:type="spellStart"/>
      <w:r w:rsidRPr="008059B9">
        <w:rPr>
          <w:sz w:val="16"/>
          <w:szCs w:val="16"/>
          <w:lang w:val="nl-NL"/>
        </w:rPr>
        <w:t>breedwerpig</w:t>
      </w:r>
      <w:proofErr w:type="spellEnd"/>
      <w:r w:rsidRPr="008059B9">
        <w:rPr>
          <w:sz w:val="16"/>
          <w:szCs w:val="16"/>
          <w:lang w:val="nl-NL"/>
        </w:rPr>
        <w:t xml:space="preserve"> toepassen, maar in rij, en dus altijd op dezelfde plek, dan op lange termijn stukjes komt de grond op sommige plekken tekort (Sectordeskundige denkt dat die angst ongegrond is).</w:t>
      </w:r>
    </w:p>
    <w:p w14:paraId="4380EFC0" w14:textId="0725198F" w:rsidR="00741F52" w:rsidRPr="008059B9" w:rsidRDefault="00741F52" w:rsidP="0045675C">
      <w:pPr>
        <w:rPr>
          <w:b/>
          <w:lang w:val="nl-NL"/>
        </w:rPr>
      </w:pPr>
    </w:p>
    <w:p w14:paraId="3552312E" w14:textId="510E9598" w:rsidR="00741F52" w:rsidRPr="00CF1A1A" w:rsidRDefault="00741F52" w:rsidP="0045675C">
      <w:pPr>
        <w:rPr>
          <w:b/>
          <w:lang w:val="nl-NL"/>
        </w:rPr>
      </w:pPr>
      <w:r w:rsidRPr="00CF1A1A">
        <w:rPr>
          <w:b/>
          <w:lang w:val="nl-NL"/>
        </w:rPr>
        <w:t xml:space="preserve">Interview </w:t>
      </w:r>
      <w:proofErr w:type="spellStart"/>
      <w:r w:rsidRPr="00CF1A1A">
        <w:rPr>
          <w:b/>
          <w:lang w:val="nl-NL"/>
        </w:rPr>
        <w:t>questions</w:t>
      </w:r>
      <w:proofErr w:type="spellEnd"/>
      <w:r w:rsidRPr="00CF1A1A">
        <w:rPr>
          <w:b/>
          <w:lang w:val="nl-NL"/>
        </w:rPr>
        <w:t xml:space="preserve"> </w:t>
      </w:r>
      <w:proofErr w:type="spellStart"/>
      <w:r w:rsidRPr="00CF1A1A">
        <w:rPr>
          <w:b/>
          <w:lang w:val="nl-NL"/>
        </w:rPr>
        <w:t>for</w:t>
      </w:r>
      <w:proofErr w:type="spellEnd"/>
      <w:r w:rsidRPr="00CF1A1A">
        <w:rPr>
          <w:b/>
          <w:lang w:val="nl-NL"/>
        </w:rPr>
        <w:t xml:space="preserve"> </w:t>
      </w:r>
      <w:proofErr w:type="spellStart"/>
      <w:r w:rsidRPr="00CF1A1A">
        <w:rPr>
          <w:b/>
          <w:lang w:val="nl-NL"/>
        </w:rPr>
        <w:t>organisers</w:t>
      </w:r>
      <w:proofErr w:type="spellEnd"/>
    </w:p>
    <w:p w14:paraId="01093C59" w14:textId="77777777" w:rsidR="00CF1A1A" w:rsidRDefault="00CF1A1A" w:rsidP="00CF1A1A">
      <w:pPr>
        <w:rPr>
          <w:sz w:val="16"/>
          <w:szCs w:val="16"/>
          <w:lang w:val="nl-NL"/>
        </w:rPr>
      </w:pPr>
    </w:p>
    <w:p w14:paraId="0C07D898" w14:textId="18EAC160" w:rsidR="00CF1A1A" w:rsidRPr="00CF1A1A" w:rsidRDefault="00CF1A1A" w:rsidP="00CF1A1A">
      <w:pPr>
        <w:rPr>
          <w:sz w:val="16"/>
          <w:szCs w:val="16"/>
          <w:lang w:val="nl-NL"/>
        </w:rPr>
      </w:pPr>
      <w:r w:rsidRPr="00CF1A1A">
        <w:rPr>
          <w:sz w:val="16"/>
          <w:szCs w:val="16"/>
          <w:lang w:val="nl-NL"/>
        </w:rPr>
        <w:t xml:space="preserve">Vragen aan WUR organisatoren Demo </w:t>
      </w:r>
      <w:proofErr w:type="spellStart"/>
      <w:r w:rsidRPr="00CF1A1A">
        <w:rPr>
          <w:sz w:val="16"/>
          <w:szCs w:val="16"/>
          <w:lang w:val="nl-NL"/>
        </w:rPr>
        <w:t>Onderzaai</w:t>
      </w:r>
      <w:proofErr w:type="spellEnd"/>
      <w:r w:rsidRPr="00CF1A1A">
        <w:rPr>
          <w:sz w:val="16"/>
          <w:szCs w:val="16"/>
          <w:lang w:val="nl-NL"/>
        </w:rPr>
        <w:t xml:space="preserve"> gras in mais</w:t>
      </w:r>
    </w:p>
    <w:p w14:paraId="2AF4CD85" w14:textId="77777777" w:rsidR="00CF1A1A" w:rsidRDefault="00CF1A1A" w:rsidP="00CF1A1A">
      <w:pPr>
        <w:rPr>
          <w:sz w:val="16"/>
          <w:szCs w:val="16"/>
          <w:lang w:val="nl-NL"/>
        </w:rPr>
      </w:pPr>
    </w:p>
    <w:p w14:paraId="240CF731" w14:textId="01295D81" w:rsidR="00CF1A1A" w:rsidRPr="00CF1A1A" w:rsidRDefault="00CF1A1A" w:rsidP="00CF1A1A">
      <w:pPr>
        <w:rPr>
          <w:sz w:val="16"/>
          <w:szCs w:val="16"/>
          <w:lang w:val="nl-NL"/>
        </w:rPr>
      </w:pPr>
      <w:r w:rsidRPr="00CF1A1A">
        <w:rPr>
          <w:sz w:val="16"/>
          <w:szCs w:val="16"/>
          <w:lang w:val="nl-NL"/>
        </w:rPr>
        <w:t>Interview uitgevoerd op: 29 oktober 2018</w:t>
      </w:r>
    </w:p>
    <w:p w14:paraId="3E10CD1E" w14:textId="77777777" w:rsidR="00CF1A1A" w:rsidRDefault="00CF1A1A" w:rsidP="00CF1A1A">
      <w:pPr>
        <w:rPr>
          <w:sz w:val="16"/>
          <w:szCs w:val="16"/>
          <w:lang w:val="nl-NL"/>
        </w:rPr>
      </w:pPr>
    </w:p>
    <w:p w14:paraId="2073E094" w14:textId="36FDB4E0" w:rsidR="00CF1A1A" w:rsidRPr="00CF1A1A" w:rsidRDefault="00CF1A1A" w:rsidP="00CF1A1A">
      <w:pPr>
        <w:rPr>
          <w:sz w:val="16"/>
          <w:szCs w:val="16"/>
          <w:lang w:val="nl-NL"/>
        </w:rPr>
      </w:pPr>
      <w:r w:rsidRPr="00CF1A1A">
        <w:rPr>
          <w:sz w:val="16"/>
          <w:szCs w:val="16"/>
          <w:lang w:val="nl-NL"/>
        </w:rPr>
        <w:t>Vragen:</w:t>
      </w:r>
    </w:p>
    <w:p w14:paraId="187B5613" w14:textId="77777777" w:rsidR="00CF1A1A" w:rsidRPr="00CF1A1A" w:rsidRDefault="00CF1A1A" w:rsidP="00CF1A1A">
      <w:pPr>
        <w:rPr>
          <w:sz w:val="16"/>
          <w:szCs w:val="16"/>
          <w:lang w:val="nl-NL"/>
        </w:rPr>
      </w:pPr>
      <w:r w:rsidRPr="00CF1A1A">
        <w:rPr>
          <w:sz w:val="16"/>
          <w:szCs w:val="16"/>
          <w:lang w:val="nl-NL"/>
        </w:rPr>
        <w:t>Wat zijn de geleerde lessen van de demo’s uit de vorige projectperiode GBMM? (bv de multifunctionele kar, de drankjes aan het eind om mensen langer te houden?)</w:t>
      </w:r>
    </w:p>
    <w:p w14:paraId="20851E69" w14:textId="77777777" w:rsidR="00CF1A1A" w:rsidRDefault="00CF1A1A" w:rsidP="00CF1A1A">
      <w:pPr>
        <w:rPr>
          <w:sz w:val="16"/>
          <w:szCs w:val="16"/>
          <w:lang w:val="nl-NL"/>
        </w:rPr>
      </w:pPr>
    </w:p>
    <w:p w14:paraId="4EA1D53E" w14:textId="0C25C862" w:rsidR="00CF1A1A" w:rsidRPr="00CF1A1A" w:rsidRDefault="00CF1A1A" w:rsidP="00CF1A1A">
      <w:pPr>
        <w:rPr>
          <w:sz w:val="16"/>
          <w:szCs w:val="16"/>
          <w:lang w:val="nl-NL"/>
        </w:rPr>
      </w:pPr>
      <w:r w:rsidRPr="00CF1A1A">
        <w:rPr>
          <w:sz w:val="16"/>
          <w:szCs w:val="16"/>
          <w:lang w:val="nl-NL"/>
        </w:rPr>
        <w:t>Worden/ zijn er dingen anders gedaan bij de demo ‘</w:t>
      </w:r>
      <w:proofErr w:type="spellStart"/>
      <w:r w:rsidRPr="00CF1A1A">
        <w:rPr>
          <w:sz w:val="16"/>
          <w:szCs w:val="16"/>
          <w:lang w:val="nl-NL"/>
        </w:rPr>
        <w:t>onderzaai</w:t>
      </w:r>
      <w:proofErr w:type="spellEnd"/>
      <w:r w:rsidRPr="00CF1A1A">
        <w:rPr>
          <w:sz w:val="16"/>
          <w:szCs w:val="16"/>
          <w:lang w:val="nl-NL"/>
        </w:rPr>
        <w:t xml:space="preserve"> in mais’ dan de voorgaande versie in 2014 en/of de demo in Limburg?</w:t>
      </w:r>
    </w:p>
    <w:p w14:paraId="3AAFCC27" w14:textId="77777777" w:rsidR="00CF1A1A" w:rsidRDefault="00CF1A1A" w:rsidP="00CF1A1A">
      <w:pPr>
        <w:rPr>
          <w:sz w:val="16"/>
          <w:szCs w:val="16"/>
          <w:lang w:val="nl-NL"/>
        </w:rPr>
      </w:pPr>
    </w:p>
    <w:p w14:paraId="09B0394D" w14:textId="77777777" w:rsidR="00CF1A1A" w:rsidRDefault="00CF1A1A" w:rsidP="00CF1A1A">
      <w:pPr>
        <w:rPr>
          <w:sz w:val="16"/>
          <w:szCs w:val="16"/>
          <w:lang w:val="nl-NL"/>
        </w:rPr>
      </w:pPr>
      <w:r w:rsidRPr="00CF1A1A">
        <w:rPr>
          <w:sz w:val="16"/>
          <w:szCs w:val="16"/>
          <w:lang w:val="nl-NL"/>
        </w:rPr>
        <w:t xml:space="preserve">Waarom vond de demo van 5 juni juist bij deze boer plaats? Is hij erkend als ‘goede boer’, zo ja, waarom? </w:t>
      </w:r>
    </w:p>
    <w:p w14:paraId="321D58A8" w14:textId="77777777" w:rsidR="00CF1A1A" w:rsidRDefault="00CF1A1A" w:rsidP="00CF1A1A">
      <w:pPr>
        <w:rPr>
          <w:sz w:val="16"/>
          <w:szCs w:val="16"/>
          <w:lang w:val="nl-NL"/>
        </w:rPr>
      </w:pPr>
    </w:p>
    <w:p w14:paraId="317E8A29" w14:textId="6B36D885" w:rsidR="00CF1A1A" w:rsidRPr="00CF1A1A" w:rsidRDefault="00CF1A1A" w:rsidP="00CF1A1A">
      <w:pPr>
        <w:rPr>
          <w:sz w:val="16"/>
          <w:szCs w:val="16"/>
          <w:lang w:val="nl-NL"/>
        </w:rPr>
      </w:pPr>
      <w:r w:rsidRPr="00CF1A1A">
        <w:rPr>
          <w:sz w:val="16"/>
          <w:szCs w:val="16"/>
          <w:lang w:val="nl-NL"/>
        </w:rPr>
        <w:t>Wat voor bedrijfsvoering heeft hij? Of heeft hij zich vrijwillig aangemeld? Heeft hij andere doelen dan die van het project of dezelfde doelen?</w:t>
      </w:r>
    </w:p>
    <w:p w14:paraId="4435AC89" w14:textId="77777777" w:rsidR="00CF1A1A" w:rsidRDefault="00CF1A1A" w:rsidP="00CF1A1A">
      <w:pPr>
        <w:rPr>
          <w:sz w:val="16"/>
          <w:szCs w:val="16"/>
          <w:lang w:val="nl-NL"/>
        </w:rPr>
      </w:pPr>
    </w:p>
    <w:p w14:paraId="5E870A2E" w14:textId="3EB86CE0" w:rsidR="00CF1A1A" w:rsidRPr="00CF1A1A" w:rsidRDefault="00CF1A1A" w:rsidP="00CF1A1A">
      <w:pPr>
        <w:rPr>
          <w:sz w:val="16"/>
          <w:szCs w:val="16"/>
          <w:lang w:val="nl-NL"/>
        </w:rPr>
      </w:pPr>
      <w:r w:rsidRPr="00CF1A1A">
        <w:rPr>
          <w:sz w:val="16"/>
          <w:szCs w:val="16"/>
          <w:lang w:val="nl-NL"/>
        </w:rPr>
        <w:t>Is de host farmer satelliet farmer? Waarom had hij geen rol in kennisoverdracht tijdens de demo? Is daar over nagedacht?</w:t>
      </w:r>
    </w:p>
    <w:p w14:paraId="46E0DC25" w14:textId="77777777" w:rsidR="00CF1A1A" w:rsidRDefault="00CF1A1A" w:rsidP="00CF1A1A">
      <w:pPr>
        <w:rPr>
          <w:sz w:val="16"/>
          <w:szCs w:val="16"/>
          <w:lang w:val="nl-NL"/>
        </w:rPr>
      </w:pPr>
    </w:p>
    <w:p w14:paraId="7D9E64E4" w14:textId="1859C4D5" w:rsidR="00CF1A1A" w:rsidRPr="00CF1A1A" w:rsidRDefault="00CF1A1A" w:rsidP="00CF1A1A">
      <w:pPr>
        <w:rPr>
          <w:sz w:val="16"/>
          <w:szCs w:val="16"/>
          <w:lang w:val="nl-NL"/>
        </w:rPr>
      </w:pPr>
      <w:r w:rsidRPr="00CF1A1A">
        <w:rPr>
          <w:sz w:val="16"/>
          <w:szCs w:val="16"/>
          <w:lang w:val="nl-NL"/>
        </w:rPr>
        <w:t xml:space="preserve">Werd de host boer waar de demo op 5 juni plaatsvond betaald voor deze dienst? Of is er een compensatie regeling? </w:t>
      </w:r>
    </w:p>
    <w:p w14:paraId="16E9D2E4" w14:textId="77777777" w:rsidR="00CF1A1A" w:rsidRDefault="00CF1A1A" w:rsidP="00CF1A1A">
      <w:pPr>
        <w:rPr>
          <w:sz w:val="16"/>
          <w:szCs w:val="16"/>
          <w:lang w:val="nl-NL"/>
        </w:rPr>
      </w:pPr>
    </w:p>
    <w:p w14:paraId="40918B65" w14:textId="7F9875BD" w:rsidR="00CF1A1A" w:rsidRPr="00CF1A1A" w:rsidRDefault="00CF1A1A" w:rsidP="00CF1A1A">
      <w:pPr>
        <w:rPr>
          <w:sz w:val="16"/>
          <w:szCs w:val="16"/>
          <w:lang w:val="nl-NL"/>
        </w:rPr>
      </w:pPr>
      <w:r w:rsidRPr="00CF1A1A">
        <w:rPr>
          <w:sz w:val="16"/>
          <w:szCs w:val="16"/>
          <w:lang w:val="nl-NL"/>
        </w:rPr>
        <w:t>Kregen de machine eigenaren/chauffeurs een vergoeding? Hoe beïnvloedt deze eventuele vergoeding het onderwerp v/d demo, de gastboer en wie er wordt uitgenodigd?</w:t>
      </w:r>
    </w:p>
    <w:p w14:paraId="499765BF" w14:textId="77777777" w:rsidR="00CF1A1A" w:rsidRDefault="00CF1A1A" w:rsidP="00CF1A1A">
      <w:pPr>
        <w:rPr>
          <w:sz w:val="16"/>
          <w:szCs w:val="16"/>
          <w:lang w:val="nl-NL"/>
        </w:rPr>
      </w:pPr>
    </w:p>
    <w:p w14:paraId="2A9D723E" w14:textId="201E6863" w:rsidR="00CF1A1A" w:rsidRPr="00CF1A1A" w:rsidRDefault="00CF1A1A" w:rsidP="00CF1A1A">
      <w:pPr>
        <w:rPr>
          <w:sz w:val="16"/>
          <w:szCs w:val="16"/>
          <w:lang w:val="nl-NL"/>
        </w:rPr>
      </w:pPr>
      <w:r w:rsidRPr="00CF1A1A">
        <w:rPr>
          <w:sz w:val="16"/>
          <w:szCs w:val="16"/>
          <w:lang w:val="nl-NL"/>
        </w:rPr>
        <w:t>Wat is je inschatting in hoeverre boeren op de demo afkomen omdat andere boeren ook gaan, of omdat het op de boerderij is in Westerbork? (staat die boer ergens om bekend?)</w:t>
      </w:r>
    </w:p>
    <w:p w14:paraId="2A19B9FA" w14:textId="77777777" w:rsidR="00CF1A1A" w:rsidRDefault="00CF1A1A" w:rsidP="00CF1A1A">
      <w:pPr>
        <w:rPr>
          <w:sz w:val="16"/>
          <w:szCs w:val="16"/>
          <w:lang w:val="nl-NL"/>
        </w:rPr>
      </w:pPr>
    </w:p>
    <w:p w14:paraId="7534721D" w14:textId="36E27E72" w:rsidR="00CF1A1A" w:rsidRPr="00CF1A1A" w:rsidRDefault="00CF1A1A" w:rsidP="00CF1A1A">
      <w:pPr>
        <w:rPr>
          <w:sz w:val="16"/>
          <w:szCs w:val="16"/>
          <w:lang w:val="nl-NL"/>
        </w:rPr>
      </w:pPr>
      <w:r w:rsidRPr="00CF1A1A">
        <w:rPr>
          <w:sz w:val="16"/>
          <w:szCs w:val="16"/>
          <w:lang w:val="nl-NL"/>
        </w:rPr>
        <w:t>Voorafgaand aan de demo is er aan de machine eigenaren/chauffeurs een lijst gestuurd met punten die aan de orde zouden moeten komen bij de kennisoverdracht over desbetreffende machine. Vind je dat dit goed uit de verf is gekomen tijdens de demo?</w:t>
      </w:r>
    </w:p>
    <w:p w14:paraId="27E2C449" w14:textId="77777777" w:rsidR="00CF1A1A" w:rsidRDefault="00CF1A1A" w:rsidP="00CF1A1A">
      <w:pPr>
        <w:rPr>
          <w:sz w:val="16"/>
          <w:szCs w:val="16"/>
          <w:lang w:val="nl-NL"/>
        </w:rPr>
      </w:pPr>
    </w:p>
    <w:p w14:paraId="780AA836" w14:textId="746D805F" w:rsidR="00CF1A1A" w:rsidRPr="00CF1A1A" w:rsidRDefault="00CF1A1A" w:rsidP="00CF1A1A">
      <w:pPr>
        <w:rPr>
          <w:sz w:val="16"/>
          <w:szCs w:val="16"/>
          <w:lang w:val="nl-NL"/>
        </w:rPr>
      </w:pPr>
      <w:r w:rsidRPr="00CF1A1A">
        <w:rPr>
          <w:sz w:val="16"/>
          <w:szCs w:val="16"/>
          <w:lang w:val="nl-NL"/>
        </w:rPr>
        <w:t>Heeft het vervroegen van de datum van de demo (</w:t>
      </w:r>
      <w:proofErr w:type="spellStart"/>
      <w:r w:rsidRPr="00CF1A1A">
        <w:rPr>
          <w:sz w:val="16"/>
          <w:szCs w:val="16"/>
          <w:lang w:val="nl-NL"/>
        </w:rPr>
        <w:t>ivm</w:t>
      </w:r>
      <w:proofErr w:type="spellEnd"/>
      <w:r w:rsidRPr="00CF1A1A">
        <w:rPr>
          <w:sz w:val="16"/>
          <w:szCs w:val="16"/>
          <w:lang w:val="nl-NL"/>
        </w:rPr>
        <w:t xml:space="preserve"> groeizame weer; mais stond al hoger dan gedacht) nog effect gehad op: 1) de organisatie; 2) de deelnemende machine-eigenaren/chauffeurs; 3) het aantal bezoekers?</w:t>
      </w:r>
    </w:p>
    <w:p w14:paraId="30045D46" w14:textId="77777777" w:rsidR="00CF1A1A" w:rsidRDefault="00CF1A1A" w:rsidP="00CF1A1A">
      <w:pPr>
        <w:rPr>
          <w:sz w:val="16"/>
          <w:szCs w:val="16"/>
          <w:lang w:val="nl-NL"/>
        </w:rPr>
      </w:pPr>
    </w:p>
    <w:p w14:paraId="4BE40C30" w14:textId="4B5FA9DD" w:rsidR="00CF1A1A" w:rsidRPr="00CF1A1A" w:rsidRDefault="00CF1A1A" w:rsidP="00CF1A1A">
      <w:pPr>
        <w:rPr>
          <w:sz w:val="16"/>
          <w:szCs w:val="16"/>
          <w:lang w:val="nl-NL"/>
        </w:rPr>
      </w:pPr>
      <w:r w:rsidRPr="00CF1A1A">
        <w:rPr>
          <w:sz w:val="16"/>
          <w:szCs w:val="16"/>
          <w:lang w:val="nl-NL"/>
        </w:rPr>
        <w:t>Tijdens de demo, lag er ook infomateriaal op de statafels? Welk? Is daar veel van meegenomen?</w:t>
      </w:r>
    </w:p>
    <w:p w14:paraId="0B9E512B" w14:textId="77777777" w:rsidR="00CF1A1A" w:rsidRDefault="00CF1A1A" w:rsidP="00CF1A1A">
      <w:pPr>
        <w:rPr>
          <w:sz w:val="16"/>
          <w:szCs w:val="16"/>
          <w:lang w:val="nl-NL"/>
        </w:rPr>
      </w:pPr>
    </w:p>
    <w:p w14:paraId="06B46EEC" w14:textId="1AFA33B4" w:rsidR="00CF1A1A" w:rsidRPr="00CF1A1A" w:rsidRDefault="00CF1A1A" w:rsidP="00CF1A1A">
      <w:pPr>
        <w:rPr>
          <w:sz w:val="16"/>
          <w:szCs w:val="16"/>
          <w:lang w:val="nl-NL"/>
        </w:rPr>
      </w:pPr>
      <w:r w:rsidRPr="00CF1A1A">
        <w:rPr>
          <w:sz w:val="16"/>
          <w:szCs w:val="16"/>
          <w:lang w:val="nl-NL"/>
        </w:rPr>
        <w:t xml:space="preserve">Tijdens de demo, is de introductie van het hoe en waarom van </w:t>
      </w:r>
      <w:proofErr w:type="spellStart"/>
      <w:r w:rsidRPr="00CF1A1A">
        <w:rPr>
          <w:sz w:val="16"/>
          <w:szCs w:val="16"/>
          <w:lang w:val="nl-NL"/>
        </w:rPr>
        <w:t>onderzaai</w:t>
      </w:r>
      <w:proofErr w:type="spellEnd"/>
      <w:r w:rsidRPr="00CF1A1A">
        <w:rPr>
          <w:sz w:val="16"/>
          <w:szCs w:val="16"/>
          <w:lang w:val="nl-NL"/>
        </w:rPr>
        <w:t xml:space="preserve"> goed belicht, vind je? Is er voorafgaand tussen de organisatoren van WUR en </w:t>
      </w:r>
      <w:proofErr w:type="spellStart"/>
      <w:r w:rsidRPr="00CF1A1A">
        <w:rPr>
          <w:sz w:val="16"/>
          <w:szCs w:val="16"/>
          <w:lang w:val="nl-NL"/>
        </w:rPr>
        <w:t>Agrifirm</w:t>
      </w:r>
      <w:proofErr w:type="spellEnd"/>
      <w:r w:rsidRPr="00CF1A1A">
        <w:rPr>
          <w:sz w:val="16"/>
          <w:szCs w:val="16"/>
          <w:lang w:val="nl-NL"/>
        </w:rPr>
        <w:t xml:space="preserve"> informatie/</w:t>
      </w:r>
      <w:proofErr w:type="spellStart"/>
      <w:r w:rsidRPr="00CF1A1A">
        <w:rPr>
          <w:sz w:val="16"/>
          <w:szCs w:val="16"/>
          <w:lang w:val="nl-NL"/>
        </w:rPr>
        <w:t>Ppt</w:t>
      </w:r>
      <w:proofErr w:type="spellEnd"/>
      <w:r w:rsidRPr="00CF1A1A">
        <w:rPr>
          <w:sz w:val="16"/>
          <w:szCs w:val="16"/>
          <w:lang w:val="nl-NL"/>
        </w:rPr>
        <w:t xml:space="preserve"> uitgewisseld waar feedback op gegeven kon worden? of deed </w:t>
      </w:r>
      <w:proofErr w:type="spellStart"/>
      <w:r w:rsidRPr="00CF1A1A">
        <w:rPr>
          <w:sz w:val="16"/>
          <w:szCs w:val="16"/>
          <w:lang w:val="nl-NL"/>
        </w:rPr>
        <w:t>Agrifirm</w:t>
      </w:r>
      <w:proofErr w:type="spellEnd"/>
      <w:r w:rsidRPr="00CF1A1A">
        <w:rPr>
          <w:sz w:val="16"/>
          <w:szCs w:val="16"/>
          <w:lang w:val="nl-NL"/>
        </w:rPr>
        <w:t xml:space="preserve"> haar eigen ‘ding’ en WUR ook? (is de tekst van het introductieverhaal beschikbaar?)</w:t>
      </w:r>
    </w:p>
    <w:p w14:paraId="368345FF" w14:textId="77777777" w:rsidR="00CF1A1A" w:rsidRDefault="00CF1A1A" w:rsidP="00CF1A1A">
      <w:pPr>
        <w:rPr>
          <w:sz w:val="16"/>
          <w:szCs w:val="16"/>
          <w:lang w:val="nl-NL"/>
        </w:rPr>
      </w:pPr>
    </w:p>
    <w:p w14:paraId="53101346" w14:textId="013056EC" w:rsidR="00CF1A1A" w:rsidRPr="00CF1A1A" w:rsidRDefault="00CF1A1A" w:rsidP="00CF1A1A">
      <w:pPr>
        <w:rPr>
          <w:sz w:val="16"/>
          <w:szCs w:val="16"/>
          <w:lang w:val="nl-NL"/>
        </w:rPr>
      </w:pPr>
      <w:r w:rsidRPr="00CF1A1A">
        <w:rPr>
          <w:sz w:val="16"/>
          <w:szCs w:val="16"/>
          <w:lang w:val="nl-NL"/>
        </w:rPr>
        <w:t xml:space="preserve">Hadden de organisatoren </w:t>
      </w:r>
      <w:proofErr w:type="spellStart"/>
      <w:r w:rsidRPr="00CF1A1A">
        <w:rPr>
          <w:sz w:val="16"/>
          <w:szCs w:val="16"/>
          <w:lang w:val="nl-NL"/>
        </w:rPr>
        <w:t>Agrifirm</w:t>
      </w:r>
      <w:proofErr w:type="spellEnd"/>
      <w:r w:rsidRPr="00CF1A1A">
        <w:rPr>
          <w:sz w:val="16"/>
          <w:szCs w:val="16"/>
          <w:lang w:val="nl-NL"/>
        </w:rPr>
        <w:t xml:space="preserve"> en WUR dezelfde doelen?</w:t>
      </w:r>
    </w:p>
    <w:p w14:paraId="34BA6A8E" w14:textId="77777777" w:rsidR="00CF1A1A" w:rsidRDefault="00CF1A1A" w:rsidP="00CF1A1A">
      <w:pPr>
        <w:rPr>
          <w:sz w:val="16"/>
          <w:szCs w:val="16"/>
          <w:lang w:val="nl-NL"/>
        </w:rPr>
      </w:pPr>
    </w:p>
    <w:p w14:paraId="2AC03F78" w14:textId="464A8AC4" w:rsidR="00CF1A1A" w:rsidRPr="00CF1A1A" w:rsidRDefault="00CF1A1A" w:rsidP="00CF1A1A">
      <w:pPr>
        <w:rPr>
          <w:sz w:val="16"/>
          <w:szCs w:val="16"/>
          <w:lang w:val="nl-NL"/>
        </w:rPr>
      </w:pPr>
      <w:r w:rsidRPr="00CF1A1A">
        <w:rPr>
          <w:sz w:val="16"/>
          <w:szCs w:val="16"/>
          <w:lang w:val="nl-NL"/>
        </w:rPr>
        <w:t xml:space="preserve">Wat was nu het belangrijkste doel van de demo? In hoeverre zijn de doelen bereikt?  </w:t>
      </w:r>
    </w:p>
    <w:p w14:paraId="6A3C2E4D" w14:textId="77777777" w:rsidR="00CF1A1A" w:rsidRDefault="00CF1A1A" w:rsidP="00CF1A1A">
      <w:pPr>
        <w:rPr>
          <w:sz w:val="16"/>
          <w:szCs w:val="16"/>
          <w:lang w:val="nl-NL"/>
        </w:rPr>
      </w:pPr>
    </w:p>
    <w:p w14:paraId="2C4FACAC" w14:textId="25FCB1C2" w:rsidR="00CF1A1A" w:rsidRPr="00CF1A1A" w:rsidRDefault="00CF1A1A" w:rsidP="00CF1A1A">
      <w:pPr>
        <w:rPr>
          <w:sz w:val="16"/>
          <w:szCs w:val="16"/>
          <w:lang w:val="nl-NL"/>
        </w:rPr>
      </w:pPr>
      <w:r w:rsidRPr="00CF1A1A">
        <w:rPr>
          <w:sz w:val="16"/>
          <w:szCs w:val="16"/>
          <w:lang w:val="nl-NL"/>
        </w:rPr>
        <w:t xml:space="preserve">Welke verwachtingen had je van de demo? Zijn die verwachtingen uitgekomen?  </w:t>
      </w:r>
    </w:p>
    <w:p w14:paraId="52D382B0" w14:textId="77777777" w:rsidR="00CF1A1A" w:rsidRDefault="00CF1A1A" w:rsidP="00CF1A1A">
      <w:pPr>
        <w:rPr>
          <w:sz w:val="16"/>
          <w:szCs w:val="16"/>
          <w:lang w:val="nl-NL"/>
        </w:rPr>
      </w:pPr>
    </w:p>
    <w:p w14:paraId="07A0004E" w14:textId="7B9CBAE3" w:rsidR="00CF1A1A" w:rsidRDefault="00CF1A1A" w:rsidP="00CF1A1A">
      <w:pPr>
        <w:rPr>
          <w:sz w:val="16"/>
          <w:szCs w:val="16"/>
          <w:lang w:val="nl-NL"/>
        </w:rPr>
      </w:pPr>
      <w:r w:rsidRPr="00786D58">
        <w:rPr>
          <w:sz w:val="16"/>
          <w:szCs w:val="16"/>
          <w:lang w:val="nl-NL"/>
        </w:rPr>
        <w:t xml:space="preserve">‘How well </w:t>
      </w:r>
      <w:proofErr w:type="spellStart"/>
      <w:r w:rsidRPr="00786D58">
        <w:rPr>
          <w:sz w:val="16"/>
          <w:szCs w:val="16"/>
          <w:lang w:val="nl-NL"/>
        </w:rPr>
        <w:t>did</w:t>
      </w:r>
      <w:proofErr w:type="spellEnd"/>
      <w:r w:rsidRPr="00786D58">
        <w:rPr>
          <w:sz w:val="16"/>
          <w:szCs w:val="16"/>
          <w:lang w:val="nl-NL"/>
        </w:rPr>
        <w:t xml:space="preserve"> </w:t>
      </w:r>
      <w:proofErr w:type="spellStart"/>
      <w:r w:rsidRPr="00786D58">
        <w:rPr>
          <w:sz w:val="16"/>
          <w:szCs w:val="16"/>
          <w:lang w:val="nl-NL"/>
        </w:rPr>
        <w:t>various</w:t>
      </w:r>
      <w:proofErr w:type="spellEnd"/>
      <w:r w:rsidRPr="00786D58">
        <w:rPr>
          <w:sz w:val="16"/>
          <w:szCs w:val="16"/>
          <w:lang w:val="nl-NL"/>
        </w:rPr>
        <w:t xml:space="preserve"> </w:t>
      </w:r>
      <w:proofErr w:type="spellStart"/>
      <w:r w:rsidRPr="00786D58">
        <w:rPr>
          <w:sz w:val="16"/>
          <w:szCs w:val="16"/>
          <w:lang w:val="nl-NL"/>
        </w:rPr>
        <w:t>demonstrators</w:t>
      </w:r>
      <w:proofErr w:type="spellEnd"/>
      <w:r w:rsidRPr="00786D58">
        <w:rPr>
          <w:sz w:val="16"/>
          <w:szCs w:val="16"/>
          <w:lang w:val="nl-NL"/>
        </w:rPr>
        <w:t xml:space="preserve"> </w:t>
      </w:r>
      <w:proofErr w:type="spellStart"/>
      <w:r w:rsidRPr="00786D58">
        <w:rPr>
          <w:sz w:val="16"/>
          <w:szCs w:val="16"/>
          <w:lang w:val="nl-NL"/>
        </w:rPr>
        <w:t>fulfill</w:t>
      </w:r>
      <w:proofErr w:type="spellEnd"/>
      <w:r w:rsidRPr="00786D58">
        <w:rPr>
          <w:sz w:val="16"/>
          <w:szCs w:val="16"/>
          <w:lang w:val="nl-NL"/>
        </w:rPr>
        <w:t xml:space="preserve"> </w:t>
      </w:r>
      <w:proofErr w:type="spellStart"/>
      <w:r w:rsidRPr="00786D58">
        <w:rPr>
          <w:sz w:val="16"/>
          <w:szCs w:val="16"/>
          <w:lang w:val="nl-NL"/>
        </w:rPr>
        <w:t>their</w:t>
      </w:r>
      <w:proofErr w:type="spellEnd"/>
      <w:r w:rsidRPr="00786D58">
        <w:rPr>
          <w:sz w:val="16"/>
          <w:szCs w:val="16"/>
          <w:lang w:val="nl-NL"/>
        </w:rPr>
        <w:t xml:space="preserve"> </w:t>
      </w:r>
      <w:proofErr w:type="spellStart"/>
      <w:r w:rsidRPr="00786D58">
        <w:rPr>
          <w:sz w:val="16"/>
          <w:szCs w:val="16"/>
          <w:lang w:val="nl-NL"/>
        </w:rPr>
        <w:t>role</w:t>
      </w:r>
      <w:proofErr w:type="spellEnd"/>
      <w:r w:rsidRPr="00786D58">
        <w:rPr>
          <w:sz w:val="16"/>
          <w:szCs w:val="16"/>
          <w:lang w:val="nl-NL"/>
        </w:rPr>
        <w:t xml:space="preserve">’? </w:t>
      </w:r>
      <w:r w:rsidRPr="00CF1A1A">
        <w:rPr>
          <w:sz w:val="16"/>
          <w:szCs w:val="16"/>
          <w:lang w:val="nl-NL"/>
        </w:rPr>
        <w:t>(o.a.</w:t>
      </w:r>
      <w:r>
        <w:rPr>
          <w:sz w:val="16"/>
          <w:szCs w:val="16"/>
          <w:lang w:val="nl-NL"/>
        </w:rPr>
        <w:t xml:space="preserve"> introductie door </w:t>
      </w:r>
      <w:proofErr w:type="spellStart"/>
      <w:r>
        <w:rPr>
          <w:sz w:val="16"/>
          <w:szCs w:val="16"/>
          <w:lang w:val="nl-NL"/>
        </w:rPr>
        <w:t>Agrifirm</w:t>
      </w:r>
      <w:proofErr w:type="spellEnd"/>
      <w:r>
        <w:rPr>
          <w:sz w:val="16"/>
          <w:szCs w:val="16"/>
          <w:lang w:val="nl-NL"/>
        </w:rPr>
        <w:t xml:space="preserve"> man</w:t>
      </w:r>
      <w:r w:rsidRPr="00CF1A1A">
        <w:rPr>
          <w:sz w:val="16"/>
          <w:szCs w:val="16"/>
          <w:lang w:val="nl-NL"/>
        </w:rPr>
        <w:t xml:space="preserve">, intro door </w:t>
      </w:r>
      <w:r>
        <w:rPr>
          <w:sz w:val="16"/>
          <w:szCs w:val="16"/>
          <w:lang w:val="nl-NL"/>
        </w:rPr>
        <w:t>WUR organisator</w:t>
      </w:r>
      <w:r w:rsidRPr="00CF1A1A">
        <w:rPr>
          <w:sz w:val="16"/>
          <w:szCs w:val="16"/>
          <w:lang w:val="nl-NL"/>
        </w:rPr>
        <w:t xml:space="preserve">, intro door machine-eigenaren/chauffeurs, slotwoord/vragenrondje door </w:t>
      </w:r>
      <w:r>
        <w:rPr>
          <w:sz w:val="16"/>
          <w:szCs w:val="16"/>
          <w:lang w:val="nl-NL"/>
        </w:rPr>
        <w:t>WUR organisator</w:t>
      </w:r>
      <w:r w:rsidRPr="00CF1A1A">
        <w:rPr>
          <w:sz w:val="16"/>
          <w:szCs w:val="16"/>
          <w:lang w:val="nl-NL"/>
        </w:rPr>
        <w:t xml:space="preserve">, ...overig?) </w:t>
      </w:r>
    </w:p>
    <w:p w14:paraId="46BAA1E8" w14:textId="77777777" w:rsidR="00CF1A1A" w:rsidRPr="00CF1A1A" w:rsidRDefault="00CF1A1A" w:rsidP="00CF1A1A">
      <w:pPr>
        <w:rPr>
          <w:sz w:val="16"/>
          <w:szCs w:val="16"/>
          <w:lang w:val="nl-NL"/>
        </w:rPr>
      </w:pPr>
    </w:p>
    <w:p w14:paraId="20385E32" w14:textId="015641CE" w:rsidR="00CF1A1A" w:rsidRPr="00CF1A1A" w:rsidRDefault="00CF1A1A" w:rsidP="00CF1A1A">
      <w:pPr>
        <w:rPr>
          <w:sz w:val="16"/>
          <w:szCs w:val="16"/>
          <w:lang w:val="nl-NL"/>
        </w:rPr>
      </w:pPr>
      <w:r>
        <w:rPr>
          <w:sz w:val="16"/>
          <w:szCs w:val="16"/>
          <w:lang w:val="nl-NL"/>
        </w:rPr>
        <w:t xml:space="preserve">In de brief van </w:t>
      </w:r>
      <w:proofErr w:type="spellStart"/>
      <w:r>
        <w:rPr>
          <w:sz w:val="16"/>
          <w:szCs w:val="16"/>
          <w:lang w:val="nl-NL"/>
        </w:rPr>
        <w:t>Agrifirm</w:t>
      </w:r>
      <w:proofErr w:type="spellEnd"/>
      <w:r>
        <w:rPr>
          <w:sz w:val="16"/>
          <w:szCs w:val="16"/>
          <w:lang w:val="nl-NL"/>
        </w:rPr>
        <w:t>: “</w:t>
      </w:r>
      <w:r w:rsidRPr="00CF1A1A">
        <w:rPr>
          <w:sz w:val="16"/>
          <w:szCs w:val="16"/>
          <w:lang w:val="nl-NL"/>
        </w:rPr>
        <w:t xml:space="preserve">Er zijn verschillende opties om invulling te geven aan de nieuwe regelgeving, bijvoorbeeld door het telen van een (zeer) vroeg </w:t>
      </w:r>
      <w:proofErr w:type="spellStart"/>
      <w:r w:rsidRPr="00CF1A1A">
        <w:rPr>
          <w:sz w:val="16"/>
          <w:szCs w:val="16"/>
          <w:lang w:val="nl-NL"/>
        </w:rPr>
        <w:t>maïsras</w:t>
      </w:r>
      <w:proofErr w:type="spellEnd"/>
      <w:r w:rsidRPr="00CF1A1A">
        <w:rPr>
          <w:sz w:val="16"/>
          <w:szCs w:val="16"/>
          <w:lang w:val="nl-NL"/>
        </w:rPr>
        <w:t xml:space="preserve"> om voor 1 oktober het vanggewas te kunnen zaaien, of het onderzaaien van gras in het voorjaar. In het project Grondig Boeren met Mais in Drenthe is meerdere jaren ervaring opgedaan met diverse strategieën, zowel mislukkingen en successen. Dit heeft ons gebracht tot een advies, dat we graag met u delen. Daarnaast zullen we met een aantal machines voor het  onderzaaien van gras in</w:t>
      </w:r>
      <w:r>
        <w:rPr>
          <w:sz w:val="16"/>
          <w:szCs w:val="16"/>
          <w:lang w:val="nl-NL"/>
        </w:rPr>
        <w:t xml:space="preserve"> mais laten zien hoe dat gaat.”</w:t>
      </w:r>
    </w:p>
    <w:p w14:paraId="2D825DEF" w14:textId="77777777" w:rsidR="00CF1A1A" w:rsidRPr="00CF1A1A" w:rsidRDefault="00CF1A1A" w:rsidP="00CF1A1A">
      <w:pPr>
        <w:rPr>
          <w:sz w:val="16"/>
          <w:szCs w:val="16"/>
          <w:lang w:val="nl-NL"/>
        </w:rPr>
      </w:pPr>
      <w:r w:rsidRPr="00CF1A1A">
        <w:rPr>
          <w:sz w:val="16"/>
          <w:szCs w:val="16"/>
          <w:lang w:val="nl-NL"/>
        </w:rPr>
        <w:t>Het delen van mislukkingen en successen lijkt het hoofdonderdeel te zijn v/d demo. Was dat het ook volgens jou?</w:t>
      </w:r>
    </w:p>
    <w:p w14:paraId="7BF50F6A" w14:textId="77777777" w:rsidR="00CF1A1A" w:rsidRDefault="00CF1A1A" w:rsidP="00CF1A1A">
      <w:pPr>
        <w:rPr>
          <w:sz w:val="16"/>
          <w:szCs w:val="16"/>
          <w:lang w:val="nl-NL"/>
        </w:rPr>
      </w:pPr>
    </w:p>
    <w:p w14:paraId="7D5A7562" w14:textId="59A3CCCF" w:rsidR="00CF1A1A" w:rsidRPr="00CF1A1A" w:rsidRDefault="00CF1A1A" w:rsidP="00CF1A1A">
      <w:pPr>
        <w:rPr>
          <w:sz w:val="16"/>
          <w:szCs w:val="16"/>
          <w:lang w:val="nl-NL"/>
        </w:rPr>
      </w:pPr>
      <w:r w:rsidRPr="00CF1A1A">
        <w:rPr>
          <w:sz w:val="16"/>
          <w:szCs w:val="16"/>
          <w:lang w:val="nl-NL"/>
        </w:rPr>
        <w:t>In de casus beschrijven we dat de boeren voor een getrapte beslissing staan:</w:t>
      </w:r>
    </w:p>
    <w:p w14:paraId="12562F75" w14:textId="77777777" w:rsidR="00CF1A1A" w:rsidRPr="00CF1A1A" w:rsidRDefault="00CF1A1A" w:rsidP="00CF1A1A">
      <w:pPr>
        <w:rPr>
          <w:sz w:val="16"/>
          <w:szCs w:val="16"/>
        </w:rPr>
      </w:pPr>
      <w:r w:rsidRPr="00CF1A1A">
        <w:rPr>
          <w:sz w:val="16"/>
          <w:szCs w:val="16"/>
        </w:rPr>
        <w:t>1</w:t>
      </w:r>
      <w:r w:rsidRPr="00CF1A1A">
        <w:rPr>
          <w:sz w:val="16"/>
          <w:szCs w:val="16"/>
        </w:rPr>
        <w:tab/>
        <w:t xml:space="preserve">Will I apply a catch crop by </w:t>
      </w:r>
      <w:proofErr w:type="spellStart"/>
      <w:r w:rsidRPr="00CF1A1A">
        <w:rPr>
          <w:sz w:val="16"/>
          <w:szCs w:val="16"/>
        </w:rPr>
        <w:t>undersowing</w:t>
      </w:r>
      <w:proofErr w:type="spellEnd"/>
      <w:r w:rsidRPr="00CF1A1A">
        <w:rPr>
          <w:sz w:val="16"/>
          <w:szCs w:val="16"/>
        </w:rPr>
        <w:t xml:space="preserve"> the maize? </w:t>
      </w:r>
    </w:p>
    <w:p w14:paraId="0F6762EA" w14:textId="77777777" w:rsidR="00CF1A1A" w:rsidRPr="00CF1A1A" w:rsidRDefault="00CF1A1A" w:rsidP="00CF1A1A">
      <w:pPr>
        <w:rPr>
          <w:sz w:val="16"/>
          <w:szCs w:val="16"/>
        </w:rPr>
      </w:pPr>
      <w:r w:rsidRPr="00CF1A1A">
        <w:rPr>
          <w:sz w:val="16"/>
          <w:szCs w:val="16"/>
        </w:rPr>
        <w:t>2</w:t>
      </w:r>
      <w:r w:rsidRPr="00CF1A1A">
        <w:rPr>
          <w:sz w:val="16"/>
          <w:szCs w:val="16"/>
        </w:rPr>
        <w:tab/>
        <w:t xml:space="preserve">If yes, how will I do that ? </w:t>
      </w:r>
    </w:p>
    <w:p w14:paraId="0C4A6275" w14:textId="77777777" w:rsidR="00CF1A1A" w:rsidRPr="00CF1A1A" w:rsidRDefault="00CF1A1A" w:rsidP="00CF1A1A">
      <w:pPr>
        <w:ind w:left="708"/>
        <w:rPr>
          <w:sz w:val="16"/>
          <w:szCs w:val="16"/>
        </w:rPr>
      </w:pPr>
      <w:r w:rsidRPr="00CF1A1A">
        <w:rPr>
          <w:sz w:val="16"/>
          <w:szCs w:val="16"/>
        </w:rPr>
        <w:t>o</w:t>
      </w:r>
      <w:r w:rsidRPr="00CF1A1A">
        <w:rPr>
          <w:sz w:val="16"/>
          <w:szCs w:val="16"/>
        </w:rPr>
        <w:tab/>
        <w:t xml:space="preserve">Which machine do I choose? </w:t>
      </w:r>
    </w:p>
    <w:p w14:paraId="1CAFE5DE" w14:textId="77777777" w:rsidR="00CF1A1A" w:rsidRPr="00CF1A1A" w:rsidRDefault="00CF1A1A" w:rsidP="00CF1A1A">
      <w:pPr>
        <w:ind w:left="708"/>
        <w:rPr>
          <w:sz w:val="16"/>
          <w:szCs w:val="16"/>
        </w:rPr>
      </w:pPr>
      <w:r w:rsidRPr="00CF1A1A">
        <w:rPr>
          <w:sz w:val="16"/>
          <w:szCs w:val="16"/>
        </w:rPr>
        <w:t>o</w:t>
      </w:r>
      <w:r w:rsidRPr="00CF1A1A">
        <w:rPr>
          <w:sz w:val="16"/>
          <w:szCs w:val="16"/>
        </w:rPr>
        <w:tab/>
        <w:t xml:space="preserve">Do I carry out the </w:t>
      </w:r>
      <w:proofErr w:type="spellStart"/>
      <w:r w:rsidRPr="00CF1A1A">
        <w:rPr>
          <w:sz w:val="16"/>
          <w:szCs w:val="16"/>
        </w:rPr>
        <w:t>undersowing</w:t>
      </w:r>
      <w:proofErr w:type="spellEnd"/>
      <w:r w:rsidRPr="00CF1A1A">
        <w:rPr>
          <w:sz w:val="16"/>
          <w:szCs w:val="16"/>
        </w:rPr>
        <w:t xml:space="preserve"> myself with my own machine or by hiring an agricultural contracting firm? </w:t>
      </w:r>
    </w:p>
    <w:p w14:paraId="23123471" w14:textId="77777777" w:rsidR="00CF1A1A" w:rsidRPr="00CF1A1A" w:rsidRDefault="00CF1A1A" w:rsidP="00CF1A1A">
      <w:pPr>
        <w:ind w:left="708"/>
        <w:rPr>
          <w:sz w:val="16"/>
          <w:szCs w:val="16"/>
        </w:rPr>
      </w:pPr>
      <w:r w:rsidRPr="00CF1A1A">
        <w:rPr>
          <w:sz w:val="16"/>
          <w:szCs w:val="16"/>
        </w:rPr>
        <w:t>o</w:t>
      </w:r>
      <w:r w:rsidRPr="00CF1A1A">
        <w:rPr>
          <w:sz w:val="16"/>
          <w:szCs w:val="16"/>
        </w:rPr>
        <w:tab/>
        <w:t xml:space="preserve">And what grass variety or mixture do I apply? </w:t>
      </w:r>
    </w:p>
    <w:p w14:paraId="0C728EC6" w14:textId="77777777" w:rsidR="00CF1A1A" w:rsidRPr="00CF1A1A" w:rsidRDefault="00CF1A1A" w:rsidP="00CF1A1A">
      <w:pPr>
        <w:ind w:left="1416"/>
        <w:rPr>
          <w:sz w:val="16"/>
          <w:szCs w:val="16"/>
        </w:rPr>
      </w:pPr>
      <w:r w:rsidRPr="00CF1A1A">
        <w:rPr>
          <w:sz w:val="16"/>
          <w:szCs w:val="16"/>
        </w:rPr>
        <w:t>o</w:t>
      </w:r>
      <w:r w:rsidRPr="00CF1A1A">
        <w:rPr>
          <w:sz w:val="16"/>
          <w:szCs w:val="16"/>
        </w:rPr>
        <w:tab/>
        <w:t xml:space="preserve">Do I choose the grass variety or mixture or do I consult </w:t>
      </w:r>
      <w:proofErr w:type="spellStart"/>
      <w:r w:rsidRPr="00CF1A1A">
        <w:rPr>
          <w:sz w:val="16"/>
          <w:szCs w:val="16"/>
        </w:rPr>
        <w:t>Agrifirm</w:t>
      </w:r>
      <w:proofErr w:type="spellEnd"/>
      <w:r w:rsidRPr="00CF1A1A">
        <w:rPr>
          <w:sz w:val="16"/>
          <w:szCs w:val="16"/>
        </w:rPr>
        <w:t xml:space="preserve">? Or do I consult other organisation(s)? </w:t>
      </w:r>
    </w:p>
    <w:p w14:paraId="21DBEC7E" w14:textId="77777777" w:rsidR="00CF1A1A" w:rsidRPr="00CF1A1A" w:rsidRDefault="00CF1A1A" w:rsidP="00CF1A1A">
      <w:pPr>
        <w:ind w:left="1416"/>
        <w:rPr>
          <w:sz w:val="16"/>
          <w:szCs w:val="16"/>
        </w:rPr>
      </w:pPr>
      <w:r w:rsidRPr="00CF1A1A">
        <w:rPr>
          <w:sz w:val="16"/>
          <w:szCs w:val="16"/>
        </w:rPr>
        <w:t>o</w:t>
      </w:r>
      <w:r w:rsidRPr="00CF1A1A">
        <w:rPr>
          <w:sz w:val="16"/>
          <w:szCs w:val="16"/>
        </w:rPr>
        <w:tab/>
        <w:t xml:space="preserve">Will I sow the grass together with the maize or after the maize has emerged? </w:t>
      </w:r>
    </w:p>
    <w:p w14:paraId="0D0C57D9" w14:textId="77777777" w:rsidR="00CF1A1A" w:rsidRPr="00CF1A1A" w:rsidRDefault="00CF1A1A" w:rsidP="00CF1A1A">
      <w:pPr>
        <w:ind w:left="1416"/>
        <w:rPr>
          <w:sz w:val="16"/>
          <w:szCs w:val="16"/>
        </w:rPr>
      </w:pPr>
      <w:r w:rsidRPr="00CF1A1A">
        <w:rPr>
          <w:sz w:val="16"/>
          <w:szCs w:val="16"/>
        </w:rPr>
        <w:t>o</w:t>
      </w:r>
      <w:r w:rsidRPr="00CF1A1A">
        <w:rPr>
          <w:sz w:val="16"/>
          <w:szCs w:val="16"/>
        </w:rPr>
        <w:tab/>
        <w:t>When sowing after the maize has emerged, at which leaf stage of the maize do I sow?</w:t>
      </w:r>
    </w:p>
    <w:p w14:paraId="2D92CA8B" w14:textId="77777777" w:rsidR="00CF1A1A" w:rsidRPr="00CF1A1A" w:rsidRDefault="00CF1A1A" w:rsidP="00CF1A1A">
      <w:pPr>
        <w:rPr>
          <w:sz w:val="16"/>
          <w:szCs w:val="16"/>
          <w:lang w:val="nl-NL"/>
        </w:rPr>
      </w:pPr>
      <w:r w:rsidRPr="00CF1A1A">
        <w:rPr>
          <w:sz w:val="16"/>
          <w:szCs w:val="16"/>
          <w:lang w:val="nl-NL"/>
        </w:rPr>
        <w:t>Klopt het dat deze vragen beantwoord moeten worden door iedere boer? Is er een diagram van te maken?</w:t>
      </w:r>
    </w:p>
    <w:p w14:paraId="1CD31793" w14:textId="77777777" w:rsidR="00CF1A1A" w:rsidRDefault="00CF1A1A" w:rsidP="00CF1A1A">
      <w:pPr>
        <w:rPr>
          <w:sz w:val="16"/>
          <w:szCs w:val="16"/>
          <w:lang w:val="nl-NL"/>
        </w:rPr>
      </w:pPr>
    </w:p>
    <w:p w14:paraId="7370FE80" w14:textId="28D209EA" w:rsidR="00CF1A1A" w:rsidRPr="00CF1A1A" w:rsidRDefault="00CF1A1A" w:rsidP="00CF1A1A">
      <w:pPr>
        <w:rPr>
          <w:sz w:val="16"/>
          <w:szCs w:val="16"/>
          <w:lang w:val="nl-NL"/>
        </w:rPr>
      </w:pPr>
      <w:r w:rsidRPr="00CF1A1A">
        <w:rPr>
          <w:sz w:val="16"/>
          <w:szCs w:val="16"/>
          <w:lang w:val="nl-NL"/>
        </w:rPr>
        <w:t>Hoe verloopt het proces van een innovatie en toepassing in de praktijk van die innovatie in de maissector? (hoe verloopt het ‘spel’ tussen boeren, vragers, en innovatie-leveranciers, aanbieders? (‘</w:t>
      </w:r>
      <w:proofErr w:type="spellStart"/>
      <w:r w:rsidRPr="00CF1A1A">
        <w:rPr>
          <w:sz w:val="16"/>
          <w:szCs w:val="16"/>
          <w:lang w:val="nl-NL"/>
        </w:rPr>
        <w:t>Demand</w:t>
      </w:r>
      <w:proofErr w:type="spellEnd"/>
      <w:r w:rsidRPr="00CF1A1A">
        <w:rPr>
          <w:sz w:val="16"/>
          <w:szCs w:val="16"/>
          <w:lang w:val="nl-NL"/>
        </w:rPr>
        <w:t xml:space="preserve"> pull or </w:t>
      </w:r>
      <w:proofErr w:type="spellStart"/>
      <w:r w:rsidRPr="00CF1A1A">
        <w:rPr>
          <w:sz w:val="16"/>
          <w:szCs w:val="16"/>
          <w:lang w:val="nl-NL"/>
        </w:rPr>
        <w:t>demand</w:t>
      </w:r>
      <w:proofErr w:type="spellEnd"/>
      <w:r w:rsidRPr="00CF1A1A">
        <w:rPr>
          <w:sz w:val="16"/>
          <w:szCs w:val="16"/>
          <w:lang w:val="nl-NL"/>
        </w:rPr>
        <w:t xml:space="preserve"> push’) Wat zijn de drijvende krachten achter een innovatie? </w:t>
      </w:r>
    </w:p>
    <w:p w14:paraId="1EAC6FFC" w14:textId="77777777" w:rsidR="00CF1A1A" w:rsidRDefault="00CF1A1A" w:rsidP="00CF1A1A">
      <w:pPr>
        <w:rPr>
          <w:sz w:val="16"/>
          <w:szCs w:val="16"/>
          <w:lang w:val="nl-NL"/>
        </w:rPr>
      </w:pPr>
    </w:p>
    <w:p w14:paraId="50E063B1" w14:textId="5C2BFD97" w:rsidR="00CF1A1A" w:rsidRPr="00CF1A1A" w:rsidRDefault="00CF1A1A" w:rsidP="00CF1A1A">
      <w:pPr>
        <w:rPr>
          <w:sz w:val="16"/>
          <w:szCs w:val="16"/>
          <w:lang w:val="nl-NL"/>
        </w:rPr>
      </w:pPr>
      <w:r w:rsidRPr="00CF1A1A">
        <w:rPr>
          <w:sz w:val="16"/>
          <w:szCs w:val="16"/>
          <w:lang w:val="nl-NL"/>
        </w:rPr>
        <w:t xml:space="preserve">Kun je helpen een tijdlijn te maken van een voorbeeld innovatie; </w:t>
      </w:r>
      <w:proofErr w:type="spellStart"/>
      <w:r w:rsidRPr="00CF1A1A">
        <w:rPr>
          <w:sz w:val="16"/>
          <w:szCs w:val="16"/>
          <w:lang w:val="nl-NL"/>
        </w:rPr>
        <w:t>onderzaai</w:t>
      </w:r>
      <w:proofErr w:type="spellEnd"/>
      <w:r w:rsidRPr="00CF1A1A">
        <w:rPr>
          <w:sz w:val="16"/>
          <w:szCs w:val="16"/>
          <w:lang w:val="nl-NL"/>
        </w:rPr>
        <w:t xml:space="preserve"> van gras in mais? (bijlage ‘Timeline </w:t>
      </w:r>
      <w:proofErr w:type="spellStart"/>
      <w:r w:rsidRPr="00CF1A1A">
        <w:rPr>
          <w:sz w:val="16"/>
          <w:szCs w:val="16"/>
          <w:lang w:val="nl-NL"/>
        </w:rPr>
        <w:t>for</w:t>
      </w:r>
      <w:proofErr w:type="spellEnd"/>
      <w:r w:rsidRPr="00CF1A1A">
        <w:rPr>
          <w:sz w:val="16"/>
          <w:szCs w:val="16"/>
          <w:lang w:val="nl-NL"/>
        </w:rPr>
        <w:t xml:space="preserve"> framing </w:t>
      </w:r>
      <w:proofErr w:type="spellStart"/>
      <w:r w:rsidRPr="00CF1A1A">
        <w:rPr>
          <w:sz w:val="16"/>
          <w:szCs w:val="16"/>
          <w:lang w:val="nl-NL"/>
        </w:rPr>
        <w:t>innovation</w:t>
      </w:r>
      <w:proofErr w:type="spellEnd"/>
      <w:r w:rsidRPr="00CF1A1A">
        <w:rPr>
          <w:sz w:val="16"/>
          <w:szCs w:val="16"/>
          <w:lang w:val="nl-NL"/>
        </w:rPr>
        <w:t>’ uitprinten!)</w:t>
      </w:r>
    </w:p>
    <w:p w14:paraId="6DC3549D" w14:textId="77777777" w:rsidR="00CF1A1A" w:rsidRDefault="00CF1A1A" w:rsidP="00CF1A1A">
      <w:pPr>
        <w:rPr>
          <w:sz w:val="16"/>
          <w:szCs w:val="16"/>
          <w:lang w:val="nl-NL"/>
        </w:rPr>
      </w:pPr>
    </w:p>
    <w:p w14:paraId="378DDBE9" w14:textId="18D63BDD" w:rsidR="00741F52" w:rsidRPr="00CF1A1A" w:rsidRDefault="00CF1A1A" w:rsidP="00CF1A1A">
      <w:pPr>
        <w:rPr>
          <w:sz w:val="16"/>
          <w:szCs w:val="16"/>
          <w:lang w:val="nl-NL"/>
        </w:rPr>
      </w:pPr>
      <w:r w:rsidRPr="00CF1A1A">
        <w:rPr>
          <w:sz w:val="16"/>
          <w:szCs w:val="16"/>
          <w:lang w:val="nl-NL"/>
        </w:rPr>
        <w:t>Wat is de rol van de demo om het proces verder te brengen?</w:t>
      </w:r>
    </w:p>
    <w:p w14:paraId="1923076D" w14:textId="7B1C274C" w:rsidR="00741F52" w:rsidRPr="00CF1A1A" w:rsidRDefault="00741F52" w:rsidP="0045675C">
      <w:pPr>
        <w:rPr>
          <w:b/>
          <w:lang w:val="nl-NL"/>
        </w:rPr>
      </w:pPr>
    </w:p>
    <w:p w14:paraId="021C7B1C" w14:textId="16EFE242" w:rsidR="00741F52" w:rsidRDefault="00741F52" w:rsidP="0045675C">
      <w:pPr>
        <w:rPr>
          <w:b/>
        </w:rPr>
      </w:pPr>
      <w:r>
        <w:rPr>
          <w:b/>
        </w:rPr>
        <w:t>Interview report</w:t>
      </w:r>
      <w:r w:rsidR="0039089C">
        <w:rPr>
          <w:b/>
        </w:rPr>
        <w:t xml:space="preserve"> (interview with demo organisers)</w:t>
      </w:r>
    </w:p>
    <w:p w14:paraId="0195286B" w14:textId="30C288E7" w:rsidR="00741F52" w:rsidRDefault="00741F52" w:rsidP="0045675C">
      <w:pPr>
        <w:rPr>
          <w:b/>
        </w:rPr>
      </w:pPr>
    </w:p>
    <w:p w14:paraId="4E7E405F" w14:textId="77777777" w:rsidR="008059B9" w:rsidRPr="008059B9" w:rsidRDefault="008059B9" w:rsidP="008059B9">
      <w:pPr>
        <w:rPr>
          <w:sz w:val="16"/>
          <w:szCs w:val="16"/>
          <w:u w:val="single"/>
          <w:lang w:val="nl-NL"/>
        </w:rPr>
      </w:pPr>
      <w:r w:rsidRPr="008059B9">
        <w:rPr>
          <w:sz w:val="16"/>
          <w:szCs w:val="16"/>
          <w:u w:val="single"/>
          <w:lang w:val="nl-NL"/>
        </w:rPr>
        <w:t xml:space="preserve">Interviewverslag 29-10-2018 </w:t>
      </w:r>
    </w:p>
    <w:p w14:paraId="5C786D47" w14:textId="77777777" w:rsidR="008059B9" w:rsidRPr="008059B9" w:rsidRDefault="008059B9" w:rsidP="008059B9">
      <w:pPr>
        <w:rPr>
          <w:b/>
          <w:sz w:val="16"/>
          <w:szCs w:val="16"/>
          <w:lang w:val="nl-NL"/>
        </w:rPr>
      </w:pPr>
    </w:p>
    <w:p w14:paraId="130524CC" w14:textId="77777777" w:rsidR="008059B9" w:rsidRPr="008059B9" w:rsidRDefault="008059B9" w:rsidP="008059B9">
      <w:pPr>
        <w:rPr>
          <w:sz w:val="16"/>
          <w:szCs w:val="16"/>
          <w:u w:val="single"/>
          <w:lang w:val="nl-NL"/>
        </w:rPr>
      </w:pPr>
      <w:r w:rsidRPr="008059B9">
        <w:rPr>
          <w:sz w:val="16"/>
          <w:szCs w:val="16"/>
          <w:u w:val="single"/>
          <w:lang w:val="nl-NL"/>
        </w:rPr>
        <w:t xml:space="preserve">Interview met WUR-organisatoren Demo </w:t>
      </w:r>
      <w:proofErr w:type="spellStart"/>
      <w:r w:rsidRPr="008059B9">
        <w:rPr>
          <w:sz w:val="16"/>
          <w:szCs w:val="16"/>
          <w:u w:val="single"/>
          <w:lang w:val="nl-NL"/>
        </w:rPr>
        <w:t>Onderzaai</w:t>
      </w:r>
      <w:proofErr w:type="spellEnd"/>
      <w:r w:rsidRPr="008059B9">
        <w:rPr>
          <w:sz w:val="16"/>
          <w:szCs w:val="16"/>
          <w:u w:val="single"/>
          <w:lang w:val="nl-NL"/>
        </w:rPr>
        <w:t xml:space="preserve"> van 5 juni 2018</w:t>
      </w:r>
    </w:p>
    <w:p w14:paraId="47615E15" w14:textId="77777777" w:rsidR="008059B9" w:rsidRPr="008059B9" w:rsidRDefault="008059B9" w:rsidP="008059B9">
      <w:pPr>
        <w:rPr>
          <w:sz w:val="16"/>
          <w:szCs w:val="16"/>
          <w:lang w:val="nl-NL"/>
        </w:rPr>
      </w:pPr>
    </w:p>
    <w:p w14:paraId="7D631967" w14:textId="77777777" w:rsidR="008059B9" w:rsidRPr="008059B9" w:rsidRDefault="008059B9" w:rsidP="008059B9">
      <w:pPr>
        <w:rPr>
          <w:i/>
          <w:sz w:val="16"/>
          <w:szCs w:val="16"/>
          <w:lang w:val="nl-NL"/>
        </w:rPr>
      </w:pPr>
      <w:r w:rsidRPr="008059B9">
        <w:rPr>
          <w:i/>
          <w:sz w:val="16"/>
          <w:szCs w:val="16"/>
          <w:lang w:val="nl-NL"/>
        </w:rPr>
        <w:t>Geleerde lessen vorige demo en aanpassingen</w:t>
      </w:r>
    </w:p>
    <w:p w14:paraId="5DD27316" w14:textId="77777777" w:rsidR="008059B9" w:rsidRPr="008059B9" w:rsidRDefault="008059B9" w:rsidP="008059B9">
      <w:pPr>
        <w:rPr>
          <w:b/>
          <w:sz w:val="16"/>
          <w:szCs w:val="16"/>
          <w:lang w:val="nl-NL"/>
        </w:rPr>
      </w:pPr>
    </w:p>
    <w:p w14:paraId="6D95F7C5" w14:textId="77777777" w:rsidR="008059B9" w:rsidRPr="008059B9" w:rsidRDefault="008059B9" w:rsidP="008059B9">
      <w:pPr>
        <w:rPr>
          <w:sz w:val="16"/>
          <w:szCs w:val="16"/>
          <w:lang w:val="nl-NL"/>
        </w:rPr>
      </w:pPr>
      <w:r w:rsidRPr="008059B9">
        <w:rPr>
          <w:sz w:val="16"/>
          <w:szCs w:val="16"/>
          <w:lang w:val="nl-NL"/>
        </w:rPr>
        <w:t xml:space="preserve">De geleerde les van de demo’s uit de vorige projectperiode GBMM is dat het beter werkt om een demo met anderen te organiseren en opzetten. Alleen WUR, dan komt er bijna niemand. Samenwerking met loonwerkers, satellietbedrijven, </w:t>
      </w:r>
      <w:proofErr w:type="spellStart"/>
      <w:r w:rsidRPr="008059B9">
        <w:rPr>
          <w:sz w:val="16"/>
          <w:szCs w:val="16"/>
          <w:lang w:val="nl-NL"/>
        </w:rPr>
        <w:t>Agrifirm</w:t>
      </w:r>
      <w:proofErr w:type="spellEnd"/>
      <w:r w:rsidRPr="008059B9">
        <w:rPr>
          <w:sz w:val="16"/>
          <w:szCs w:val="16"/>
          <w:lang w:val="nl-NL"/>
        </w:rPr>
        <w:t>, etc., dan is de impact veel groter. Groter bereik. Andere bedrijven proberen meer aangehaakt te krijgen.</w:t>
      </w:r>
    </w:p>
    <w:p w14:paraId="2D4F262C" w14:textId="77777777" w:rsidR="008059B9" w:rsidRPr="008059B9" w:rsidRDefault="008059B9" w:rsidP="008059B9">
      <w:pPr>
        <w:rPr>
          <w:sz w:val="16"/>
          <w:szCs w:val="16"/>
          <w:lang w:val="nl-NL"/>
        </w:rPr>
      </w:pPr>
    </w:p>
    <w:p w14:paraId="50782526" w14:textId="77777777" w:rsidR="008059B9" w:rsidRPr="008059B9" w:rsidRDefault="008059B9" w:rsidP="008059B9">
      <w:pPr>
        <w:rPr>
          <w:sz w:val="16"/>
          <w:szCs w:val="16"/>
          <w:lang w:val="nl-NL"/>
        </w:rPr>
      </w:pPr>
      <w:r w:rsidRPr="008059B9">
        <w:rPr>
          <w:sz w:val="16"/>
          <w:szCs w:val="16"/>
          <w:lang w:val="nl-NL"/>
        </w:rPr>
        <w:t xml:space="preserve">De volgende dingen </w:t>
      </w:r>
      <w:proofErr w:type="spellStart"/>
      <w:r w:rsidRPr="008059B9">
        <w:rPr>
          <w:sz w:val="16"/>
          <w:szCs w:val="16"/>
          <w:lang w:val="nl-NL"/>
        </w:rPr>
        <w:t>zjin</w:t>
      </w:r>
      <w:proofErr w:type="spellEnd"/>
      <w:r w:rsidRPr="008059B9">
        <w:rPr>
          <w:sz w:val="16"/>
          <w:szCs w:val="16"/>
          <w:lang w:val="nl-NL"/>
        </w:rPr>
        <w:t xml:space="preserve"> anders gedaan bij de demo ‘</w:t>
      </w:r>
      <w:proofErr w:type="spellStart"/>
      <w:r w:rsidRPr="008059B9">
        <w:rPr>
          <w:sz w:val="16"/>
          <w:szCs w:val="16"/>
          <w:lang w:val="nl-NL"/>
        </w:rPr>
        <w:t>onderzaai</w:t>
      </w:r>
      <w:proofErr w:type="spellEnd"/>
      <w:r w:rsidRPr="008059B9">
        <w:rPr>
          <w:sz w:val="16"/>
          <w:szCs w:val="16"/>
          <w:lang w:val="nl-NL"/>
        </w:rPr>
        <w:t xml:space="preserve"> in mais’ dan de voorgaande versie in 2014 (en/of de demo in Limburg)?</w:t>
      </w:r>
    </w:p>
    <w:p w14:paraId="2C36015E" w14:textId="77777777" w:rsidR="008059B9" w:rsidRPr="008059B9" w:rsidRDefault="008059B9" w:rsidP="008059B9">
      <w:pPr>
        <w:rPr>
          <w:sz w:val="16"/>
          <w:szCs w:val="16"/>
          <w:lang w:val="nl-NL"/>
        </w:rPr>
      </w:pPr>
    </w:p>
    <w:p w14:paraId="2EDF2F78" w14:textId="77777777" w:rsidR="008059B9" w:rsidRPr="008059B9" w:rsidRDefault="008059B9" w:rsidP="008059B9">
      <w:pPr>
        <w:rPr>
          <w:sz w:val="16"/>
          <w:szCs w:val="16"/>
          <w:lang w:val="nl-NL"/>
        </w:rPr>
      </w:pPr>
      <w:r w:rsidRPr="008059B9">
        <w:rPr>
          <w:sz w:val="16"/>
          <w:szCs w:val="16"/>
          <w:lang w:val="nl-NL"/>
        </w:rPr>
        <w:t xml:space="preserve">In 2014 is niet bij bv </w:t>
      </w:r>
      <w:proofErr w:type="spellStart"/>
      <w:r w:rsidRPr="008059B9">
        <w:rPr>
          <w:sz w:val="16"/>
          <w:szCs w:val="16"/>
          <w:lang w:val="nl-NL"/>
        </w:rPr>
        <w:t>Cumela</w:t>
      </w:r>
      <w:proofErr w:type="spellEnd"/>
      <w:r w:rsidRPr="008059B9">
        <w:rPr>
          <w:sz w:val="16"/>
          <w:szCs w:val="16"/>
          <w:lang w:val="nl-NL"/>
        </w:rPr>
        <w:t xml:space="preserve"> nagevraagd of ze iets </w:t>
      </w:r>
      <w:proofErr w:type="spellStart"/>
      <w:r w:rsidRPr="008059B9">
        <w:rPr>
          <w:sz w:val="16"/>
          <w:szCs w:val="16"/>
          <w:lang w:val="nl-NL"/>
        </w:rPr>
        <w:t>wilen</w:t>
      </w:r>
      <w:proofErr w:type="spellEnd"/>
      <w:r w:rsidRPr="008059B9">
        <w:rPr>
          <w:sz w:val="16"/>
          <w:szCs w:val="16"/>
          <w:lang w:val="nl-NL"/>
        </w:rPr>
        <w:t xml:space="preserve"> doen en </w:t>
      </w:r>
      <w:proofErr w:type="spellStart"/>
      <w:r w:rsidRPr="008059B9">
        <w:rPr>
          <w:sz w:val="16"/>
          <w:szCs w:val="16"/>
          <w:lang w:val="nl-NL"/>
        </w:rPr>
        <w:t>reuring</w:t>
      </w:r>
      <w:proofErr w:type="spellEnd"/>
      <w:r w:rsidRPr="008059B9">
        <w:rPr>
          <w:sz w:val="16"/>
          <w:szCs w:val="16"/>
          <w:lang w:val="nl-NL"/>
        </w:rPr>
        <w:t xml:space="preserve"> aan de demo willen geven. De eerste keer is door WUR besloten om de demo te doen (maakte overigens ook onderdeel uit van het projectplan). Toen heeft WUR er veel meer tijd in gestoken. In 2014 heeft WUR veel informatie verzameld over machines. </w:t>
      </w:r>
      <w:proofErr w:type="spellStart"/>
      <w:r w:rsidRPr="008059B9">
        <w:rPr>
          <w:sz w:val="16"/>
          <w:szCs w:val="16"/>
          <w:lang w:val="nl-NL"/>
        </w:rPr>
        <w:t>Agrifirm</w:t>
      </w:r>
      <w:proofErr w:type="spellEnd"/>
      <w:r w:rsidRPr="008059B9">
        <w:rPr>
          <w:sz w:val="16"/>
          <w:szCs w:val="16"/>
          <w:lang w:val="nl-NL"/>
        </w:rPr>
        <w:t xml:space="preserve"> haakte heel makkelijk aan met hun kar met koffie etc. Het is destijds wel een daverend succes geworden (gemeten aan het aantal deelnemers; ca. 70).</w:t>
      </w:r>
    </w:p>
    <w:p w14:paraId="432CCA89" w14:textId="77777777" w:rsidR="008059B9" w:rsidRPr="008059B9" w:rsidRDefault="008059B9" w:rsidP="008059B9">
      <w:pPr>
        <w:rPr>
          <w:sz w:val="16"/>
          <w:szCs w:val="16"/>
          <w:lang w:val="nl-NL"/>
        </w:rPr>
      </w:pPr>
      <w:r w:rsidRPr="008059B9">
        <w:rPr>
          <w:sz w:val="16"/>
          <w:szCs w:val="16"/>
          <w:lang w:val="nl-NL"/>
        </w:rPr>
        <w:t xml:space="preserve">In 2018 was er vanaf ‘t begin meer enthousiasme bij </w:t>
      </w:r>
      <w:proofErr w:type="spellStart"/>
      <w:r w:rsidRPr="008059B9">
        <w:rPr>
          <w:sz w:val="16"/>
          <w:szCs w:val="16"/>
          <w:lang w:val="nl-NL"/>
        </w:rPr>
        <w:t>Agrifirm</w:t>
      </w:r>
      <w:proofErr w:type="spellEnd"/>
      <w:r w:rsidRPr="008059B9">
        <w:rPr>
          <w:sz w:val="16"/>
          <w:szCs w:val="16"/>
          <w:lang w:val="nl-NL"/>
        </w:rPr>
        <w:t xml:space="preserve">. Zij kwamen met veel meer input. </w:t>
      </w:r>
    </w:p>
    <w:p w14:paraId="2862CF99" w14:textId="77777777" w:rsidR="008059B9" w:rsidRPr="008059B9" w:rsidRDefault="008059B9" w:rsidP="008059B9">
      <w:pPr>
        <w:rPr>
          <w:sz w:val="16"/>
          <w:szCs w:val="16"/>
          <w:lang w:val="nl-NL"/>
        </w:rPr>
      </w:pPr>
      <w:r w:rsidRPr="008059B9">
        <w:rPr>
          <w:sz w:val="16"/>
          <w:szCs w:val="16"/>
          <w:lang w:val="nl-NL"/>
        </w:rPr>
        <w:t xml:space="preserve">In 2014 was </w:t>
      </w:r>
      <w:proofErr w:type="spellStart"/>
      <w:r w:rsidRPr="008059B9">
        <w:rPr>
          <w:sz w:val="16"/>
          <w:szCs w:val="16"/>
          <w:lang w:val="nl-NL"/>
        </w:rPr>
        <w:t>onderzaai</w:t>
      </w:r>
      <w:proofErr w:type="spellEnd"/>
      <w:r w:rsidRPr="008059B9">
        <w:rPr>
          <w:sz w:val="16"/>
          <w:szCs w:val="16"/>
          <w:lang w:val="nl-NL"/>
        </w:rPr>
        <w:t xml:space="preserve"> nog niet echt aan de orde. Er werd toen vooral ingegaan op het feit dat je na mais groenbemester moest inzaaien. Toch lukte het om een aantal </w:t>
      </w:r>
      <w:proofErr w:type="spellStart"/>
      <w:r w:rsidRPr="008059B9">
        <w:rPr>
          <w:sz w:val="16"/>
          <w:szCs w:val="16"/>
          <w:lang w:val="nl-NL"/>
        </w:rPr>
        <w:t>onderzaai</w:t>
      </w:r>
      <w:proofErr w:type="spellEnd"/>
      <w:r w:rsidRPr="008059B9">
        <w:rPr>
          <w:sz w:val="16"/>
          <w:szCs w:val="16"/>
          <w:lang w:val="nl-NL"/>
        </w:rPr>
        <w:t xml:space="preserve"> machines bij elkaar te verzamelen. </w:t>
      </w:r>
    </w:p>
    <w:p w14:paraId="71C2F4A6" w14:textId="77777777" w:rsidR="008059B9" w:rsidRPr="008059B9" w:rsidRDefault="008059B9" w:rsidP="008059B9">
      <w:pPr>
        <w:rPr>
          <w:sz w:val="16"/>
          <w:szCs w:val="16"/>
          <w:lang w:val="nl-NL"/>
        </w:rPr>
      </w:pPr>
      <w:r w:rsidRPr="008059B9">
        <w:rPr>
          <w:sz w:val="16"/>
          <w:szCs w:val="16"/>
          <w:lang w:val="nl-NL"/>
        </w:rPr>
        <w:t>In 2018 zijn echt alle machines uit het Noorden bij elkaar geharkt, wat bijzonder was. Het type machine is iets moderner geworden, maar ze zijn niet gigantisch veranderd.</w:t>
      </w:r>
    </w:p>
    <w:p w14:paraId="5F307CDD" w14:textId="77777777" w:rsidR="008059B9" w:rsidRPr="008059B9" w:rsidRDefault="008059B9" w:rsidP="008059B9">
      <w:pPr>
        <w:rPr>
          <w:sz w:val="16"/>
          <w:szCs w:val="16"/>
          <w:lang w:val="nl-NL"/>
        </w:rPr>
      </w:pPr>
      <w:r w:rsidRPr="008059B9">
        <w:rPr>
          <w:sz w:val="16"/>
          <w:szCs w:val="16"/>
          <w:lang w:val="nl-NL"/>
        </w:rPr>
        <w:t xml:space="preserve">In 2014 ging de organisatie van de demo een beetje houtje touwtje vanuit WUR. Het was ook het verhaal van WUR wat toen gegeven wordt. In 2018 was het veel meer een verhaal wat </w:t>
      </w:r>
      <w:proofErr w:type="spellStart"/>
      <w:r w:rsidRPr="008059B9">
        <w:rPr>
          <w:sz w:val="16"/>
          <w:szCs w:val="16"/>
          <w:lang w:val="nl-NL"/>
        </w:rPr>
        <w:t>Agrifirm</w:t>
      </w:r>
      <w:proofErr w:type="spellEnd"/>
      <w:r w:rsidRPr="008059B9">
        <w:rPr>
          <w:sz w:val="16"/>
          <w:szCs w:val="16"/>
          <w:lang w:val="nl-NL"/>
        </w:rPr>
        <w:t xml:space="preserve"> ook goed uitkomt en waar </w:t>
      </w:r>
      <w:proofErr w:type="spellStart"/>
      <w:r w:rsidRPr="008059B9">
        <w:rPr>
          <w:sz w:val="16"/>
          <w:szCs w:val="16"/>
          <w:lang w:val="nl-NL"/>
        </w:rPr>
        <w:t>Agrifirm</w:t>
      </w:r>
      <w:proofErr w:type="spellEnd"/>
      <w:r w:rsidRPr="008059B9">
        <w:rPr>
          <w:sz w:val="16"/>
          <w:szCs w:val="16"/>
          <w:lang w:val="nl-NL"/>
        </w:rPr>
        <w:t xml:space="preserve"> iets mee wil. (dit is zowel positief en negatief. Negatief: je krijgt een gekleurd verhaal. Positief: je krijgt bestendigheid naar de toekomst. Dat lukt niet als WUR alleen). </w:t>
      </w:r>
    </w:p>
    <w:p w14:paraId="62330E2A" w14:textId="77777777" w:rsidR="008059B9" w:rsidRPr="008059B9" w:rsidRDefault="008059B9" w:rsidP="008059B9">
      <w:pPr>
        <w:rPr>
          <w:sz w:val="16"/>
          <w:szCs w:val="16"/>
          <w:lang w:val="nl-NL"/>
        </w:rPr>
      </w:pPr>
    </w:p>
    <w:p w14:paraId="5BB33FF7" w14:textId="77777777" w:rsidR="008059B9" w:rsidRPr="008059B9" w:rsidRDefault="008059B9" w:rsidP="008059B9">
      <w:pPr>
        <w:rPr>
          <w:i/>
          <w:sz w:val="16"/>
          <w:szCs w:val="16"/>
          <w:lang w:val="nl-NL"/>
        </w:rPr>
      </w:pPr>
      <w:r w:rsidRPr="008059B9">
        <w:rPr>
          <w:i/>
          <w:sz w:val="16"/>
          <w:szCs w:val="16"/>
          <w:lang w:val="nl-NL"/>
        </w:rPr>
        <w:t xml:space="preserve">Hoe zit het met wettelijke verplichting </w:t>
      </w:r>
      <w:proofErr w:type="spellStart"/>
      <w:r w:rsidRPr="008059B9">
        <w:rPr>
          <w:i/>
          <w:sz w:val="16"/>
          <w:szCs w:val="16"/>
          <w:lang w:val="nl-NL"/>
        </w:rPr>
        <w:t>nazaai</w:t>
      </w:r>
      <w:proofErr w:type="spellEnd"/>
      <w:r w:rsidRPr="008059B9">
        <w:rPr>
          <w:i/>
          <w:sz w:val="16"/>
          <w:szCs w:val="16"/>
          <w:lang w:val="nl-NL"/>
        </w:rPr>
        <w:t>/</w:t>
      </w:r>
      <w:proofErr w:type="spellStart"/>
      <w:r w:rsidRPr="008059B9">
        <w:rPr>
          <w:i/>
          <w:sz w:val="16"/>
          <w:szCs w:val="16"/>
          <w:lang w:val="nl-NL"/>
        </w:rPr>
        <w:t>onderzaai</w:t>
      </w:r>
      <w:proofErr w:type="spellEnd"/>
      <w:r w:rsidRPr="008059B9">
        <w:rPr>
          <w:i/>
          <w:sz w:val="16"/>
          <w:szCs w:val="16"/>
          <w:lang w:val="nl-NL"/>
        </w:rPr>
        <w:t xml:space="preserve"> en de keuze voor de boer?</w:t>
      </w:r>
    </w:p>
    <w:p w14:paraId="06A9D75A" w14:textId="77777777" w:rsidR="008059B9" w:rsidRPr="008059B9" w:rsidRDefault="008059B9" w:rsidP="008059B9">
      <w:pPr>
        <w:rPr>
          <w:sz w:val="16"/>
          <w:szCs w:val="16"/>
          <w:lang w:val="nl-NL"/>
        </w:rPr>
      </w:pPr>
    </w:p>
    <w:p w14:paraId="3CB74B65" w14:textId="77777777" w:rsidR="008059B9" w:rsidRPr="008059B9" w:rsidRDefault="008059B9" w:rsidP="008059B9">
      <w:pPr>
        <w:rPr>
          <w:sz w:val="16"/>
          <w:szCs w:val="16"/>
          <w:lang w:val="nl-NL"/>
        </w:rPr>
      </w:pPr>
      <w:r w:rsidRPr="008059B9">
        <w:rPr>
          <w:sz w:val="16"/>
          <w:szCs w:val="16"/>
          <w:lang w:val="nl-NL"/>
        </w:rPr>
        <w:t xml:space="preserve">Door de wettelijke verplichting van </w:t>
      </w:r>
      <w:proofErr w:type="spellStart"/>
      <w:r w:rsidRPr="008059B9">
        <w:rPr>
          <w:sz w:val="16"/>
          <w:szCs w:val="16"/>
          <w:lang w:val="nl-NL"/>
        </w:rPr>
        <w:t>onderzaai</w:t>
      </w:r>
      <w:proofErr w:type="spellEnd"/>
      <w:r w:rsidRPr="008059B9">
        <w:rPr>
          <w:sz w:val="16"/>
          <w:szCs w:val="16"/>
          <w:lang w:val="nl-NL"/>
        </w:rPr>
        <w:t xml:space="preserve"> of </w:t>
      </w:r>
      <w:proofErr w:type="spellStart"/>
      <w:r w:rsidRPr="008059B9">
        <w:rPr>
          <w:sz w:val="16"/>
          <w:szCs w:val="16"/>
          <w:lang w:val="nl-NL"/>
        </w:rPr>
        <w:t>nazaai</w:t>
      </w:r>
      <w:proofErr w:type="spellEnd"/>
      <w:r w:rsidRPr="008059B9">
        <w:rPr>
          <w:sz w:val="16"/>
          <w:szCs w:val="16"/>
          <w:lang w:val="nl-NL"/>
        </w:rPr>
        <w:t xml:space="preserve"> is wel het een en ander veranderd. Dat zal komend jaar sterk naar voren komen. Er is een dilemma onder de boeren: zij voelen ‘ik moet iets’. Maar het voelt niet of ze een keuze hebben, maar ze voelen dat het hun wordt opgelegd.</w:t>
      </w:r>
    </w:p>
    <w:p w14:paraId="5ED44844" w14:textId="77777777" w:rsidR="008059B9" w:rsidRPr="008059B9" w:rsidRDefault="008059B9" w:rsidP="008059B9">
      <w:pPr>
        <w:rPr>
          <w:sz w:val="16"/>
          <w:szCs w:val="16"/>
          <w:lang w:val="nl-NL"/>
        </w:rPr>
      </w:pPr>
    </w:p>
    <w:p w14:paraId="10E54C19" w14:textId="77777777" w:rsidR="008059B9" w:rsidRPr="008059B9" w:rsidRDefault="008059B9" w:rsidP="008059B9">
      <w:pPr>
        <w:rPr>
          <w:sz w:val="16"/>
          <w:szCs w:val="16"/>
          <w:lang w:val="nl-NL"/>
        </w:rPr>
      </w:pPr>
      <w:r w:rsidRPr="008059B9">
        <w:rPr>
          <w:sz w:val="16"/>
          <w:szCs w:val="16"/>
          <w:lang w:val="nl-NL"/>
        </w:rPr>
        <w:t>Het is een kwestie van opties doorstrepen voor de boeren:</w:t>
      </w:r>
    </w:p>
    <w:p w14:paraId="47A50411" w14:textId="77777777" w:rsidR="008059B9" w:rsidRPr="008059B9" w:rsidRDefault="008059B9" w:rsidP="008059B9">
      <w:pPr>
        <w:rPr>
          <w:sz w:val="16"/>
          <w:szCs w:val="16"/>
          <w:lang w:val="nl-NL"/>
        </w:rPr>
      </w:pPr>
      <w:r w:rsidRPr="008059B9">
        <w:rPr>
          <w:sz w:val="16"/>
          <w:szCs w:val="16"/>
          <w:lang w:val="nl-NL"/>
        </w:rPr>
        <w:t xml:space="preserve">Vroeg oogsten hebben ze geen zin in, kost opbrengst (geld). Andere optie is </w:t>
      </w:r>
      <w:proofErr w:type="spellStart"/>
      <w:r w:rsidRPr="008059B9">
        <w:rPr>
          <w:sz w:val="16"/>
          <w:szCs w:val="16"/>
          <w:lang w:val="nl-NL"/>
        </w:rPr>
        <w:t>onderzaai</w:t>
      </w:r>
      <w:proofErr w:type="spellEnd"/>
      <w:r w:rsidRPr="008059B9">
        <w:rPr>
          <w:sz w:val="16"/>
          <w:szCs w:val="16"/>
          <w:lang w:val="nl-NL"/>
        </w:rPr>
        <w:t xml:space="preserve">. Moet rietzwenk worden. Maar dan krijg je misschien een probleem: aaltjes. (Engels raaigras, minder kans op aaltjes). Of met andere </w:t>
      </w:r>
      <w:proofErr w:type="spellStart"/>
      <w:r w:rsidRPr="008059B9">
        <w:rPr>
          <w:sz w:val="16"/>
          <w:szCs w:val="16"/>
          <w:lang w:val="nl-NL"/>
        </w:rPr>
        <w:t>grasachtigen</w:t>
      </w:r>
      <w:proofErr w:type="spellEnd"/>
      <w:r w:rsidRPr="008059B9">
        <w:rPr>
          <w:sz w:val="16"/>
          <w:szCs w:val="16"/>
          <w:lang w:val="nl-NL"/>
        </w:rPr>
        <w:t xml:space="preserve">; </w:t>
      </w:r>
      <w:proofErr w:type="spellStart"/>
      <w:r w:rsidRPr="008059B9">
        <w:rPr>
          <w:sz w:val="16"/>
          <w:szCs w:val="16"/>
          <w:lang w:val="nl-NL"/>
        </w:rPr>
        <w:t>hanepoot</w:t>
      </w:r>
      <w:proofErr w:type="spellEnd"/>
      <w:r w:rsidRPr="008059B9">
        <w:rPr>
          <w:sz w:val="16"/>
          <w:szCs w:val="16"/>
          <w:lang w:val="nl-NL"/>
        </w:rPr>
        <w:t xml:space="preserve"> etc. Kun je dat nog bestrijden? </w:t>
      </w:r>
    </w:p>
    <w:p w14:paraId="2099E7BB" w14:textId="77777777" w:rsidR="008059B9" w:rsidRPr="008059B9" w:rsidRDefault="008059B9" w:rsidP="008059B9">
      <w:pPr>
        <w:rPr>
          <w:sz w:val="16"/>
          <w:szCs w:val="16"/>
          <w:lang w:val="nl-NL"/>
        </w:rPr>
      </w:pPr>
      <w:r w:rsidRPr="008059B9">
        <w:rPr>
          <w:sz w:val="16"/>
          <w:szCs w:val="16"/>
          <w:lang w:val="nl-NL"/>
        </w:rPr>
        <w:t>Door omstandigheden gedwongen vroeg ras te telen = kost opbrengst.  Laat onderzaaien is in ‘t zuiden niet bewezen dat het slaagt. Dan zijn de boeren boos: ze voelen zich beet genomen. En vragen aan de onderzoeksinstelling: doen jullie er nog iets aan?</w:t>
      </w:r>
    </w:p>
    <w:p w14:paraId="4B5BA575" w14:textId="77777777" w:rsidR="008059B9" w:rsidRPr="008059B9" w:rsidRDefault="008059B9" w:rsidP="008059B9">
      <w:pPr>
        <w:rPr>
          <w:sz w:val="16"/>
          <w:szCs w:val="16"/>
          <w:lang w:val="nl-NL"/>
        </w:rPr>
      </w:pPr>
    </w:p>
    <w:p w14:paraId="15E76002" w14:textId="77777777" w:rsidR="008059B9" w:rsidRPr="008059B9" w:rsidRDefault="008059B9" w:rsidP="008059B9">
      <w:pPr>
        <w:rPr>
          <w:sz w:val="16"/>
          <w:szCs w:val="16"/>
          <w:lang w:val="nl-NL"/>
        </w:rPr>
      </w:pPr>
      <w:r w:rsidRPr="008059B9">
        <w:rPr>
          <w:sz w:val="16"/>
          <w:szCs w:val="16"/>
          <w:lang w:val="nl-NL"/>
        </w:rPr>
        <w:t xml:space="preserve">Er zitten ook nog wel haken en ogen aan de nieuwe wetgeving: = Inspanningsverplichting voor boeren. </w:t>
      </w:r>
    </w:p>
    <w:p w14:paraId="685AF2C8" w14:textId="77777777" w:rsidR="008059B9" w:rsidRPr="008059B9" w:rsidRDefault="008059B9" w:rsidP="008059B9">
      <w:pPr>
        <w:rPr>
          <w:sz w:val="16"/>
          <w:szCs w:val="16"/>
          <w:lang w:val="nl-NL"/>
        </w:rPr>
      </w:pPr>
      <w:r w:rsidRPr="008059B9">
        <w:rPr>
          <w:sz w:val="16"/>
          <w:szCs w:val="16"/>
          <w:lang w:val="nl-NL"/>
        </w:rPr>
        <w:t xml:space="preserve">Wat als AIVD na een slechte opkomst door o.a. weersomstandigheden niets van de </w:t>
      </w:r>
      <w:proofErr w:type="spellStart"/>
      <w:r w:rsidRPr="008059B9">
        <w:rPr>
          <w:sz w:val="16"/>
          <w:szCs w:val="16"/>
          <w:lang w:val="nl-NL"/>
        </w:rPr>
        <w:t>onderzaai</w:t>
      </w:r>
      <w:proofErr w:type="spellEnd"/>
      <w:r w:rsidRPr="008059B9">
        <w:rPr>
          <w:sz w:val="16"/>
          <w:szCs w:val="16"/>
          <w:lang w:val="nl-NL"/>
        </w:rPr>
        <w:t xml:space="preserve"> ziet staan? Heb je dan alsnog de inspanningsverplichting om opnieuw in te zaaien? RVO weet nog niet hoe ze hier mee om moeten gaan. Boeren vragen zich af waar ze op beoordeeld worden. Ze beginnen er </w:t>
      </w:r>
      <w:proofErr w:type="spellStart"/>
      <w:r w:rsidRPr="008059B9">
        <w:rPr>
          <w:sz w:val="16"/>
          <w:szCs w:val="16"/>
          <w:lang w:val="nl-NL"/>
        </w:rPr>
        <w:t>wrs</w:t>
      </w:r>
      <w:proofErr w:type="spellEnd"/>
      <w:r w:rsidRPr="008059B9">
        <w:rPr>
          <w:sz w:val="16"/>
          <w:szCs w:val="16"/>
          <w:lang w:val="nl-NL"/>
        </w:rPr>
        <w:t xml:space="preserve">. pas ergens in dec 2018/jan 2019 echt over na te denken, dan kiezen ze het </w:t>
      </w:r>
      <w:proofErr w:type="spellStart"/>
      <w:r w:rsidRPr="008059B9">
        <w:rPr>
          <w:sz w:val="16"/>
          <w:szCs w:val="16"/>
          <w:lang w:val="nl-NL"/>
        </w:rPr>
        <w:t>maisras</w:t>
      </w:r>
      <w:proofErr w:type="spellEnd"/>
      <w:r w:rsidRPr="008059B9">
        <w:rPr>
          <w:sz w:val="16"/>
          <w:szCs w:val="16"/>
          <w:lang w:val="nl-NL"/>
        </w:rPr>
        <w:t xml:space="preserve"> voor het volgende seizoen. Ook de loonwerkers bereiden zich nog niet voor op wat gaat komen. Advies: ga in overleg met je loonwerker en/of adviseur, maak een plan en leg de uitvoering neer bij 1 loonwerker. Voorkom dat de ene loonwerker de mais zaait, de 2e de </w:t>
      </w:r>
      <w:proofErr w:type="spellStart"/>
      <w:r w:rsidRPr="008059B9">
        <w:rPr>
          <w:sz w:val="16"/>
          <w:szCs w:val="16"/>
          <w:lang w:val="nl-NL"/>
        </w:rPr>
        <w:t>onderzaai</w:t>
      </w:r>
      <w:proofErr w:type="spellEnd"/>
      <w:r w:rsidRPr="008059B9">
        <w:rPr>
          <w:sz w:val="16"/>
          <w:szCs w:val="16"/>
          <w:lang w:val="nl-NL"/>
        </w:rPr>
        <w:t xml:space="preserve"> doet en de 3e het spuitwerk. Want dat wordt een rommeltje omdat het nooit precies op elkaar past (afstellingen machines)</w:t>
      </w:r>
    </w:p>
    <w:p w14:paraId="0420DC7E" w14:textId="77777777" w:rsidR="008059B9" w:rsidRPr="008059B9" w:rsidRDefault="008059B9" w:rsidP="008059B9">
      <w:pPr>
        <w:rPr>
          <w:sz w:val="16"/>
          <w:szCs w:val="16"/>
          <w:lang w:val="nl-NL"/>
        </w:rPr>
      </w:pPr>
    </w:p>
    <w:p w14:paraId="4BE5EEE7" w14:textId="77777777" w:rsidR="008059B9" w:rsidRPr="008059B9" w:rsidRDefault="008059B9" w:rsidP="008059B9">
      <w:pPr>
        <w:rPr>
          <w:i/>
          <w:sz w:val="16"/>
          <w:szCs w:val="16"/>
          <w:lang w:val="nl-NL"/>
        </w:rPr>
      </w:pPr>
      <w:r w:rsidRPr="008059B9">
        <w:rPr>
          <w:i/>
          <w:sz w:val="16"/>
          <w:szCs w:val="16"/>
          <w:lang w:val="nl-NL"/>
        </w:rPr>
        <w:t>Demo 5 juni 2018</w:t>
      </w:r>
    </w:p>
    <w:p w14:paraId="4F0AE8A9" w14:textId="77777777" w:rsidR="008059B9" w:rsidRPr="008059B9" w:rsidRDefault="008059B9" w:rsidP="008059B9">
      <w:pPr>
        <w:rPr>
          <w:i/>
          <w:sz w:val="16"/>
          <w:szCs w:val="16"/>
          <w:lang w:val="nl-NL"/>
        </w:rPr>
      </w:pPr>
    </w:p>
    <w:p w14:paraId="708C85F1" w14:textId="77777777" w:rsidR="008059B9" w:rsidRPr="008059B9" w:rsidRDefault="008059B9" w:rsidP="008059B9">
      <w:pPr>
        <w:rPr>
          <w:i/>
          <w:sz w:val="16"/>
          <w:szCs w:val="16"/>
          <w:lang w:val="nl-NL"/>
        </w:rPr>
      </w:pPr>
      <w:r w:rsidRPr="008059B9">
        <w:rPr>
          <w:i/>
          <w:sz w:val="16"/>
          <w:szCs w:val="16"/>
          <w:lang w:val="nl-NL"/>
        </w:rPr>
        <w:t>Host farmer</w:t>
      </w:r>
    </w:p>
    <w:p w14:paraId="59FB53A1" w14:textId="77777777" w:rsidR="008059B9" w:rsidRPr="008059B9" w:rsidRDefault="008059B9" w:rsidP="008059B9">
      <w:pPr>
        <w:rPr>
          <w:sz w:val="16"/>
          <w:szCs w:val="16"/>
          <w:lang w:val="nl-NL"/>
        </w:rPr>
      </w:pPr>
    </w:p>
    <w:p w14:paraId="19C422AE" w14:textId="77777777" w:rsidR="008059B9" w:rsidRPr="008059B9" w:rsidRDefault="008059B9" w:rsidP="008059B9">
      <w:pPr>
        <w:rPr>
          <w:sz w:val="16"/>
          <w:szCs w:val="16"/>
          <w:lang w:val="nl-NL"/>
        </w:rPr>
      </w:pPr>
      <w:r w:rsidRPr="008059B9">
        <w:rPr>
          <w:sz w:val="16"/>
          <w:szCs w:val="16"/>
          <w:lang w:val="nl-NL"/>
        </w:rPr>
        <w:t xml:space="preserve">De vraag bij wie de </w:t>
      </w:r>
      <w:proofErr w:type="spellStart"/>
      <w:r w:rsidRPr="008059B9">
        <w:rPr>
          <w:sz w:val="16"/>
          <w:szCs w:val="16"/>
          <w:lang w:val="nl-NL"/>
        </w:rPr>
        <w:t>onderzaai</w:t>
      </w:r>
      <w:proofErr w:type="spellEnd"/>
      <w:r w:rsidRPr="008059B9">
        <w:rPr>
          <w:sz w:val="16"/>
          <w:szCs w:val="16"/>
          <w:lang w:val="nl-NL"/>
        </w:rPr>
        <w:t xml:space="preserve"> demonstratie plaats kon vinden was vooraf bij </w:t>
      </w:r>
      <w:proofErr w:type="spellStart"/>
      <w:r w:rsidRPr="008059B9">
        <w:rPr>
          <w:sz w:val="16"/>
          <w:szCs w:val="16"/>
          <w:lang w:val="nl-NL"/>
        </w:rPr>
        <w:t>Agrifirm</w:t>
      </w:r>
      <w:proofErr w:type="spellEnd"/>
      <w:r w:rsidRPr="008059B9">
        <w:rPr>
          <w:sz w:val="16"/>
          <w:szCs w:val="16"/>
          <w:lang w:val="nl-NL"/>
        </w:rPr>
        <w:t xml:space="preserve"> neergelegd. Zij zijn op zoek gegaan naar een bedrijf dat centraal gelegen is en klant van </w:t>
      </w:r>
      <w:proofErr w:type="spellStart"/>
      <w:r w:rsidRPr="008059B9">
        <w:rPr>
          <w:sz w:val="16"/>
          <w:szCs w:val="16"/>
          <w:lang w:val="nl-NL"/>
        </w:rPr>
        <w:t>Agrifirm</w:t>
      </w:r>
      <w:proofErr w:type="spellEnd"/>
      <w:r w:rsidRPr="008059B9">
        <w:rPr>
          <w:sz w:val="16"/>
          <w:szCs w:val="16"/>
          <w:lang w:val="nl-NL"/>
        </w:rPr>
        <w:t xml:space="preserve">. En waar mais redelijk vroeg gezaaid is, dus voor lopend op de praktijk. </w:t>
      </w:r>
      <w:proofErr w:type="spellStart"/>
      <w:r w:rsidRPr="008059B9">
        <w:rPr>
          <w:sz w:val="16"/>
          <w:szCs w:val="16"/>
          <w:lang w:val="nl-NL"/>
        </w:rPr>
        <w:t>Agrifirm</w:t>
      </w:r>
      <w:proofErr w:type="spellEnd"/>
      <w:r w:rsidRPr="008059B9">
        <w:rPr>
          <w:sz w:val="16"/>
          <w:szCs w:val="16"/>
          <w:lang w:val="nl-NL"/>
        </w:rPr>
        <w:t xml:space="preserve"> heeft toen deze teler in Westerbork benaderd, en hij stond er positief tegenover, laat maar zien die </w:t>
      </w:r>
      <w:proofErr w:type="spellStart"/>
      <w:r w:rsidRPr="008059B9">
        <w:rPr>
          <w:sz w:val="16"/>
          <w:szCs w:val="16"/>
          <w:lang w:val="nl-NL"/>
        </w:rPr>
        <w:t>onderzaai</w:t>
      </w:r>
      <w:proofErr w:type="spellEnd"/>
      <w:r w:rsidRPr="008059B9">
        <w:rPr>
          <w:sz w:val="16"/>
          <w:szCs w:val="16"/>
          <w:lang w:val="nl-NL"/>
        </w:rPr>
        <w:t xml:space="preserve">. Hij heeft geen geldelijke vergoeding ontvangen. Wel heeft hij de werkzaamheden v/d </w:t>
      </w:r>
      <w:proofErr w:type="spellStart"/>
      <w:r w:rsidRPr="008059B9">
        <w:rPr>
          <w:sz w:val="16"/>
          <w:szCs w:val="16"/>
          <w:lang w:val="nl-NL"/>
        </w:rPr>
        <w:t>onderzaai</w:t>
      </w:r>
      <w:proofErr w:type="spellEnd"/>
      <w:r w:rsidRPr="008059B9">
        <w:rPr>
          <w:sz w:val="16"/>
          <w:szCs w:val="16"/>
          <w:lang w:val="nl-NL"/>
        </w:rPr>
        <w:t xml:space="preserve"> (incl. graszaad) van zijn maisperceel vergoed gekregen plus een fles wijn. (de loonwerker die het veld na de demo helemaal heeft afgemaakt heeft een rekening ingediend, en die rekening is door de organisatoren vergoed)</w:t>
      </w:r>
    </w:p>
    <w:p w14:paraId="147322DD" w14:textId="77777777" w:rsidR="008059B9" w:rsidRPr="008059B9" w:rsidRDefault="008059B9" w:rsidP="008059B9">
      <w:pPr>
        <w:rPr>
          <w:sz w:val="16"/>
          <w:szCs w:val="16"/>
          <w:lang w:val="nl-NL"/>
        </w:rPr>
      </w:pPr>
      <w:r w:rsidRPr="008059B9">
        <w:rPr>
          <w:sz w:val="16"/>
          <w:szCs w:val="16"/>
          <w:lang w:val="nl-NL"/>
        </w:rPr>
        <w:t>Het feit dat de demo op deze plek en op dit bedrijf plaatsvond heeft verder geen extra aantrekkingskracht gehad op potentiele deelnemers. Het ging er puur om: we hebben een maisperceel nodig dat goed bereikbaar is en waar parkeergelegenheid is.</w:t>
      </w:r>
    </w:p>
    <w:p w14:paraId="200D2DDC" w14:textId="77777777" w:rsidR="008059B9" w:rsidRPr="008059B9" w:rsidRDefault="008059B9" w:rsidP="008059B9">
      <w:pPr>
        <w:rPr>
          <w:sz w:val="16"/>
          <w:szCs w:val="16"/>
          <w:lang w:val="nl-NL"/>
        </w:rPr>
      </w:pPr>
    </w:p>
    <w:p w14:paraId="34A525E4" w14:textId="77777777" w:rsidR="008059B9" w:rsidRPr="008059B9" w:rsidRDefault="008059B9" w:rsidP="008059B9">
      <w:pPr>
        <w:rPr>
          <w:sz w:val="16"/>
          <w:szCs w:val="16"/>
          <w:lang w:val="nl-NL"/>
        </w:rPr>
      </w:pPr>
      <w:r w:rsidRPr="008059B9">
        <w:rPr>
          <w:sz w:val="16"/>
          <w:szCs w:val="16"/>
          <w:lang w:val="nl-NL"/>
        </w:rPr>
        <w:t xml:space="preserve">Hij had geen rol in kennisoverdracht tijdens de demo. Daar is wel over nagedacht. Maar een introductie van zijn bedrijf was verder niet van toepassing en niet van belang. De boodschap v/d demo ging niet over de host farm. Hij had ook niet eerder aan </w:t>
      </w:r>
      <w:proofErr w:type="spellStart"/>
      <w:r w:rsidRPr="008059B9">
        <w:rPr>
          <w:sz w:val="16"/>
          <w:szCs w:val="16"/>
          <w:lang w:val="nl-NL"/>
        </w:rPr>
        <w:t>onderzaai</w:t>
      </w:r>
      <w:proofErr w:type="spellEnd"/>
      <w:r w:rsidRPr="008059B9">
        <w:rPr>
          <w:sz w:val="16"/>
          <w:szCs w:val="16"/>
          <w:lang w:val="nl-NL"/>
        </w:rPr>
        <w:t xml:space="preserve"> gedaan. Dat de demo juist op dit bedrijf plaatsvond had verder geen invloed op de aantrekkingskracht of bezoekersaantallen.</w:t>
      </w:r>
    </w:p>
    <w:p w14:paraId="3EAB74EB" w14:textId="77777777" w:rsidR="008059B9" w:rsidRPr="008059B9" w:rsidRDefault="008059B9" w:rsidP="008059B9">
      <w:pPr>
        <w:rPr>
          <w:sz w:val="16"/>
          <w:szCs w:val="16"/>
          <w:lang w:val="nl-NL"/>
        </w:rPr>
      </w:pPr>
    </w:p>
    <w:p w14:paraId="52B13416" w14:textId="77777777" w:rsidR="008059B9" w:rsidRPr="008059B9" w:rsidRDefault="008059B9" w:rsidP="008059B9">
      <w:pPr>
        <w:rPr>
          <w:i/>
          <w:sz w:val="16"/>
          <w:szCs w:val="16"/>
          <w:lang w:val="nl-NL"/>
        </w:rPr>
      </w:pPr>
      <w:r w:rsidRPr="008059B9">
        <w:rPr>
          <w:i/>
          <w:sz w:val="16"/>
          <w:szCs w:val="16"/>
          <w:lang w:val="nl-NL"/>
        </w:rPr>
        <w:t>Machine eigenaren/chauffeurs</w:t>
      </w:r>
    </w:p>
    <w:p w14:paraId="73280C3A" w14:textId="77777777" w:rsidR="008059B9" w:rsidRPr="008059B9" w:rsidRDefault="008059B9" w:rsidP="008059B9">
      <w:pPr>
        <w:rPr>
          <w:sz w:val="16"/>
          <w:szCs w:val="16"/>
          <w:lang w:val="nl-NL"/>
        </w:rPr>
      </w:pPr>
    </w:p>
    <w:p w14:paraId="6269FDE9" w14:textId="77777777" w:rsidR="008059B9" w:rsidRPr="008059B9" w:rsidRDefault="008059B9" w:rsidP="008059B9">
      <w:pPr>
        <w:rPr>
          <w:sz w:val="16"/>
          <w:szCs w:val="16"/>
          <w:lang w:val="nl-NL"/>
        </w:rPr>
      </w:pPr>
      <w:r w:rsidRPr="008059B9">
        <w:rPr>
          <w:sz w:val="16"/>
          <w:szCs w:val="16"/>
          <w:lang w:val="nl-NL"/>
        </w:rPr>
        <w:t>De machine eigenaren/chauffeurs ontvingen ter vergoeding uitsluitend een fles wijn. Zij namen deel aan de demo aangezien zij een commercieel belang hadden; ze kunnen hun machine promoten. Een v/d machine-eigenaren had bv een eigen vlag met de bedrijfsnaam v.d. leverancier. (Er is geen invloed van een eventuele vergoeding op het onderwerp v/d demo, de gastboer en wie er wordt uitgenodigd, aangezien een vergoeding niet van toepassing was). Melkveehouders hebben geen interesse in machines, maar de machines waren wel nodig om de mensen te trekken.</w:t>
      </w:r>
    </w:p>
    <w:p w14:paraId="173EC2C4" w14:textId="77777777" w:rsidR="008059B9" w:rsidRPr="008059B9" w:rsidRDefault="008059B9" w:rsidP="008059B9">
      <w:pPr>
        <w:rPr>
          <w:sz w:val="16"/>
          <w:szCs w:val="16"/>
          <w:lang w:val="nl-NL"/>
        </w:rPr>
      </w:pPr>
    </w:p>
    <w:p w14:paraId="5DC29AFD" w14:textId="77777777" w:rsidR="008059B9" w:rsidRPr="008059B9" w:rsidDel="00DE4759" w:rsidRDefault="008059B9" w:rsidP="008059B9">
      <w:pPr>
        <w:tabs>
          <w:tab w:val="left" w:pos="284"/>
        </w:tabs>
        <w:spacing w:line="276" w:lineRule="auto"/>
        <w:rPr>
          <w:i/>
          <w:sz w:val="16"/>
          <w:szCs w:val="16"/>
          <w:lang w:val="nl-NL"/>
        </w:rPr>
      </w:pPr>
      <w:r w:rsidRPr="008059B9" w:rsidDel="00DE4759">
        <w:rPr>
          <w:i/>
          <w:sz w:val="16"/>
          <w:szCs w:val="16"/>
          <w:lang w:val="nl-NL"/>
        </w:rPr>
        <w:t>Motivatie, in relatie tot sociale omgeving</w:t>
      </w:r>
    </w:p>
    <w:p w14:paraId="0DC0C82F" w14:textId="77777777" w:rsidR="008059B9" w:rsidRPr="008059B9" w:rsidRDefault="008059B9" w:rsidP="008059B9">
      <w:pPr>
        <w:rPr>
          <w:sz w:val="16"/>
          <w:szCs w:val="16"/>
          <w:lang w:val="nl-NL"/>
        </w:rPr>
      </w:pPr>
      <w:r w:rsidRPr="008059B9">
        <w:rPr>
          <w:sz w:val="16"/>
          <w:szCs w:val="16"/>
          <w:lang w:val="nl-NL"/>
        </w:rPr>
        <w:t xml:space="preserve">Dat boeren op de demo afkomen, omdat andere boeren ook gaan, is een effect dat je altijd wel ziet. De deelnemers verschenen bv in 2- of 4-tallen op de demo; mensen komen gezamenlijk. </w:t>
      </w:r>
    </w:p>
    <w:p w14:paraId="37CC789C" w14:textId="77777777" w:rsidR="008059B9" w:rsidRPr="008059B9" w:rsidRDefault="008059B9" w:rsidP="008059B9">
      <w:pPr>
        <w:rPr>
          <w:sz w:val="16"/>
          <w:szCs w:val="16"/>
          <w:lang w:val="nl-NL"/>
        </w:rPr>
      </w:pPr>
    </w:p>
    <w:p w14:paraId="3A3BC1BA" w14:textId="77777777" w:rsidR="008059B9" w:rsidRPr="008059B9" w:rsidRDefault="008059B9" w:rsidP="008059B9">
      <w:pPr>
        <w:rPr>
          <w:i/>
          <w:sz w:val="16"/>
          <w:szCs w:val="16"/>
          <w:lang w:val="nl-NL"/>
        </w:rPr>
      </w:pPr>
      <w:r w:rsidRPr="008059B9">
        <w:rPr>
          <w:i/>
          <w:sz w:val="16"/>
          <w:szCs w:val="16"/>
          <w:lang w:val="nl-NL"/>
        </w:rPr>
        <w:t>Plan versus praktijk</w:t>
      </w:r>
    </w:p>
    <w:p w14:paraId="2183DA3C" w14:textId="77777777" w:rsidR="008059B9" w:rsidRPr="008059B9" w:rsidRDefault="008059B9" w:rsidP="008059B9">
      <w:pPr>
        <w:rPr>
          <w:sz w:val="16"/>
          <w:szCs w:val="16"/>
          <w:lang w:val="nl-NL"/>
        </w:rPr>
      </w:pPr>
    </w:p>
    <w:p w14:paraId="5A57E538" w14:textId="77777777" w:rsidR="008059B9" w:rsidRPr="008059B9" w:rsidRDefault="008059B9" w:rsidP="008059B9">
      <w:pPr>
        <w:rPr>
          <w:i/>
          <w:sz w:val="16"/>
          <w:szCs w:val="16"/>
          <w:lang w:val="nl-NL"/>
        </w:rPr>
      </w:pPr>
      <w:r w:rsidRPr="008059B9">
        <w:rPr>
          <w:i/>
          <w:sz w:val="16"/>
          <w:szCs w:val="16"/>
          <w:lang w:val="nl-NL"/>
        </w:rPr>
        <w:t>Info aan machine-eigenaren/chauffeurs</w:t>
      </w:r>
    </w:p>
    <w:p w14:paraId="790182BC" w14:textId="77777777" w:rsidR="008059B9" w:rsidRPr="008059B9" w:rsidRDefault="008059B9" w:rsidP="008059B9">
      <w:pPr>
        <w:rPr>
          <w:sz w:val="16"/>
          <w:szCs w:val="16"/>
          <w:lang w:val="nl-NL"/>
        </w:rPr>
      </w:pPr>
      <w:r w:rsidRPr="008059B9">
        <w:rPr>
          <w:sz w:val="16"/>
          <w:szCs w:val="16"/>
          <w:lang w:val="nl-NL"/>
        </w:rPr>
        <w:t xml:space="preserve">Voorafgaand aan de demo is er aan de machine eigenaren/chauffeurs een lijst gestuurd met punten die aan de orde zouden moeten komen bij de kennisoverdracht over desbetreffende machine. </w:t>
      </w:r>
    </w:p>
    <w:p w14:paraId="4A016DFE" w14:textId="77777777" w:rsidR="008059B9" w:rsidRPr="008059B9" w:rsidRDefault="008059B9" w:rsidP="008059B9">
      <w:pPr>
        <w:rPr>
          <w:sz w:val="16"/>
          <w:szCs w:val="16"/>
          <w:lang w:val="nl-NL"/>
        </w:rPr>
      </w:pPr>
    </w:p>
    <w:p w14:paraId="33E58151" w14:textId="77777777" w:rsidR="008059B9" w:rsidRPr="008059B9" w:rsidRDefault="008059B9" w:rsidP="008059B9">
      <w:pPr>
        <w:rPr>
          <w:sz w:val="16"/>
          <w:szCs w:val="16"/>
          <w:lang w:val="nl-NL"/>
        </w:rPr>
      </w:pPr>
      <w:r w:rsidRPr="008059B9">
        <w:rPr>
          <w:sz w:val="16"/>
          <w:szCs w:val="16"/>
          <w:lang w:val="nl-NL"/>
        </w:rPr>
        <w:t>De introductie v.d. machine eigenaren/chauffeurs zijn kennelijk gefilmd. WUR organisator geeft aan dat niet alles wat op het lijstje stond is gezegd. Maar de brief/lijst was meer een richtlijn; de machine-eigenaren/chauffeurs moesten weten dat ze iets moesten vertellen (dat was het doel van de organisatie om die brief te versturen; het was niet de bedoeling dat ze allemaal het hele lijstje zouden af gaan). Het zou niet heel veel hebben toegevoegd volgens de organisatoren wanneer al die dingen wel aan de orde zouden zijn gekomen. Uiteindelijk kijken de boeren toch naar de dichtstbijzijnde loonwerker en wat die kan.</w:t>
      </w:r>
    </w:p>
    <w:p w14:paraId="069EC451" w14:textId="77777777" w:rsidR="008059B9" w:rsidRPr="008059B9" w:rsidRDefault="008059B9" w:rsidP="008059B9">
      <w:pPr>
        <w:rPr>
          <w:sz w:val="16"/>
          <w:szCs w:val="16"/>
          <w:lang w:val="nl-NL"/>
        </w:rPr>
      </w:pPr>
    </w:p>
    <w:p w14:paraId="13DDFA45" w14:textId="77777777" w:rsidR="008059B9" w:rsidRPr="008059B9" w:rsidRDefault="008059B9" w:rsidP="008059B9">
      <w:pPr>
        <w:rPr>
          <w:i/>
          <w:sz w:val="16"/>
          <w:szCs w:val="16"/>
          <w:lang w:val="nl-NL"/>
        </w:rPr>
      </w:pPr>
      <w:r w:rsidRPr="008059B9">
        <w:rPr>
          <w:i/>
          <w:sz w:val="16"/>
          <w:szCs w:val="16"/>
          <w:lang w:val="nl-NL"/>
        </w:rPr>
        <w:t>Vervroegen datum v/d demo</w:t>
      </w:r>
    </w:p>
    <w:p w14:paraId="45D6EE4D" w14:textId="77777777" w:rsidR="008059B9" w:rsidRPr="008059B9" w:rsidRDefault="008059B9" w:rsidP="008059B9">
      <w:pPr>
        <w:rPr>
          <w:sz w:val="16"/>
          <w:szCs w:val="16"/>
          <w:lang w:val="nl-NL"/>
        </w:rPr>
      </w:pPr>
      <w:r w:rsidRPr="008059B9">
        <w:rPr>
          <w:sz w:val="16"/>
          <w:szCs w:val="16"/>
          <w:lang w:val="nl-NL"/>
        </w:rPr>
        <w:t xml:space="preserve">In verband met het groeizame weer, de mais stond al hoger dan verwacht, is de demo twee weken vervroegd. Dit heeft het volgende effect gehad op: </w:t>
      </w:r>
    </w:p>
    <w:p w14:paraId="6180D384" w14:textId="77777777" w:rsidR="008059B9" w:rsidRPr="008059B9" w:rsidRDefault="008059B9" w:rsidP="008059B9">
      <w:pPr>
        <w:rPr>
          <w:sz w:val="16"/>
          <w:szCs w:val="16"/>
          <w:lang w:val="nl-NL"/>
        </w:rPr>
      </w:pPr>
      <w:r w:rsidRPr="008059B9">
        <w:rPr>
          <w:sz w:val="16"/>
          <w:szCs w:val="16"/>
          <w:lang w:val="nl-NL"/>
        </w:rPr>
        <w:t>1) de organisatie; wel effect, meer snelkookpan, het gevoel was dat e.e.a. sneller moest gebeuren, dat acties versneld uitgezet moesten worden. Maar meer voorbereidingstijd had niet veel uitgemaakt. Er was een bepaald budget en beschikbare tijd van de organisatoren, en daar moesten ze het hoe dan ook mee doen. (als er veel meer tijd en budget beschikbaar zou zijn zouden ze er wellicht veel meer van kunnen maken. Nog meer aandacht in de pers. Persbericht na afloop, etc.)</w:t>
      </w:r>
    </w:p>
    <w:p w14:paraId="263F5D1A" w14:textId="77777777" w:rsidR="008059B9" w:rsidRPr="008059B9" w:rsidRDefault="008059B9" w:rsidP="008059B9">
      <w:pPr>
        <w:rPr>
          <w:sz w:val="16"/>
          <w:szCs w:val="16"/>
          <w:lang w:val="nl-NL"/>
        </w:rPr>
      </w:pPr>
      <w:r w:rsidRPr="008059B9">
        <w:rPr>
          <w:sz w:val="16"/>
          <w:szCs w:val="16"/>
          <w:lang w:val="nl-NL"/>
        </w:rPr>
        <w:t>2) de deelnemende machine-eigenaren/chauffeurs; geen effect. Hen is pas om deelname gevraagd toen de definitieve datum bekend was. Ze zouden toch niet eerder hebben geweten of ze wel/niet zouden kunnen.</w:t>
      </w:r>
    </w:p>
    <w:p w14:paraId="67E3625E" w14:textId="77777777" w:rsidR="008059B9" w:rsidRPr="008059B9" w:rsidRDefault="008059B9" w:rsidP="008059B9">
      <w:pPr>
        <w:rPr>
          <w:sz w:val="16"/>
          <w:szCs w:val="16"/>
          <w:lang w:val="nl-NL"/>
        </w:rPr>
      </w:pPr>
      <w:r w:rsidRPr="008059B9">
        <w:rPr>
          <w:sz w:val="16"/>
          <w:szCs w:val="16"/>
          <w:lang w:val="nl-NL"/>
        </w:rPr>
        <w:t>3) het aantal bezoekers; geen effect. De datum van de demo was verplaatst voordat het gecommuniceerd is. De boeren hebben er niets van gemerkt.</w:t>
      </w:r>
    </w:p>
    <w:p w14:paraId="1941ABA2" w14:textId="77777777" w:rsidR="008059B9" w:rsidRPr="008059B9" w:rsidRDefault="008059B9" w:rsidP="008059B9">
      <w:pPr>
        <w:rPr>
          <w:sz w:val="16"/>
          <w:szCs w:val="16"/>
          <w:lang w:val="nl-NL"/>
        </w:rPr>
      </w:pPr>
    </w:p>
    <w:p w14:paraId="5B6C666D" w14:textId="77777777" w:rsidR="008059B9" w:rsidRPr="008059B9" w:rsidRDefault="008059B9" w:rsidP="008059B9">
      <w:pPr>
        <w:rPr>
          <w:i/>
          <w:sz w:val="16"/>
          <w:szCs w:val="16"/>
          <w:lang w:val="nl-NL"/>
        </w:rPr>
      </w:pPr>
      <w:r w:rsidRPr="008059B9">
        <w:rPr>
          <w:i/>
          <w:sz w:val="16"/>
          <w:szCs w:val="16"/>
          <w:lang w:val="nl-NL"/>
        </w:rPr>
        <w:t>Informatievoorziening</w:t>
      </w:r>
    </w:p>
    <w:p w14:paraId="68A24095" w14:textId="77777777" w:rsidR="008059B9" w:rsidRPr="008059B9" w:rsidRDefault="008059B9" w:rsidP="008059B9">
      <w:pPr>
        <w:rPr>
          <w:sz w:val="16"/>
          <w:szCs w:val="16"/>
          <w:lang w:val="nl-NL"/>
        </w:rPr>
      </w:pPr>
    </w:p>
    <w:p w14:paraId="33947DEE" w14:textId="77777777" w:rsidR="008059B9" w:rsidRPr="008059B9" w:rsidRDefault="008059B9" w:rsidP="008059B9">
      <w:pPr>
        <w:rPr>
          <w:sz w:val="16"/>
          <w:szCs w:val="16"/>
          <w:lang w:val="nl-NL"/>
        </w:rPr>
      </w:pPr>
      <w:r w:rsidRPr="008059B9">
        <w:rPr>
          <w:sz w:val="16"/>
          <w:szCs w:val="16"/>
          <w:lang w:val="nl-NL"/>
        </w:rPr>
        <w:t xml:space="preserve">Er lag zeker genoeg informatiemateriaal op de statafels, o.a. over het project ‘Grondig boeren met mais’ en over </w:t>
      </w:r>
      <w:proofErr w:type="spellStart"/>
      <w:r w:rsidRPr="008059B9">
        <w:rPr>
          <w:sz w:val="16"/>
          <w:szCs w:val="16"/>
          <w:lang w:val="nl-NL"/>
        </w:rPr>
        <w:t>onderzaai</w:t>
      </w:r>
      <w:proofErr w:type="spellEnd"/>
      <w:r w:rsidRPr="008059B9">
        <w:rPr>
          <w:sz w:val="16"/>
          <w:szCs w:val="16"/>
          <w:lang w:val="nl-NL"/>
        </w:rPr>
        <w:t xml:space="preserve">. O.a. een folder van </w:t>
      </w:r>
      <w:proofErr w:type="spellStart"/>
      <w:r w:rsidRPr="008059B9">
        <w:rPr>
          <w:sz w:val="16"/>
          <w:szCs w:val="16"/>
          <w:lang w:val="nl-NL"/>
        </w:rPr>
        <w:t>Agrifirm</w:t>
      </w:r>
      <w:proofErr w:type="spellEnd"/>
      <w:r w:rsidRPr="008059B9">
        <w:rPr>
          <w:sz w:val="16"/>
          <w:szCs w:val="16"/>
          <w:lang w:val="nl-NL"/>
        </w:rPr>
        <w:t xml:space="preserve"> ‘Verplicht vanggewas’. Daar is wel wat van meegenomen door de aanwezige boeren. (WUR organisator geeft als kanttekening aan dat de boeren over het algemeen niet zulke lezers zijn).  (NB! er is niet genoemd wat er nog meer lag).</w:t>
      </w:r>
    </w:p>
    <w:p w14:paraId="62AFD938" w14:textId="77777777" w:rsidR="008059B9" w:rsidRPr="008059B9" w:rsidRDefault="008059B9" w:rsidP="008059B9">
      <w:pPr>
        <w:rPr>
          <w:sz w:val="16"/>
          <w:szCs w:val="16"/>
          <w:lang w:val="nl-NL"/>
        </w:rPr>
      </w:pPr>
      <w:r w:rsidRPr="008059B9">
        <w:rPr>
          <w:sz w:val="16"/>
          <w:szCs w:val="16"/>
          <w:lang w:val="nl-NL"/>
        </w:rPr>
        <w:t xml:space="preserve">Er is ook een A4-tje van </w:t>
      </w:r>
      <w:proofErr w:type="spellStart"/>
      <w:r w:rsidRPr="008059B9">
        <w:rPr>
          <w:sz w:val="16"/>
          <w:szCs w:val="16"/>
          <w:lang w:val="nl-NL"/>
        </w:rPr>
        <w:t>Cumela</w:t>
      </w:r>
      <w:proofErr w:type="spellEnd"/>
      <w:r w:rsidRPr="008059B9">
        <w:rPr>
          <w:sz w:val="16"/>
          <w:szCs w:val="16"/>
          <w:lang w:val="nl-NL"/>
        </w:rPr>
        <w:t xml:space="preserve">, met een soort </w:t>
      </w:r>
      <w:proofErr w:type="spellStart"/>
      <w:r w:rsidRPr="008059B9">
        <w:rPr>
          <w:sz w:val="16"/>
          <w:szCs w:val="16"/>
          <w:lang w:val="nl-NL"/>
        </w:rPr>
        <w:t>infographic</w:t>
      </w:r>
      <w:proofErr w:type="spellEnd"/>
      <w:r w:rsidRPr="008059B9">
        <w:rPr>
          <w:sz w:val="16"/>
          <w:szCs w:val="16"/>
          <w:lang w:val="nl-NL"/>
        </w:rPr>
        <w:t xml:space="preserve"> van de nieuwe teeltregels snijmais op zand- en </w:t>
      </w:r>
      <w:proofErr w:type="spellStart"/>
      <w:r w:rsidRPr="008059B9">
        <w:rPr>
          <w:sz w:val="16"/>
          <w:szCs w:val="16"/>
          <w:lang w:val="nl-NL"/>
        </w:rPr>
        <w:t>lossgrond</w:t>
      </w:r>
      <w:proofErr w:type="spellEnd"/>
      <w:r w:rsidRPr="008059B9">
        <w:rPr>
          <w:sz w:val="16"/>
          <w:szCs w:val="16"/>
          <w:lang w:val="nl-NL"/>
        </w:rPr>
        <w:t>. (Deze is zeer overzichtelijk volgens de WUR organisatoren).</w:t>
      </w:r>
    </w:p>
    <w:p w14:paraId="0F2D174F" w14:textId="77777777" w:rsidR="008059B9" w:rsidRPr="008059B9" w:rsidRDefault="008059B9" w:rsidP="008059B9">
      <w:pPr>
        <w:rPr>
          <w:sz w:val="16"/>
          <w:szCs w:val="16"/>
          <w:lang w:val="nl-NL"/>
        </w:rPr>
      </w:pPr>
    </w:p>
    <w:p w14:paraId="4FE3DCA2" w14:textId="77777777" w:rsidR="008059B9" w:rsidRPr="008059B9" w:rsidRDefault="008059B9" w:rsidP="008059B9">
      <w:pPr>
        <w:rPr>
          <w:i/>
          <w:sz w:val="16"/>
          <w:szCs w:val="16"/>
          <w:lang w:val="nl-NL"/>
        </w:rPr>
      </w:pPr>
      <w:r w:rsidRPr="008059B9">
        <w:rPr>
          <w:i/>
          <w:sz w:val="16"/>
          <w:szCs w:val="16"/>
          <w:lang w:val="nl-NL"/>
        </w:rPr>
        <w:t>Gezamenlijke organisatie</w:t>
      </w:r>
    </w:p>
    <w:p w14:paraId="73940FC3" w14:textId="77777777" w:rsidR="008059B9" w:rsidRPr="008059B9" w:rsidRDefault="008059B9" w:rsidP="008059B9">
      <w:pPr>
        <w:rPr>
          <w:sz w:val="16"/>
          <w:szCs w:val="16"/>
          <w:lang w:val="nl-NL"/>
        </w:rPr>
      </w:pPr>
    </w:p>
    <w:p w14:paraId="122D8EAC" w14:textId="77777777" w:rsidR="008059B9" w:rsidRPr="008059B9" w:rsidRDefault="008059B9" w:rsidP="008059B9">
      <w:pPr>
        <w:rPr>
          <w:sz w:val="16"/>
          <w:szCs w:val="16"/>
          <w:lang w:val="nl-NL"/>
        </w:rPr>
      </w:pPr>
      <w:r w:rsidRPr="008059B9">
        <w:rPr>
          <w:sz w:val="16"/>
          <w:szCs w:val="16"/>
          <w:lang w:val="nl-NL"/>
        </w:rPr>
        <w:t xml:space="preserve">Voorafgaand aan de demo is tussen de organisatoren van WUR en </w:t>
      </w:r>
      <w:proofErr w:type="spellStart"/>
      <w:r w:rsidRPr="008059B9">
        <w:rPr>
          <w:sz w:val="16"/>
          <w:szCs w:val="16"/>
          <w:lang w:val="nl-NL"/>
        </w:rPr>
        <w:t>Agrifirm</w:t>
      </w:r>
      <w:proofErr w:type="spellEnd"/>
      <w:r w:rsidRPr="008059B9">
        <w:rPr>
          <w:sz w:val="16"/>
          <w:szCs w:val="16"/>
          <w:lang w:val="nl-NL"/>
        </w:rPr>
        <w:t xml:space="preserve"> informatie uitgewisseld. </w:t>
      </w:r>
      <w:proofErr w:type="spellStart"/>
      <w:r w:rsidRPr="008059B9">
        <w:rPr>
          <w:sz w:val="16"/>
          <w:szCs w:val="16"/>
          <w:lang w:val="nl-NL"/>
        </w:rPr>
        <w:t>Agrifirm</w:t>
      </w:r>
      <w:proofErr w:type="spellEnd"/>
      <w:r w:rsidRPr="008059B9">
        <w:rPr>
          <w:sz w:val="16"/>
          <w:szCs w:val="16"/>
          <w:lang w:val="nl-NL"/>
        </w:rPr>
        <w:t xml:space="preserve"> wilde graag het inleidend verhaal doen. Er is contact geweest over het verhaal, in grote lijnen. </w:t>
      </w:r>
    </w:p>
    <w:p w14:paraId="78C7266F" w14:textId="77777777" w:rsidR="008059B9" w:rsidRPr="008059B9" w:rsidRDefault="008059B9" w:rsidP="008059B9">
      <w:pPr>
        <w:rPr>
          <w:sz w:val="16"/>
          <w:szCs w:val="16"/>
          <w:lang w:val="nl-NL"/>
        </w:rPr>
      </w:pPr>
      <w:r w:rsidRPr="008059B9">
        <w:rPr>
          <w:sz w:val="16"/>
          <w:szCs w:val="16"/>
          <w:lang w:val="nl-NL"/>
        </w:rPr>
        <w:t xml:space="preserve">De folder van </w:t>
      </w:r>
      <w:proofErr w:type="spellStart"/>
      <w:r w:rsidRPr="008059B9">
        <w:rPr>
          <w:sz w:val="16"/>
          <w:szCs w:val="16"/>
          <w:lang w:val="nl-NL"/>
        </w:rPr>
        <w:t>Agrifirm</w:t>
      </w:r>
      <w:proofErr w:type="spellEnd"/>
      <w:r w:rsidRPr="008059B9">
        <w:rPr>
          <w:sz w:val="16"/>
          <w:szCs w:val="16"/>
          <w:lang w:val="nl-NL"/>
        </w:rPr>
        <w:t xml:space="preserve"> was de basis van het verhaal. En daar heeft WUR weer aan de basis van gestaan (hoewel GBMM niet specifiek genoemd wordt in de folder).</w:t>
      </w:r>
    </w:p>
    <w:p w14:paraId="0B1A7B3F" w14:textId="77777777" w:rsidR="008059B9" w:rsidRPr="008059B9" w:rsidRDefault="008059B9" w:rsidP="008059B9">
      <w:pPr>
        <w:rPr>
          <w:sz w:val="16"/>
          <w:szCs w:val="16"/>
          <w:lang w:val="nl-NL"/>
        </w:rPr>
      </w:pPr>
    </w:p>
    <w:p w14:paraId="11F6CA60" w14:textId="77777777" w:rsidR="008059B9" w:rsidRPr="008059B9" w:rsidRDefault="008059B9" w:rsidP="008059B9">
      <w:pPr>
        <w:rPr>
          <w:sz w:val="16"/>
          <w:szCs w:val="16"/>
          <w:lang w:val="nl-NL"/>
        </w:rPr>
      </w:pPr>
      <w:r w:rsidRPr="008059B9">
        <w:rPr>
          <w:sz w:val="16"/>
          <w:szCs w:val="16"/>
          <w:lang w:val="nl-NL"/>
        </w:rPr>
        <w:t xml:space="preserve">Op de vraag of de organisatoren </w:t>
      </w:r>
      <w:proofErr w:type="spellStart"/>
      <w:r w:rsidRPr="008059B9">
        <w:rPr>
          <w:sz w:val="16"/>
          <w:szCs w:val="16"/>
          <w:lang w:val="nl-NL"/>
        </w:rPr>
        <w:t>Agrifirm</w:t>
      </w:r>
      <w:proofErr w:type="spellEnd"/>
      <w:r w:rsidRPr="008059B9">
        <w:rPr>
          <w:sz w:val="16"/>
          <w:szCs w:val="16"/>
          <w:lang w:val="nl-NL"/>
        </w:rPr>
        <w:t xml:space="preserve"> en WUR dezelfde doelen hadden met de demo werd als volgt geantwoord: Ja en nee. </w:t>
      </w:r>
      <w:proofErr w:type="spellStart"/>
      <w:r w:rsidRPr="008059B9">
        <w:rPr>
          <w:sz w:val="16"/>
          <w:szCs w:val="16"/>
          <w:lang w:val="nl-NL"/>
        </w:rPr>
        <w:t>Onderzaai</w:t>
      </w:r>
      <w:proofErr w:type="spellEnd"/>
      <w:r w:rsidRPr="008059B9">
        <w:rPr>
          <w:sz w:val="16"/>
          <w:szCs w:val="16"/>
          <w:lang w:val="nl-NL"/>
        </w:rPr>
        <w:t xml:space="preserve"> onder de aandacht brengen is het basisdoel. WUR heeft dan als nevendoel de projecten op de kaart brengen. Voorlichters </w:t>
      </w:r>
      <w:proofErr w:type="spellStart"/>
      <w:r w:rsidRPr="008059B9">
        <w:rPr>
          <w:sz w:val="16"/>
          <w:szCs w:val="16"/>
          <w:lang w:val="nl-NL"/>
        </w:rPr>
        <w:t>Agrifirm</w:t>
      </w:r>
      <w:proofErr w:type="spellEnd"/>
      <w:r w:rsidRPr="008059B9">
        <w:rPr>
          <w:sz w:val="16"/>
          <w:szCs w:val="16"/>
          <w:lang w:val="nl-NL"/>
        </w:rPr>
        <w:t xml:space="preserve"> hebben als nevendoel: laten zien dat ze de kennis hebben zodat zij weer meer klanten kunnen werven. (</w:t>
      </w:r>
      <w:proofErr w:type="spellStart"/>
      <w:r w:rsidRPr="008059B9">
        <w:rPr>
          <w:sz w:val="16"/>
          <w:szCs w:val="16"/>
          <w:lang w:val="nl-NL"/>
        </w:rPr>
        <w:t>Agrifirm</w:t>
      </w:r>
      <w:proofErr w:type="spellEnd"/>
      <w:r w:rsidRPr="008059B9">
        <w:rPr>
          <w:sz w:val="16"/>
          <w:szCs w:val="16"/>
          <w:lang w:val="nl-NL"/>
        </w:rPr>
        <w:t xml:space="preserve"> is een commercieel bedrijf in o.a. de verkoop van zaaizaad). (</w:t>
      </w:r>
      <w:proofErr w:type="spellStart"/>
      <w:r w:rsidRPr="008059B9">
        <w:rPr>
          <w:sz w:val="16"/>
          <w:szCs w:val="16"/>
          <w:lang w:val="nl-NL"/>
        </w:rPr>
        <w:t>Agrifirm</w:t>
      </w:r>
      <w:proofErr w:type="spellEnd"/>
      <w:r w:rsidRPr="008059B9">
        <w:rPr>
          <w:sz w:val="16"/>
          <w:szCs w:val="16"/>
          <w:lang w:val="nl-NL"/>
        </w:rPr>
        <w:t xml:space="preserve"> is als het ware een commerciële voorlichtingsclub).</w:t>
      </w:r>
    </w:p>
    <w:p w14:paraId="43BE77FA" w14:textId="77777777" w:rsidR="008059B9" w:rsidRPr="008059B9" w:rsidRDefault="008059B9" w:rsidP="008059B9">
      <w:pPr>
        <w:rPr>
          <w:sz w:val="16"/>
          <w:szCs w:val="16"/>
          <w:lang w:val="nl-NL"/>
        </w:rPr>
      </w:pPr>
    </w:p>
    <w:p w14:paraId="7D0D8703" w14:textId="77777777" w:rsidR="008059B9" w:rsidRPr="008059B9" w:rsidRDefault="008059B9" w:rsidP="008059B9">
      <w:pPr>
        <w:rPr>
          <w:sz w:val="16"/>
          <w:szCs w:val="16"/>
          <w:lang w:val="nl-NL"/>
        </w:rPr>
      </w:pPr>
      <w:r w:rsidRPr="008059B9">
        <w:rPr>
          <w:sz w:val="16"/>
          <w:szCs w:val="16"/>
          <w:lang w:val="nl-NL"/>
        </w:rPr>
        <w:t xml:space="preserve">Het is enigszins een probleem als je </w:t>
      </w:r>
      <w:proofErr w:type="spellStart"/>
      <w:r w:rsidRPr="008059B9">
        <w:rPr>
          <w:sz w:val="16"/>
          <w:szCs w:val="16"/>
          <w:lang w:val="nl-NL"/>
        </w:rPr>
        <w:t>Agrifirm</w:t>
      </w:r>
      <w:proofErr w:type="spellEnd"/>
      <w:r w:rsidRPr="008059B9">
        <w:rPr>
          <w:sz w:val="16"/>
          <w:szCs w:val="16"/>
          <w:lang w:val="nl-NL"/>
        </w:rPr>
        <w:t xml:space="preserve"> het verhaal laat doen, dan is het een meer gekleurd verhaal. Het heeft overigens ook een positieve kant: ook als het project GBMM niet meer bestaat, dan gaat </w:t>
      </w:r>
      <w:proofErr w:type="spellStart"/>
      <w:r w:rsidRPr="008059B9">
        <w:rPr>
          <w:sz w:val="16"/>
          <w:szCs w:val="16"/>
          <w:lang w:val="nl-NL"/>
        </w:rPr>
        <w:t>Agrifirm</w:t>
      </w:r>
      <w:proofErr w:type="spellEnd"/>
      <w:r w:rsidRPr="008059B9">
        <w:rPr>
          <w:sz w:val="16"/>
          <w:szCs w:val="16"/>
          <w:lang w:val="nl-NL"/>
        </w:rPr>
        <w:t xml:space="preserve"> er mee verder (met </w:t>
      </w:r>
      <w:proofErr w:type="spellStart"/>
      <w:r w:rsidRPr="008059B9">
        <w:rPr>
          <w:sz w:val="16"/>
          <w:szCs w:val="16"/>
          <w:lang w:val="nl-NL"/>
        </w:rPr>
        <w:t>onderzaai</w:t>
      </w:r>
      <w:proofErr w:type="spellEnd"/>
      <w:r w:rsidRPr="008059B9">
        <w:rPr>
          <w:sz w:val="16"/>
          <w:szCs w:val="16"/>
          <w:lang w:val="nl-NL"/>
        </w:rPr>
        <w:t xml:space="preserve">). Je kunt het als compliment zien dat zij de introductie wilden doen. Voor WUR is de demo </w:t>
      </w:r>
      <w:proofErr w:type="spellStart"/>
      <w:r w:rsidRPr="008059B9">
        <w:rPr>
          <w:sz w:val="16"/>
          <w:szCs w:val="16"/>
          <w:lang w:val="nl-NL"/>
        </w:rPr>
        <w:t>onderzaai</w:t>
      </w:r>
      <w:proofErr w:type="spellEnd"/>
      <w:r w:rsidRPr="008059B9">
        <w:rPr>
          <w:sz w:val="16"/>
          <w:szCs w:val="16"/>
          <w:lang w:val="nl-NL"/>
        </w:rPr>
        <w:t xml:space="preserve"> en GBMM een van de vele projecten(activiteiten) en doet dit erbij; </w:t>
      </w:r>
      <w:proofErr w:type="spellStart"/>
      <w:r w:rsidRPr="008059B9">
        <w:rPr>
          <w:sz w:val="16"/>
          <w:szCs w:val="16"/>
          <w:lang w:val="nl-NL"/>
        </w:rPr>
        <w:t>Agrifirm</w:t>
      </w:r>
      <w:proofErr w:type="spellEnd"/>
      <w:r w:rsidRPr="008059B9">
        <w:rPr>
          <w:sz w:val="16"/>
          <w:szCs w:val="16"/>
          <w:lang w:val="nl-NL"/>
        </w:rPr>
        <w:t xml:space="preserve"> gaat er echt voor.</w:t>
      </w:r>
    </w:p>
    <w:p w14:paraId="0B016C17" w14:textId="77777777" w:rsidR="008059B9" w:rsidRPr="008059B9" w:rsidRDefault="008059B9" w:rsidP="008059B9">
      <w:pPr>
        <w:rPr>
          <w:sz w:val="16"/>
          <w:szCs w:val="16"/>
          <w:lang w:val="nl-NL"/>
        </w:rPr>
      </w:pPr>
      <w:r w:rsidRPr="008059B9">
        <w:rPr>
          <w:sz w:val="16"/>
          <w:szCs w:val="16"/>
          <w:lang w:val="nl-NL"/>
        </w:rPr>
        <w:lastRenderedPageBreak/>
        <w:t xml:space="preserve">(NB! ofwel: Aan de ene kant gaat </w:t>
      </w:r>
      <w:proofErr w:type="spellStart"/>
      <w:r w:rsidRPr="008059B9">
        <w:rPr>
          <w:sz w:val="16"/>
          <w:szCs w:val="16"/>
          <w:lang w:val="nl-NL"/>
        </w:rPr>
        <w:t>Agrifirm</w:t>
      </w:r>
      <w:proofErr w:type="spellEnd"/>
      <w:r w:rsidRPr="008059B9">
        <w:rPr>
          <w:sz w:val="16"/>
          <w:szCs w:val="16"/>
          <w:lang w:val="nl-NL"/>
        </w:rPr>
        <w:t xml:space="preserve"> met het verhaal lopen waar GBMM eigenlijk de basis voor heeft geleverd zonder dat het project genoemd wordt. Aan de andere kant heeft </w:t>
      </w:r>
      <w:proofErr w:type="spellStart"/>
      <w:r w:rsidRPr="008059B9">
        <w:rPr>
          <w:sz w:val="16"/>
          <w:szCs w:val="16"/>
          <w:lang w:val="nl-NL"/>
        </w:rPr>
        <w:t>heeft</w:t>
      </w:r>
      <w:proofErr w:type="spellEnd"/>
      <w:r w:rsidRPr="008059B9">
        <w:rPr>
          <w:sz w:val="16"/>
          <w:szCs w:val="16"/>
          <w:lang w:val="nl-NL"/>
        </w:rPr>
        <w:t xml:space="preserve"> het meer impact wanneer </w:t>
      </w:r>
      <w:proofErr w:type="spellStart"/>
      <w:r w:rsidRPr="008059B9">
        <w:rPr>
          <w:sz w:val="16"/>
          <w:szCs w:val="16"/>
          <w:lang w:val="nl-NL"/>
        </w:rPr>
        <w:t>Agrifirm</w:t>
      </w:r>
      <w:proofErr w:type="spellEnd"/>
      <w:r w:rsidRPr="008059B9">
        <w:rPr>
          <w:sz w:val="16"/>
          <w:szCs w:val="16"/>
          <w:lang w:val="nl-NL"/>
        </w:rPr>
        <w:t xml:space="preserve"> het verhaal vertelt en dat is misschien nog wel belangrijker.)</w:t>
      </w:r>
    </w:p>
    <w:p w14:paraId="509C5458" w14:textId="77777777" w:rsidR="008059B9" w:rsidRPr="008059B9" w:rsidRDefault="008059B9" w:rsidP="008059B9">
      <w:pPr>
        <w:rPr>
          <w:sz w:val="16"/>
          <w:szCs w:val="16"/>
          <w:lang w:val="nl-NL"/>
        </w:rPr>
      </w:pPr>
    </w:p>
    <w:p w14:paraId="185C9155" w14:textId="77777777" w:rsidR="008059B9" w:rsidRPr="008059B9" w:rsidRDefault="008059B9" w:rsidP="008059B9">
      <w:pPr>
        <w:rPr>
          <w:i/>
          <w:sz w:val="16"/>
          <w:szCs w:val="16"/>
          <w:lang w:val="nl-NL"/>
        </w:rPr>
      </w:pPr>
      <w:r w:rsidRPr="008059B9">
        <w:rPr>
          <w:i/>
          <w:sz w:val="16"/>
          <w:szCs w:val="16"/>
          <w:lang w:val="nl-NL"/>
        </w:rPr>
        <w:t>Bereiken van doelen en uitgekomen verwachtingen</w:t>
      </w:r>
    </w:p>
    <w:p w14:paraId="324029CB" w14:textId="77777777" w:rsidR="008059B9" w:rsidRPr="008059B9" w:rsidRDefault="008059B9" w:rsidP="008059B9">
      <w:pPr>
        <w:rPr>
          <w:sz w:val="16"/>
          <w:szCs w:val="16"/>
          <w:lang w:val="nl-NL"/>
        </w:rPr>
      </w:pPr>
    </w:p>
    <w:p w14:paraId="62902843" w14:textId="77777777" w:rsidR="008059B9" w:rsidRPr="008059B9" w:rsidRDefault="008059B9" w:rsidP="008059B9">
      <w:pPr>
        <w:rPr>
          <w:sz w:val="16"/>
          <w:szCs w:val="16"/>
          <w:lang w:val="nl-NL"/>
        </w:rPr>
      </w:pPr>
      <w:r w:rsidRPr="008059B9">
        <w:rPr>
          <w:sz w:val="16"/>
          <w:szCs w:val="16"/>
          <w:lang w:val="nl-NL"/>
        </w:rPr>
        <w:t xml:space="preserve">Het belangrijkste doel, het onder de aandacht brengen van </w:t>
      </w:r>
      <w:proofErr w:type="spellStart"/>
      <w:r w:rsidRPr="008059B9">
        <w:rPr>
          <w:sz w:val="16"/>
          <w:szCs w:val="16"/>
          <w:lang w:val="nl-NL"/>
        </w:rPr>
        <w:t>onderzaai</w:t>
      </w:r>
      <w:proofErr w:type="spellEnd"/>
      <w:r w:rsidRPr="008059B9">
        <w:rPr>
          <w:sz w:val="16"/>
          <w:szCs w:val="16"/>
          <w:lang w:val="nl-NL"/>
        </w:rPr>
        <w:t>, is bereikt.</w:t>
      </w:r>
    </w:p>
    <w:p w14:paraId="4F65722C" w14:textId="77777777" w:rsidR="008059B9" w:rsidRPr="008059B9" w:rsidRDefault="008059B9" w:rsidP="008059B9">
      <w:pPr>
        <w:rPr>
          <w:sz w:val="16"/>
          <w:szCs w:val="16"/>
          <w:lang w:val="nl-NL"/>
        </w:rPr>
      </w:pPr>
      <w:r w:rsidRPr="008059B9">
        <w:rPr>
          <w:sz w:val="16"/>
          <w:szCs w:val="16"/>
          <w:lang w:val="nl-NL"/>
        </w:rPr>
        <w:t xml:space="preserve">Bij iedereen die is geweest zit nu tussen de oren dat als de mais staat dat je nog best in zo’n stadium de </w:t>
      </w:r>
      <w:proofErr w:type="spellStart"/>
      <w:r w:rsidRPr="008059B9">
        <w:rPr>
          <w:sz w:val="16"/>
          <w:szCs w:val="16"/>
          <w:lang w:val="nl-NL"/>
        </w:rPr>
        <w:t>onderzaai</w:t>
      </w:r>
      <w:proofErr w:type="spellEnd"/>
      <w:r w:rsidRPr="008059B9">
        <w:rPr>
          <w:sz w:val="16"/>
          <w:szCs w:val="16"/>
          <w:lang w:val="nl-NL"/>
        </w:rPr>
        <w:t xml:space="preserve"> kan doen en dan maakt het ook nog niet uit hoe ‘sophisticated’ de machine is.</w:t>
      </w:r>
    </w:p>
    <w:p w14:paraId="01D9E80A" w14:textId="77777777" w:rsidR="008059B9" w:rsidRPr="008059B9" w:rsidRDefault="008059B9" w:rsidP="008059B9">
      <w:pPr>
        <w:rPr>
          <w:sz w:val="16"/>
          <w:szCs w:val="16"/>
          <w:lang w:val="nl-NL"/>
        </w:rPr>
      </w:pPr>
      <w:r w:rsidRPr="008059B9">
        <w:rPr>
          <w:sz w:val="16"/>
          <w:szCs w:val="16"/>
          <w:lang w:val="nl-NL"/>
        </w:rPr>
        <w:t xml:space="preserve">Doel is: </w:t>
      </w:r>
      <w:proofErr w:type="spellStart"/>
      <w:r w:rsidRPr="008059B9">
        <w:rPr>
          <w:sz w:val="16"/>
          <w:szCs w:val="16"/>
          <w:lang w:val="nl-NL"/>
        </w:rPr>
        <w:t>onderzaai</w:t>
      </w:r>
      <w:proofErr w:type="spellEnd"/>
      <w:r w:rsidRPr="008059B9">
        <w:rPr>
          <w:sz w:val="16"/>
          <w:szCs w:val="16"/>
          <w:lang w:val="nl-NL"/>
        </w:rPr>
        <w:t xml:space="preserve">, </w:t>
      </w:r>
      <w:proofErr w:type="spellStart"/>
      <w:r w:rsidRPr="008059B9">
        <w:rPr>
          <w:sz w:val="16"/>
          <w:szCs w:val="16"/>
          <w:lang w:val="nl-NL"/>
        </w:rPr>
        <w:t>onderzaai</w:t>
      </w:r>
      <w:proofErr w:type="spellEnd"/>
      <w:r w:rsidRPr="008059B9">
        <w:rPr>
          <w:sz w:val="16"/>
          <w:szCs w:val="16"/>
          <w:lang w:val="nl-NL"/>
        </w:rPr>
        <w:t xml:space="preserve">, </w:t>
      </w:r>
      <w:proofErr w:type="spellStart"/>
      <w:r w:rsidRPr="008059B9">
        <w:rPr>
          <w:sz w:val="16"/>
          <w:szCs w:val="16"/>
          <w:lang w:val="nl-NL"/>
        </w:rPr>
        <w:t>onderzaai</w:t>
      </w:r>
      <w:proofErr w:type="spellEnd"/>
      <w:r w:rsidRPr="008059B9">
        <w:rPr>
          <w:sz w:val="16"/>
          <w:szCs w:val="16"/>
          <w:lang w:val="nl-NL"/>
        </w:rPr>
        <w:t xml:space="preserve"> = mogelijk. Om dát tussen de oren te krijgen van boeren.</w:t>
      </w:r>
    </w:p>
    <w:p w14:paraId="1FA78A3F" w14:textId="77777777" w:rsidR="008059B9" w:rsidRPr="008059B9" w:rsidRDefault="008059B9" w:rsidP="008059B9">
      <w:pPr>
        <w:rPr>
          <w:sz w:val="16"/>
          <w:szCs w:val="16"/>
          <w:lang w:val="nl-NL"/>
        </w:rPr>
      </w:pPr>
    </w:p>
    <w:p w14:paraId="796F58B8" w14:textId="77777777" w:rsidR="008059B9" w:rsidRPr="008059B9" w:rsidRDefault="008059B9" w:rsidP="008059B9">
      <w:pPr>
        <w:rPr>
          <w:sz w:val="16"/>
          <w:szCs w:val="16"/>
          <w:lang w:val="nl-NL"/>
        </w:rPr>
      </w:pPr>
      <w:r w:rsidRPr="008059B9">
        <w:rPr>
          <w:sz w:val="16"/>
          <w:szCs w:val="16"/>
          <w:lang w:val="nl-NL"/>
        </w:rPr>
        <w:t xml:space="preserve">In die zin zijn ook de verwachtingen van de demo uitgekomen. </w:t>
      </w:r>
    </w:p>
    <w:p w14:paraId="3FAB86C7" w14:textId="77777777" w:rsidR="008059B9" w:rsidRPr="008059B9" w:rsidRDefault="008059B9" w:rsidP="008059B9">
      <w:pPr>
        <w:rPr>
          <w:sz w:val="16"/>
          <w:szCs w:val="16"/>
          <w:lang w:val="nl-NL"/>
        </w:rPr>
      </w:pPr>
    </w:p>
    <w:p w14:paraId="325E448E" w14:textId="77777777" w:rsidR="008059B9" w:rsidRPr="008059B9" w:rsidRDefault="008059B9" w:rsidP="008059B9">
      <w:pPr>
        <w:rPr>
          <w:sz w:val="16"/>
          <w:szCs w:val="16"/>
          <w:lang w:val="nl-NL"/>
        </w:rPr>
      </w:pPr>
      <w:r w:rsidRPr="008059B9">
        <w:rPr>
          <w:sz w:val="16"/>
          <w:szCs w:val="16"/>
          <w:lang w:val="nl-NL"/>
        </w:rPr>
        <w:t xml:space="preserve">[In de brief van </w:t>
      </w:r>
      <w:proofErr w:type="spellStart"/>
      <w:r w:rsidRPr="008059B9">
        <w:rPr>
          <w:sz w:val="16"/>
          <w:szCs w:val="16"/>
          <w:lang w:val="nl-NL"/>
        </w:rPr>
        <w:t>Agrifirm</w:t>
      </w:r>
      <w:proofErr w:type="spellEnd"/>
      <w:r w:rsidRPr="008059B9">
        <w:rPr>
          <w:sz w:val="16"/>
          <w:szCs w:val="16"/>
          <w:lang w:val="nl-NL"/>
        </w:rPr>
        <w:t xml:space="preserve">: ‘Er zijn verschillende opties om invulling te geven aan de nieuwe regelgeving, bijvoorbeeld door het telen van een (zeer) vroeg </w:t>
      </w:r>
      <w:proofErr w:type="spellStart"/>
      <w:r w:rsidRPr="008059B9">
        <w:rPr>
          <w:sz w:val="16"/>
          <w:szCs w:val="16"/>
          <w:lang w:val="nl-NL"/>
        </w:rPr>
        <w:t>maïsras</w:t>
      </w:r>
      <w:proofErr w:type="spellEnd"/>
      <w:r w:rsidRPr="008059B9">
        <w:rPr>
          <w:sz w:val="16"/>
          <w:szCs w:val="16"/>
          <w:lang w:val="nl-NL"/>
        </w:rPr>
        <w:t xml:space="preserve"> om voor 1 oktober het vanggewas te kunnen zaaien, of het onderzaaien van gras in het voorjaar. In het project Grondig Boeren met Mais in Drenthe is </w:t>
      </w:r>
      <w:r w:rsidRPr="008059B9">
        <w:rPr>
          <w:i/>
          <w:sz w:val="16"/>
          <w:szCs w:val="16"/>
          <w:lang w:val="nl-NL"/>
        </w:rPr>
        <w:t>meerdere jaren ervaring opgedaan met diverse strategieën, zowel mislukkingen en successen. Dit heeft ons gebracht tot een advies, dat we graag met u</w:t>
      </w:r>
      <w:r w:rsidRPr="008059B9">
        <w:rPr>
          <w:b/>
          <w:sz w:val="16"/>
          <w:szCs w:val="16"/>
          <w:lang w:val="nl-NL"/>
        </w:rPr>
        <w:t xml:space="preserve"> </w:t>
      </w:r>
      <w:r w:rsidRPr="008059B9">
        <w:rPr>
          <w:sz w:val="16"/>
          <w:szCs w:val="16"/>
          <w:lang w:val="nl-NL"/>
        </w:rPr>
        <w:t xml:space="preserve">delen. Daarnaast zullen we met een aantal machines voor het  onderzaaien van gras in mais laten zien hoe dat gaat.] </w:t>
      </w:r>
    </w:p>
    <w:p w14:paraId="6578C144" w14:textId="77777777" w:rsidR="008059B9" w:rsidRPr="008059B9" w:rsidRDefault="008059B9" w:rsidP="008059B9">
      <w:pPr>
        <w:rPr>
          <w:sz w:val="16"/>
          <w:szCs w:val="16"/>
          <w:lang w:val="nl-NL"/>
        </w:rPr>
      </w:pPr>
    </w:p>
    <w:p w14:paraId="649B4B0E" w14:textId="77777777" w:rsidR="008059B9" w:rsidRPr="008059B9" w:rsidRDefault="008059B9" w:rsidP="008059B9">
      <w:pPr>
        <w:rPr>
          <w:sz w:val="16"/>
          <w:szCs w:val="16"/>
          <w:lang w:val="nl-NL"/>
        </w:rPr>
      </w:pPr>
      <w:r w:rsidRPr="008059B9">
        <w:rPr>
          <w:sz w:val="16"/>
          <w:szCs w:val="16"/>
          <w:lang w:val="nl-NL"/>
        </w:rPr>
        <w:t>Het delen van mislukkingen en successen lijkt het hoofdonderdeel te zijn geweest v/d demo. Of dat het ook was volgens de WUR-organisatoren is volgens hen moeilijk te beoordelen.</w:t>
      </w:r>
    </w:p>
    <w:p w14:paraId="349B53DE" w14:textId="77777777" w:rsidR="008059B9" w:rsidRPr="008059B9" w:rsidRDefault="008059B9" w:rsidP="008059B9">
      <w:pPr>
        <w:rPr>
          <w:sz w:val="16"/>
          <w:szCs w:val="16"/>
          <w:lang w:val="nl-NL"/>
        </w:rPr>
      </w:pPr>
      <w:r w:rsidRPr="008059B9">
        <w:rPr>
          <w:sz w:val="16"/>
          <w:szCs w:val="16"/>
          <w:lang w:val="nl-NL"/>
        </w:rPr>
        <w:t xml:space="preserve">Dit kwam aan de orde in de introductie van </w:t>
      </w:r>
      <w:proofErr w:type="spellStart"/>
      <w:r w:rsidRPr="008059B9">
        <w:rPr>
          <w:sz w:val="16"/>
          <w:szCs w:val="16"/>
          <w:lang w:val="nl-NL"/>
        </w:rPr>
        <w:t>Agrifirm</w:t>
      </w:r>
      <w:proofErr w:type="spellEnd"/>
      <w:r w:rsidRPr="008059B9">
        <w:rPr>
          <w:sz w:val="16"/>
          <w:szCs w:val="16"/>
          <w:lang w:val="nl-NL"/>
        </w:rPr>
        <w:t>. Het is lastig te beoordelen of het goed genoeg aan de orde is gekomen.</w:t>
      </w:r>
    </w:p>
    <w:p w14:paraId="45ED482F" w14:textId="77777777" w:rsidR="008059B9" w:rsidRPr="008059B9" w:rsidRDefault="008059B9" w:rsidP="008059B9">
      <w:pPr>
        <w:rPr>
          <w:sz w:val="16"/>
          <w:szCs w:val="16"/>
          <w:lang w:val="nl-NL"/>
        </w:rPr>
      </w:pPr>
    </w:p>
    <w:p w14:paraId="3AF7196D" w14:textId="77777777" w:rsidR="008059B9" w:rsidRPr="008059B9" w:rsidRDefault="008059B9" w:rsidP="008059B9">
      <w:pPr>
        <w:rPr>
          <w:sz w:val="16"/>
          <w:szCs w:val="16"/>
          <w:lang w:val="nl-NL"/>
        </w:rPr>
      </w:pPr>
      <w:r w:rsidRPr="008059B9">
        <w:rPr>
          <w:sz w:val="16"/>
          <w:szCs w:val="16"/>
          <w:lang w:val="nl-NL"/>
        </w:rPr>
        <w:t>Voor heel veel deelnemers/bezoekers was het thema ‘</w:t>
      </w:r>
      <w:proofErr w:type="spellStart"/>
      <w:r w:rsidRPr="008059B9">
        <w:rPr>
          <w:sz w:val="16"/>
          <w:szCs w:val="16"/>
          <w:lang w:val="nl-NL"/>
        </w:rPr>
        <w:t>onderzaai</w:t>
      </w:r>
      <w:proofErr w:type="spellEnd"/>
      <w:r w:rsidRPr="008059B9">
        <w:rPr>
          <w:sz w:val="16"/>
          <w:szCs w:val="16"/>
          <w:lang w:val="nl-NL"/>
        </w:rPr>
        <w:t>’ nieuw. Dus dan hebben zij als toehoorder van de introductie wel heel veel op hun dak gekregen; veel nieuwe dingen moeten aanhoren. Het is de vraag hoe dit nu het beste blijft hangen en hoe het anders overgedragen had kunnen worden.</w:t>
      </w:r>
    </w:p>
    <w:p w14:paraId="34974915" w14:textId="77777777" w:rsidR="008059B9" w:rsidRPr="008059B9" w:rsidRDefault="008059B9" w:rsidP="008059B9">
      <w:pPr>
        <w:rPr>
          <w:sz w:val="16"/>
          <w:szCs w:val="16"/>
          <w:lang w:val="nl-NL"/>
        </w:rPr>
      </w:pPr>
      <w:r w:rsidRPr="008059B9">
        <w:rPr>
          <w:sz w:val="16"/>
          <w:szCs w:val="16"/>
          <w:lang w:val="nl-NL"/>
        </w:rPr>
        <w:t>Hoe kun je dat nu beter doen? Meer in beeld vangen.</w:t>
      </w:r>
    </w:p>
    <w:p w14:paraId="2ADB8658" w14:textId="77777777" w:rsidR="008059B9" w:rsidRPr="008059B9" w:rsidRDefault="008059B9" w:rsidP="008059B9">
      <w:pPr>
        <w:rPr>
          <w:sz w:val="16"/>
          <w:szCs w:val="16"/>
          <w:lang w:val="nl-NL"/>
        </w:rPr>
      </w:pPr>
      <w:r w:rsidRPr="008059B9">
        <w:rPr>
          <w:sz w:val="16"/>
          <w:szCs w:val="16"/>
          <w:lang w:val="nl-NL"/>
        </w:rPr>
        <w:t xml:space="preserve">Maar gezien de voorbereidingstijd (het voorbereidingstraject was best hectisch) had er ook niet meer ingezeten. Het is wel goed om na te denken over de vraag: Wat kun je op eenvoudige manier doen om het nog meer onder de aandacht te brengen. De </w:t>
      </w:r>
      <w:proofErr w:type="spellStart"/>
      <w:r w:rsidRPr="008059B9">
        <w:rPr>
          <w:sz w:val="16"/>
          <w:szCs w:val="16"/>
          <w:lang w:val="nl-NL"/>
        </w:rPr>
        <w:t>infographic</w:t>
      </w:r>
      <w:proofErr w:type="spellEnd"/>
      <w:r w:rsidRPr="008059B9">
        <w:rPr>
          <w:sz w:val="16"/>
          <w:szCs w:val="16"/>
          <w:lang w:val="nl-NL"/>
        </w:rPr>
        <w:t xml:space="preserve"> van </w:t>
      </w:r>
      <w:proofErr w:type="spellStart"/>
      <w:r w:rsidRPr="008059B9">
        <w:rPr>
          <w:sz w:val="16"/>
          <w:szCs w:val="16"/>
          <w:lang w:val="nl-NL"/>
        </w:rPr>
        <w:t>Cumela</w:t>
      </w:r>
      <w:proofErr w:type="spellEnd"/>
      <w:r w:rsidRPr="008059B9">
        <w:rPr>
          <w:sz w:val="16"/>
          <w:szCs w:val="16"/>
          <w:lang w:val="nl-NL"/>
        </w:rPr>
        <w:t xml:space="preserve"> is wel een goed voorbeeld.</w:t>
      </w:r>
    </w:p>
    <w:p w14:paraId="42BD9E08" w14:textId="77777777" w:rsidR="008059B9" w:rsidRPr="008059B9" w:rsidRDefault="008059B9" w:rsidP="008059B9">
      <w:pPr>
        <w:rPr>
          <w:sz w:val="16"/>
          <w:szCs w:val="16"/>
          <w:lang w:val="nl-NL"/>
        </w:rPr>
      </w:pPr>
    </w:p>
    <w:p w14:paraId="7F647E5B" w14:textId="77777777" w:rsidR="008059B9" w:rsidRPr="008059B9" w:rsidRDefault="008059B9" w:rsidP="008059B9">
      <w:pPr>
        <w:rPr>
          <w:sz w:val="16"/>
          <w:szCs w:val="16"/>
          <w:lang w:val="nl-NL"/>
        </w:rPr>
      </w:pPr>
      <w:r w:rsidRPr="008059B9">
        <w:rPr>
          <w:sz w:val="16"/>
          <w:szCs w:val="16"/>
          <w:lang w:val="nl-NL"/>
        </w:rPr>
        <w:t xml:space="preserve">Op de vraag ‘How well </w:t>
      </w:r>
      <w:proofErr w:type="spellStart"/>
      <w:r w:rsidRPr="008059B9">
        <w:rPr>
          <w:sz w:val="16"/>
          <w:szCs w:val="16"/>
          <w:lang w:val="nl-NL"/>
        </w:rPr>
        <w:t>did</w:t>
      </w:r>
      <w:proofErr w:type="spellEnd"/>
      <w:r w:rsidRPr="008059B9">
        <w:rPr>
          <w:sz w:val="16"/>
          <w:szCs w:val="16"/>
          <w:lang w:val="nl-NL"/>
        </w:rPr>
        <w:t xml:space="preserve"> </w:t>
      </w:r>
      <w:proofErr w:type="spellStart"/>
      <w:r w:rsidRPr="008059B9">
        <w:rPr>
          <w:sz w:val="16"/>
          <w:szCs w:val="16"/>
          <w:lang w:val="nl-NL"/>
        </w:rPr>
        <w:t>various</w:t>
      </w:r>
      <w:proofErr w:type="spellEnd"/>
      <w:r w:rsidRPr="008059B9">
        <w:rPr>
          <w:sz w:val="16"/>
          <w:szCs w:val="16"/>
          <w:lang w:val="nl-NL"/>
        </w:rPr>
        <w:t xml:space="preserve"> </w:t>
      </w:r>
      <w:proofErr w:type="spellStart"/>
      <w:r w:rsidRPr="008059B9">
        <w:rPr>
          <w:sz w:val="16"/>
          <w:szCs w:val="16"/>
          <w:lang w:val="nl-NL"/>
        </w:rPr>
        <w:t>demonstrators</w:t>
      </w:r>
      <w:proofErr w:type="spellEnd"/>
      <w:r w:rsidRPr="008059B9">
        <w:rPr>
          <w:sz w:val="16"/>
          <w:szCs w:val="16"/>
          <w:lang w:val="nl-NL"/>
        </w:rPr>
        <w:t xml:space="preserve"> </w:t>
      </w:r>
      <w:proofErr w:type="spellStart"/>
      <w:r w:rsidRPr="008059B9">
        <w:rPr>
          <w:sz w:val="16"/>
          <w:szCs w:val="16"/>
          <w:lang w:val="nl-NL"/>
        </w:rPr>
        <w:t>fulfill</w:t>
      </w:r>
      <w:proofErr w:type="spellEnd"/>
      <w:r w:rsidRPr="008059B9">
        <w:rPr>
          <w:sz w:val="16"/>
          <w:szCs w:val="16"/>
          <w:lang w:val="nl-NL"/>
        </w:rPr>
        <w:t xml:space="preserve"> </w:t>
      </w:r>
      <w:proofErr w:type="spellStart"/>
      <w:r w:rsidRPr="008059B9">
        <w:rPr>
          <w:sz w:val="16"/>
          <w:szCs w:val="16"/>
          <w:lang w:val="nl-NL"/>
        </w:rPr>
        <w:t>their</w:t>
      </w:r>
      <w:proofErr w:type="spellEnd"/>
      <w:r w:rsidRPr="008059B9">
        <w:rPr>
          <w:sz w:val="16"/>
          <w:szCs w:val="16"/>
          <w:lang w:val="nl-NL"/>
        </w:rPr>
        <w:t xml:space="preserve"> </w:t>
      </w:r>
      <w:proofErr w:type="spellStart"/>
      <w:r w:rsidRPr="008059B9">
        <w:rPr>
          <w:sz w:val="16"/>
          <w:szCs w:val="16"/>
          <w:lang w:val="nl-NL"/>
        </w:rPr>
        <w:t>role</w:t>
      </w:r>
      <w:proofErr w:type="spellEnd"/>
      <w:r w:rsidRPr="008059B9">
        <w:rPr>
          <w:sz w:val="16"/>
          <w:szCs w:val="16"/>
          <w:lang w:val="nl-NL"/>
        </w:rPr>
        <w:t xml:space="preserve">’? (NB! hier is niet echt een duidelijk antwoord op gegeven.  Volgens mij waren de WUR organisatoren wel tevreden. Ze vonden niet dat er meer te vertellen valt en dat sommige toelichting van loonwerkers echt niet goed uit de verf kwam volgens de observanten). De WUR organisator heeft eerst wat verteld over GBMM. Toen iemand van </w:t>
      </w:r>
      <w:proofErr w:type="spellStart"/>
      <w:r w:rsidRPr="008059B9">
        <w:rPr>
          <w:sz w:val="16"/>
          <w:szCs w:val="16"/>
          <w:lang w:val="nl-NL"/>
        </w:rPr>
        <w:t>Agrifirm</w:t>
      </w:r>
      <w:proofErr w:type="spellEnd"/>
      <w:r w:rsidRPr="008059B9">
        <w:rPr>
          <w:sz w:val="16"/>
          <w:szCs w:val="16"/>
          <w:lang w:val="nl-NL"/>
        </w:rPr>
        <w:t xml:space="preserve"> over </w:t>
      </w:r>
      <w:proofErr w:type="spellStart"/>
      <w:r w:rsidRPr="008059B9">
        <w:rPr>
          <w:sz w:val="16"/>
          <w:szCs w:val="16"/>
          <w:lang w:val="nl-NL"/>
        </w:rPr>
        <w:t>onderzaai</w:t>
      </w:r>
      <w:proofErr w:type="spellEnd"/>
      <w:r w:rsidRPr="008059B9">
        <w:rPr>
          <w:sz w:val="16"/>
          <w:szCs w:val="16"/>
          <w:lang w:val="nl-NL"/>
        </w:rPr>
        <w:t xml:space="preserve">. Toen elke loonwerker (de ene loonwerker praat makkelijker dan de andere; er is wel over nagedacht of het in interviewvorm gedaan zou moeten worden, maar er werd ingeschat dat dit wel erg saai zou worden; je krijgt dan 6 x dezelfde vragen, met </w:t>
      </w:r>
      <w:proofErr w:type="spellStart"/>
      <w:r w:rsidRPr="008059B9">
        <w:rPr>
          <w:sz w:val="16"/>
          <w:szCs w:val="16"/>
          <w:lang w:val="nl-NL"/>
        </w:rPr>
        <w:t>wrs</w:t>
      </w:r>
      <w:proofErr w:type="spellEnd"/>
      <w:r w:rsidRPr="008059B9">
        <w:rPr>
          <w:sz w:val="16"/>
          <w:szCs w:val="16"/>
          <w:lang w:val="nl-NL"/>
        </w:rPr>
        <w:t>. korte antwoorden per loonwerker). (NB! hier zijn de interviewers het niet helemaal mee eens: je hoeft niet iedere loonwerker dezelfde vragen te stellen. Dat kun je opbouwen. Maar er is uiteraard begrip voor dat er niet voldoende voorbereidingstijd voor was. De boodschap had wellicht op deze manier wat meer gestructureerd overgebracht kunnen worden).</w:t>
      </w:r>
    </w:p>
    <w:p w14:paraId="4D506703" w14:textId="77777777" w:rsidR="008059B9" w:rsidRPr="008059B9" w:rsidRDefault="008059B9" w:rsidP="008059B9">
      <w:pPr>
        <w:rPr>
          <w:sz w:val="16"/>
          <w:szCs w:val="16"/>
          <w:lang w:val="nl-NL"/>
        </w:rPr>
      </w:pPr>
      <w:r w:rsidRPr="008059B9">
        <w:rPr>
          <w:sz w:val="16"/>
          <w:szCs w:val="16"/>
          <w:lang w:val="nl-NL"/>
        </w:rPr>
        <w:t xml:space="preserve">De WUR organisator deed vervolgens het slotwoord /vragenrondje. Daarin werd o.a. gevraagd wat de kosten waren van de </w:t>
      </w:r>
      <w:proofErr w:type="spellStart"/>
      <w:r w:rsidRPr="008059B9">
        <w:rPr>
          <w:sz w:val="16"/>
          <w:szCs w:val="16"/>
          <w:lang w:val="nl-NL"/>
        </w:rPr>
        <w:t>onderzaai</w:t>
      </w:r>
      <w:proofErr w:type="spellEnd"/>
      <w:r w:rsidRPr="008059B9">
        <w:rPr>
          <w:sz w:val="16"/>
          <w:szCs w:val="16"/>
          <w:lang w:val="nl-NL"/>
        </w:rPr>
        <w:t xml:space="preserve"> van de verschillende machines.</w:t>
      </w:r>
    </w:p>
    <w:p w14:paraId="208CC4F8" w14:textId="77777777" w:rsidR="008059B9" w:rsidRPr="008059B9" w:rsidRDefault="008059B9" w:rsidP="008059B9">
      <w:pPr>
        <w:rPr>
          <w:sz w:val="16"/>
          <w:szCs w:val="16"/>
          <w:lang w:val="nl-NL"/>
        </w:rPr>
      </w:pPr>
      <w:r w:rsidRPr="008059B9">
        <w:rPr>
          <w:sz w:val="16"/>
          <w:szCs w:val="16"/>
          <w:lang w:val="nl-NL"/>
        </w:rPr>
        <w:t>(ook de organisatoren weten niet meer precies welke vragen er nog meer werden gesteld door het publiek...).</w:t>
      </w:r>
    </w:p>
    <w:p w14:paraId="536D20A1" w14:textId="77777777" w:rsidR="008059B9" w:rsidRPr="008059B9" w:rsidRDefault="008059B9" w:rsidP="008059B9">
      <w:pPr>
        <w:rPr>
          <w:sz w:val="16"/>
          <w:szCs w:val="16"/>
          <w:lang w:val="nl-NL"/>
        </w:rPr>
      </w:pPr>
    </w:p>
    <w:p w14:paraId="1C89A5B8" w14:textId="77777777" w:rsidR="008059B9" w:rsidRPr="008059B9" w:rsidRDefault="008059B9" w:rsidP="008059B9">
      <w:pPr>
        <w:rPr>
          <w:sz w:val="16"/>
          <w:szCs w:val="16"/>
          <w:lang w:val="nl-NL"/>
        </w:rPr>
      </w:pPr>
      <w:r w:rsidRPr="008059B9">
        <w:rPr>
          <w:sz w:val="16"/>
          <w:szCs w:val="16"/>
          <w:lang w:val="nl-NL"/>
        </w:rPr>
        <w:t xml:space="preserve">De WUR organisator plaatst als opmerking: </w:t>
      </w:r>
    </w:p>
    <w:p w14:paraId="67A74687" w14:textId="77777777" w:rsidR="008059B9" w:rsidRPr="008059B9" w:rsidRDefault="008059B9" w:rsidP="008059B9">
      <w:pPr>
        <w:rPr>
          <w:sz w:val="16"/>
          <w:szCs w:val="16"/>
          <w:lang w:val="nl-NL"/>
        </w:rPr>
      </w:pPr>
      <w:r w:rsidRPr="008059B9">
        <w:rPr>
          <w:sz w:val="16"/>
          <w:szCs w:val="16"/>
          <w:lang w:val="nl-NL"/>
        </w:rPr>
        <w:t>Als het niet een verplichting is, en iemand wil het, dan gaat het over de effectiviteit van een maatregel of innovatieve toepassing; ‘wat doet het?’. (Iemand wil het , dus dan maakt het niet uit wat het kost). Maar is het een verplichting: dan krijg je meteen de vraag: ‘wat kost het?’</w:t>
      </w:r>
    </w:p>
    <w:p w14:paraId="17499C36" w14:textId="77777777" w:rsidR="008059B9" w:rsidRPr="008059B9" w:rsidRDefault="008059B9" w:rsidP="008059B9">
      <w:pPr>
        <w:rPr>
          <w:sz w:val="16"/>
          <w:szCs w:val="16"/>
          <w:lang w:val="nl-NL"/>
        </w:rPr>
      </w:pPr>
    </w:p>
    <w:p w14:paraId="7DFA7E0F" w14:textId="77777777" w:rsidR="008059B9" w:rsidRPr="008059B9" w:rsidRDefault="008059B9" w:rsidP="008059B9">
      <w:pPr>
        <w:rPr>
          <w:sz w:val="16"/>
          <w:szCs w:val="16"/>
          <w:lang w:val="nl-NL"/>
        </w:rPr>
      </w:pPr>
      <w:r w:rsidRPr="008059B9">
        <w:rPr>
          <w:sz w:val="16"/>
          <w:szCs w:val="16"/>
          <w:lang w:val="nl-NL"/>
        </w:rPr>
        <w:t>Follow-up activiteiten</w:t>
      </w:r>
    </w:p>
    <w:p w14:paraId="0DC2F95E" w14:textId="77777777" w:rsidR="008059B9" w:rsidRPr="008059B9" w:rsidRDefault="008059B9" w:rsidP="008059B9">
      <w:pPr>
        <w:rPr>
          <w:b/>
          <w:sz w:val="16"/>
          <w:szCs w:val="16"/>
          <w:lang w:val="nl-NL"/>
        </w:rPr>
      </w:pPr>
    </w:p>
    <w:p w14:paraId="0BE53EA1" w14:textId="77777777" w:rsidR="008059B9" w:rsidRPr="008059B9" w:rsidRDefault="008059B9" w:rsidP="001B5BA7">
      <w:pPr>
        <w:pStyle w:val="ListParagraph"/>
        <w:numPr>
          <w:ilvl w:val="0"/>
          <w:numId w:val="29"/>
        </w:numPr>
        <w:rPr>
          <w:sz w:val="16"/>
          <w:szCs w:val="16"/>
          <w:lang w:val="nl-NL"/>
        </w:rPr>
      </w:pPr>
      <w:r w:rsidRPr="008059B9">
        <w:rPr>
          <w:sz w:val="16"/>
          <w:szCs w:val="16"/>
          <w:lang w:val="nl-NL"/>
        </w:rPr>
        <w:t xml:space="preserve">Na de demo is er aandacht besteed aan </w:t>
      </w:r>
      <w:proofErr w:type="spellStart"/>
      <w:r w:rsidRPr="008059B9">
        <w:rPr>
          <w:sz w:val="16"/>
          <w:szCs w:val="16"/>
          <w:lang w:val="nl-NL"/>
        </w:rPr>
        <w:t>onderzaai</w:t>
      </w:r>
      <w:proofErr w:type="spellEnd"/>
      <w:r w:rsidRPr="008059B9">
        <w:rPr>
          <w:sz w:val="16"/>
          <w:szCs w:val="16"/>
          <w:lang w:val="nl-NL"/>
        </w:rPr>
        <w:t xml:space="preserve"> in een nieuwsbrief. (de leaflet die in de nieuwsbrief verspreid werd na afloop van de demo geeft info over aandachtspunten bij </w:t>
      </w:r>
      <w:proofErr w:type="spellStart"/>
      <w:r w:rsidRPr="008059B9">
        <w:rPr>
          <w:sz w:val="16"/>
          <w:szCs w:val="16"/>
          <w:lang w:val="nl-NL"/>
        </w:rPr>
        <w:t>onderzaai</w:t>
      </w:r>
      <w:proofErr w:type="spellEnd"/>
      <w:r w:rsidRPr="008059B9">
        <w:rPr>
          <w:sz w:val="16"/>
          <w:szCs w:val="16"/>
          <w:lang w:val="nl-NL"/>
        </w:rPr>
        <w:t xml:space="preserve"> en over vanggewassen in het algemeen; niet over machines en hun toepassingen)</w:t>
      </w:r>
    </w:p>
    <w:p w14:paraId="74A051CB" w14:textId="77777777" w:rsidR="008059B9" w:rsidRPr="008059B9" w:rsidRDefault="008059B9" w:rsidP="001B5BA7">
      <w:pPr>
        <w:pStyle w:val="ListParagraph"/>
        <w:numPr>
          <w:ilvl w:val="0"/>
          <w:numId w:val="29"/>
        </w:numPr>
        <w:rPr>
          <w:sz w:val="16"/>
          <w:szCs w:val="16"/>
          <w:lang w:val="nl-NL"/>
        </w:rPr>
      </w:pPr>
      <w:r w:rsidRPr="008059B9">
        <w:rPr>
          <w:sz w:val="16"/>
          <w:szCs w:val="16"/>
          <w:lang w:val="nl-NL"/>
        </w:rPr>
        <w:t xml:space="preserve">Grasmaismanifestatie is naar voren gehaald. Er is ingespeeld op de droogte en onderwerpen zijn daar op afgestemd. Dus </w:t>
      </w:r>
      <w:proofErr w:type="spellStart"/>
      <w:r w:rsidRPr="008059B9">
        <w:rPr>
          <w:sz w:val="16"/>
          <w:szCs w:val="16"/>
          <w:lang w:val="nl-NL"/>
        </w:rPr>
        <w:t>onderzaai</w:t>
      </w:r>
      <w:proofErr w:type="spellEnd"/>
      <w:r w:rsidRPr="008059B9">
        <w:rPr>
          <w:sz w:val="16"/>
          <w:szCs w:val="16"/>
          <w:lang w:val="nl-NL"/>
        </w:rPr>
        <w:t xml:space="preserve"> is toen niet aan de orde geweest.  Vandaar dat besloten is (in augustus) om nog een GBMM-bijeenkomst te doen, die wél over </w:t>
      </w:r>
      <w:proofErr w:type="spellStart"/>
      <w:r w:rsidRPr="008059B9">
        <w:rPr>
          <w:sz w:val="16"/>
          <w:szCs w:val="16"/>
          <w:lang w:val="nl-NL"/>
        </w:rPr>
        <w:t>onderzaai</w:t>
      </w:r>
      <w:proofErr w:type="spellEnd"/>
      <w:r w:rsidRPr="008059B9">
        <w:rPr>
          <w:sz w:val="16"/>
          <w:szCs w:val="16"/>
          <w:lang w:val="nl-NL"/>
        </w:rPr>
        <w:t xml:space="preserve"> gaat, in november (21 en 22 november). Het programma staat nog niet vast. Algemeen verhaal over </w:t>
      </w:r>
      <w:proofErr w:type="spellStart"/>
      <w:r w:rsidRPr="008059B9">
        <w:rPr>
          <w:sz w:val="16"/>
          <w:szCs w:val="16"/>
          <w:lang w:val="nl-NL"/>
        </w:rPr>
        <w:t>onderzaai</w:t>
      </w:r>
      <w:proofErr w:type="spellEnd"/>
      <w:r w:rsidRPr="008059B9">
        <w:rPr>
          <w:sz w:val="16"/>
          <w:szCs w:val="16"/>
          <w:lang w:val="nl-NL"/>
        </w:rPr>
        <w:t xml:space="preserve">, misschien wordt aandacht besteed aan de demo. (Resultaat van de </w:t>
      </w:r>
      <w:proofErr w:type="spellStart"/>
      <w:r w:rsidRPr="008059B9">
        <w:rPr>
          <w:sz w:val="16"/>
          <w:szCs w:val="16"/>
          <w:lang w:val="nl-NL"/>
        </w:rPr>
        <w:t>onderzaai</w:t>
      </w:r>
      <w:proofErr w:type="spellEnd"/>
      <w:r w:rsidRPr="008059B9">
        <w:rPr>
          <w:sz w:val="16"/>
          <w:szCs w:val="16"/>
          <w:lang w:val="nl-NL"/>
        </w:rPr>
        <w:t xml:space="preserve"> demo; </w:t>
      </w:r>
      <w:proofErr w:type="spellStart"/>
      <w:r w:rsidRPr="008059B9">
        <w:rPr>
          <w:sz w:val="16"/>
          <w:szCs w:val="16"/>
          <w:lang w:val="nl-NL"/>
        </w:rPr>
        <w:t>onderzaai</w:t>
      </w:r>
      <w:proofErr w:type="spellEnd"/>
      <w:r w:rsidRPr="008059B9">
        <w:rPr>
          <w:sz w:val="16"/>
          <w:szCs w:val="16"/>
          <w:lang w:val="nl-NL"/>
        </w:rPr>
        <w:t xml:space="preserve"> heeft het beter gedaan dan het lijkt. Zaad is in droog zaaibed gekomen. Zaad blijft wel goed. Mais is eerder verschrompeld, waardoor meer licht binnen is gekomen. Zie je in veld verschillen van de verschillende </w:t>
      </w:r>
      <w:proofErr w:type="spellStart"/>
      <w:r w:rsidRPr="008059B9">
        <w:rPr>
          <w:sz w:val="16"/>
          <w:szCs w:val="16"/>
          <w:lang w:val="nl-NL"/>
        </w:rPr>
        <w:t>onderzaai</w:t>
      </w:r>
      <w:proofErr w:type="spellEnd"/>
      <w:r w:rsidRPr="008059B9">
        <w:rPr>
          <w:sz w:val="16"/>
          <w:szCs w:val="16"/>
          <w:lang w:val="nl-NL"/>
        </w:rPr>
        <w:t>-machines; nee).</w:t>
      </w:r>
    </w:p>
    <w:p w14:paraId="456ED880" w14:textId="77777777" w:rsidR="008059B9" w:rsidRPr="008059B9" w:rsidRDefault="008059B9" w:rsidP="008059B9">
      <w:pPr>
        <w:rPr>
          <w:sz w:val="16"/>
          <w:szCs w:val="16"/>
          <w:lang w:val="nl-NL"/>
        </w:rPr>
      </w:pPr>
    </w:p>
    <w:p w14:paraId="487474CD" w14:textId="77777777" w:rsidR="008059B9" w:rsidRPr="008059B9" w:rsidRDefault="008059B9" w:rsidP="008059B9">
      <w:pPr>
        <w:rPr>
          <w:i/>
          <w:sz w:val="16"/>
          <w:szCs w:val="16"/>
          <w:lang w:val="nl-NL"/>
        </w:rPr>
      </w:pPr>
      <w:r w:rsidRPr="008059B9">
        <w:rPr>
          <w:i/>
          <w:sz w:val="16"/>
          <w:szCs w:val="16"/>
          <w:lang w:val="nl-NL"/>
        </w:rPr>
        <w:t>De keuze waarvoor de boer staat</w:t>
      </w:r>
    </w:p>
    <w:p w14:paraId="36B1AF32" w14:textId="77777777" w:rsidR="008059B9" w:rsidRPr="008059B9" w:rsidRDefault="008059B9" w:rsidP="008059B9">
      <w:pPr>
        <w:rPr>
          <w:sz w:val="16"/>
          <w:szCs w:val="16"/>
          <w:lang w:val="nl-NL"/>
        </w:rPr>
      </w:pPr>
    </w:p>
    <w:p w14:paraId="599AD905" w14:textId="77777777" w:rsidR="008059B9" w:rsidRPr="008059B9" w:rsidRDefault="008059B9" w:rsidP="008059B9">
      <w:pPr>
        <w:rPr>
          <w:sz w:val="16"/>
          <w:szCs w:val="16"/>
          <w:lang w:val="nl-NL"/>
        </w:rPr>
      </w:pPr>
      <w:r w:rsidRPr="008059B9">
        <w:rPr>
          <w:sz w:val="16"/>
          <w:szCs w:val="16"/>
          <w:lang w:val="nl-NL"/>
        </w:rPr>
        <w:lastRenderedPageBreak/>
        <w:t>In de casus beschrijven we dat de boeren voor een getrapte beslissing staan:</w:t>
      </w:r>
    </w:p>
    <w:p w14:paraId="24847613" w14:textId="77777777" w:rsidR="008059B9" w:rsidRPr="008059B9" w:rsidRDefault="008059B9" w:rsidP="001B5BA7">
      <w:pPr>
        <w:pStyle w:val="Bullet-1"/>
        <w:numPr>
          <w:ilvl w:val="0"/>
          <w:numId w:val="14"/>
        </w:numPr>
        <w:rPr>
          <w:sz w:val="16"/>
          <w:szCs w:val="16"/>
        </w:rPr>
      </w:pPr>
      <w:r w:rsidRPr="008059B9">
        <w:rPr>
          <w:sz w:val="16"/>
          <w:szCs w:val="16"/>
        </w:rPr>
        <w:t xml:space="preserve">Will I apply a catch crop by </w:t>
      </w:r>
      <w:proofErr w:type="spellStart"/>
      <w:r w:rsidRPr="008059B9">
        <w:rPr>
          <w:sz w:val="16"/>
          <w:szCs w:val="16"/>
        </w:rPr>
        <w:t>undersowing</w:t>
      </w:r>
      <w:proofErr w:type="spellEnd"/>
      <w:r w:rsidRPr="008059B9">
        <w:rPr>
          <w:sz w:val="16"/>
          <w:szCs w:val="16"/>
        </w:rPr>
        <w:t xml:space="preserve"> the maize? </w:t>
      </w:r>
    </w:p>
    <w:p w14:paraId="08B287E7" w14:textId="77777777" w:rsidR="008059B9" w:rsidRPr="008059B9" w:rsidRDefault="008059B9" w:rsidP="001B5BA7">
      <w:pPr>
        <w:pStyle w:val="Bullet-1"/>
        <w:numPr>
          <w:ilvl w:val="0"/>
          <w:numId w:val="14"/>
        </w:numPr>
        <w:rPr>
          <w:sz w:val="16"/>
          <w:szCs w:val="16"/>
        </w:rPr>
      </w:pPr>
      <w:r w:rsidRPr="008059B9">
        <w:rPr>
          <w:sz w:val="16"/>
          <w:szCs w:val="16"/>
        </w:rPr>
        <w:t xml:space="preserve">If yes, how will I do that ? </w:t>
      </w:r>
    </w:p>
    <w:p w14:paraId="441469F5" w14:textId="77777777" w:rsidR="008059B9" w:rsidRPr="008059B9" w:rsidRDefault="008059B9" w:rsidP="001B5BA7">
      <w:pPr>
        <w:pStyle w:val="Bullet-1"/>
        <w:numPr>
          <w:ilvl w:val="0"/>
          <w:numId w:val="17"/>
        </w:numPr>
        <w:rPr>
          <w:sz w:val="16"/>
          <w:szCs w:val="16"/>
        </w:rPr>
      </w:pPr>
      <w:r w:rsidRPr="008059B9">
        <w:rPr>
          <w:sz w:val="16"/>
          <w:szCs w:val="16"/>
        </w:rPr>
        <w:t xml:space="preserve">Which machine do I choose? </w:t>
      </w:r>
    </w:p>
    <w:p w14:paraId="5E31A8F4" w14:textId="77777777" w:rsidR="008059B9" w:rsidRPr="008059B9" w:rsidRDefault="008059B9" w:rsidP="001B5BA7">
      <w:pPr>
        <w:pStyle w:val="Bullet-1"/>
        <w:numPr>
          <w:ilvl w:val="0"/>
          <w:numId w:val="17"/>
        </w:numPr>
        <w:rPr>
          <w:sz w:val="16"/>
          <w:szCs w:val="16"/>
        </w:rPr>
      </w:pPr>
      <w:r w:rsidRPr="008059B9">
        <w:rPr>
          <w:sz w:val="16"/>
          <w:szCs w:val="16"/>
        </w:rPr>
        <w:t xml:space="preserve">Do I carry out the </w:t>
      </w:r>
      <w:proofErr w:type="spellStart"/>
      <w:r w:rsidRPr="008059B9">
        <w:rPr>
          <w:sz w:val="16"/>
          <w:szCs w:val="16"/>
        </w:rPr>
        <w:t>undersowing</w:t>
      </w:r>
      <w:proofErr w:type="spellEnd"/>
      <w:r w:rsidRPr="008059B9">
        <w:rPr>
          <w:sz w:val="16"/>
          <w:szCs w:val="16"/>
        </w:rPr>
        <w:t xml:space="preserve"> myself with my own machine or by hiring an agricultural contracting firm? </w:t>
      </w:r>
    </w:p>
    <w:p w14:paraId="322B8763" w14:textId="77777777" w:rsidR="008059B9" w:rsidRPr="008059B9" w:rsidRDefault="008059B9" w:rsidP="001B5BA7">
      <w:pPr>
        <w:pStyle w:val="Bullet-1"/>
        <w:numPr>
          <w:ilvl w:val="0"/>
          <w:numId w:val="17"/>
        </w:numPr>
        <w:rPr>
          <w:sz w:val="16"/>
          <w:szCs w:val="16"/>
        </w:rPr>
      </w:pPr>
      <w:r w:rsidRPr="008059B9">
        <w:rPr>
          <w:sz w:val="16"/>
          <w:szCs w:val="16"/>
        </w:rPr>
        <w:t xml:space="preserve">And what grass variety or mixture do I apply? </w:t>
      </w:r>
    </w:p>
    <w:p w14:paraId="4AF5A646" w14:textId="77777777" w:rsidR="008059B9" w:rsidRPr="008059B9" w:rsidRDefault="008059B9" w:rsidP="001B5BA7">
      <w:pPr>
        <w:pStyle w:val="Bullet-1"/>
        <w:numPr>
          <w:ilvl w:val="1"/>
          <w:numId w:val="17"/>
        </w:numPr>
        <w:rPr>
          <w:sz w:val="16"/>
          <w:szCs w:val="16"/>
        </w:rPr>
      </w:pPr>
      <w:r w:rsidRPr="008059B9">
        <w:rPr>
          <w:sz w:val="16"/>
          <w:szCs w:val="16"/>
        </w:rPr>
        <w:t xml:space="preserve">Do I choose the grass variety or mixture or do I consult </w:t>
      </w:r>
      <w:proofErr w:type="spellStart"/>
      <w:r w:rsidRPr="008059B9">
        <w:rPr>
          <w:sz w:val="16"/>
          <w:szCs w:val="16"/>
        </w:rPr>
        <w:t>Agrifirm</w:t>
      </w:r>
      <w:proofErr w:type="spellEnd"/>
      <w:r w:rsidRPr="008059B9">
        <w:rPr>
          <w:sz w:val="16"/>
          <w:szCs w:val="16"/>
        </w:rPr>
        <w:t xml:space="preserve">? Or do I consult other organisation(s)? </w:t>
      </w:r>
    </w:p>
    <w:p w14:paraId="4CF8A5F1" w14:textId="77777777" w:rsidR="008059B9" w:rsidRPr="008059B9" w:rsidRDefault="008059B9" w:rsidP="001B5BA7">
      <w:pPr>
        <w:pStyle w:val="Bullet-1"/>
        <w:numPr>
          <w:ilvl w:val="0"/>
          <w:numId w:val="17"/>
        </w:numPr>
        <w:rPr>
          <w:sz w:val="16"/>
          <w:szCs w:val="16"/>
        </w:rPr>
      </w:pPr>
      <w:r w:rsidRPr="008059B9">
        <w:rPr>
          <w:sz w:val="16"/>
          <w:szCs w:val="16"/>
        </w:rPr>
        <w:t xml:space="preserve">Will I sow the grass together with the maize or after the maize has emerged? </w:t>
      </w:r>
    </w:p>
    <w:p w14:paraId="7A02F892" w14:textId="77777777" w:rsidR="008059B9" w:rsidRPr="008059B9" w:rsidRDefault="008059B9" w:rsidP="001B5BA7">
      <w:pPr>
        <w:pStyle w:val="Bullet-1"/>
        <w:numPr>
          <w:ilvl w:val="1"/>
          <w:numId w:val="17"/>
        </w:numPr>
        <w:rPr>
          <w:sz w:val="16"/>
          <w:szCs w:val="16"/>
        </w:rPr>
      </w:pPr>
      <w:r w:rsidRPr="008059B9">
        <w:rPr>
          <w:sz w:val="16"/>
          <w:szCs w:val="16"/>
        </w:rPr>
        <w:t>When sowing after the maize has emerged, at which leaf stage of the maize do I sow?</w:t>
      </w:r>
    </w:p>
    <w:p w14:paraId="5F06FA10" w14:textId="77777777" w:rsidR="008059B9" w:rsidRPr="008059B9" w:rsidRDefault="008059B9" w:rsidP="008059B9">
      <w:pPr>
        <w:rPr>
          <w:sz w:val="16"/>
          <w:szCs w:val="16"/>
        </w:rPr>
      </w:pPr>
    </w:p>
    <w:p w14:paraId="29B42FED" w14:textId="77777777" w:rsidR="008059B9" w:rsidRPr="008059B9" w:rsidRDefault="008059B9" w:rsidP="008059B9">
      <w:pPr>
        <w:rPr>
          <w:sz w:val="16"/>
          <w:szCs w:val="16"/>
          <w:lang w:val="nl-NL"/>
        </w:rPr>
      </w:pPr>
      <w:r w:rsidRPr="008059B9">
        <w:rPr>
          <w:sz w:val="16"/>
          <w:szCs w:val="16"/>
          <w:lang w:val="nl-NL"/>
        </w:rPr>
        <w:t>Volgens de WUR-organisatoren is het veel simpeler. Het is puur de keuze ‘ga ik onderzaaien of niet’ waar de boer voor staat. Als men gaat onderzaaien, dan schakelen de boeren sowieso een loonwerker in. Een enkele akkerbouwer die mais teelt zal misschien in machines investeren, een melkveehouder die mais teelt niet. (NB! Geen interesse in machines, alleen in dieren).</w:t>
      </w:r>
    </w:p>
    <w:p w14:paraId="009F5119" w14:textId="77777777" w:rsidR="008059B9" w:rsidRPr="008059B9" w:rsidRDefault="008059B9" w:rsidP="008059B9">
      <w:pPr>
        <w:rPr>
          <w:sz w:val="16"/>
          <w:szCs w:val="16"/>
          <w:lang w:val="nl-NL"/>
        </w:rPr>
      </w:pPr>
    </w:p>
    <w:p w14:paraId="7AF6CFD2" w14:textId="77777777" w:rsidR="008059B9" w:rsidRPr="008059B9" w:rsidRDefault="008059B9" w:rsidP="008059B9">
      <w:pPr>
        <w:rPr>
          <w:sz w:val="16"/>
          <w:szCs w:val="16"/>
          <w:lang w:val="nl-NL"/>
        </w:rPr>
      </w:pPr>
      <w:r w:rsidRPr="008059B9">
        <w:rPr>
          <w:sz w:val="16"/>
          <w:szCs w:val="16"/>
          <w:lang w:val="nl-NL"/>
        </w:rPr>
        <w:t>In de praktijk zie je echter dat zelfs loonwerkers er ook nog niet goed over hebben nagedacht.</w:t>
      </w:r>
    </w:p>
    <w:p w14:paraId="698F9DC7" w14:textId="77777777" w:rsidR="008059B9" w:rsidRPr="008059B9" w:rsidRDefault="008059B9" w:rsidP="008059B9">
      <w:pPr>
        <w:rPr>
          <w:sz w:val="16"/>
          <w:szCs w:val="16"/>
          <w:lang w:val="nl-NL"/>
        </w:rPr>
      </w:pPr>
    </w:p>
    <w:p w14:paraId="45A4D5A7" w14:textId="77777777" w:rsidR="008059B9" w:rsidRPr="008059B9" w:rsidRDefault="008059B9" w:rsidP="008059B9">
      <w:pPr>
        <w:rPr>
          <w:sz w:val="16"/>
          <w:szCs w:val="16"/>
          <w:lang w:val="nl-NL"/>
        </w:rPr>
      </w:pPr>
      <w:r w:rsidRPr="008059B9">
        <w:rPr>
          <w:sz w:val="16"/>
          <w:szCs w:val="16"/>
          <w:lang w:val="nl-NL"/>
        </w:rPr>
        <w:t xml:space="preserve">In ’t Noorden (prov. Drenthe): daar wordt wel aan </w:t>
      </w:r>
      <w:proofErr w:type="spellStart"/>
      <w:r w:rsidRPr="008059B9">
        <w:rPr>
          <w:sz w:val="16"/>
          <w:szCs w:val="16"/>
          <w:lang w:val="nl-NL"/>
        </w:rPr>
        <w:t>onderzaai</w:t>
      </w:r>
      <w:proofErr w:type="spellEnd"/>
      <w:r w:rsidRPr="008059B9">
        <w:rPr>
          <w:sz w:val="16"/>
          <w:szCs w:val="16"/>
          <w:lang w:val="nl-NL"/>
        </w:rPr>
        <w:t xml:space="preserve"> gedaan. In ’t Zuiden: </w:t>
      </w:r>
      <w:proofErr w:type="spellStart"/>
      <w:r w:rsidRPr="008059B9">
        <w:rPr>
          <w:sz w:val="16"/>
          <w:szCs w:val="16"/>
          <w:lang w:val="nl-NL"/>
        </w:rPr>
        <w:t>onderzaai</w:t>
      </w:r>
      <w:proofErr w:type="spellEnd"/>
      <w:r w:rsidRPr="008059B9">
        <w:rPr>
          <w:sz w:val="16"/>
          <w:szCs w:val="16"/>
          <w:lang w:val="nl-NL"/>
        </w:rPr>
        <w:t xml:space="preserve"> met rietzwenkgras (iets later oogsten). Daar zie je echter bij GBBM satellietbedrijven; niemand die </w:t>
      </w:r>
      <w:proofErr w:type="spellStart"/>
      <w:r w:rsidRPr="008059B9">
        <w:rPr>
          <w:sz w:val="16"/>
          <w:szCs w:val="16"/>
          <w:lang w:val="nl-NL"/>
        </w:rPr>
        <w:t>onderzaait</w:t>
      </w:r>
      <w:proofErr w:type="spellEnd"/>
      <w:r w:rsidRPr="008059B9">
        <w:rPr>
          <w:sz w:val="16"/>
          <w:szCs w:val="16"/>
          <w:lang w:val="nl-NL"/>
        </w:rPr>
        <w:t xml:space="preserve">. Die kiezen voor vroege ras. </w:t>
      </w:r>
    </w:p>
    <w:p w14:paraId="5FA532E5" w14:textId="77777777" w:rsidR="008059B9" w:rsidRPr="008059B9" w:rsidRDefault="008059B9" w:rsidP="008059B9">
      <w:pPr>
        <w:rPr>
          <w:sz w:val="16"/>
          <w:szCs w:val="16"/>
          <w:lang w:val="nl-NL"/>
        </w:rPr>
      </w:pPr>
    </w:p>
    <w:p w14:paraId="5F9E631E" w14:textId="77777777" w:rsidR="008059B9" w:rsidRPr="008059B9" w:rsidRDefault="008059B9" w:rsidP="008059B9">
      <w:pPr>
        <w:rPr>
          <w:sz w:val="16"/>
          <w:szCs w:val="16"/>
          <w:lang w:val="nl-NL"/>
        </w:rPr>
      </w:pPr>
      <w:r w:rsidRPr="008059B9">
        <w:rPr>
          <w:sz w:val="16"/>
          <w:szCs w:val="16"/>
          <w:lang w:val="nl-NL"/>
        </w:rPr>
        <w:t xml:space="preserve">Volgens WUR organisatoren kan een volgend rampscenario in 2019 zich voltrekken in het Zuiden; boeren gaan onderzaaien met rietzwenkgras. Ze krijgen te maken met grasachtige onkruiden die ze niet de kop in kunnen drukken (o.a. </w:t>
      </w:r>
      <w:proofErr w:type="spellStart"/>
      <w:r w:rsidRPr="008059B9">
        <w:rPr>
          <w:sz w:val="16"/>
          <w:szCs w:val="16"/>
          <w:lang w:val="nl-NL"/>
        </w:rPr>
        <w:t>Hanepoot</w:t>
      </w:r>
      <w:proofErr w:type="spellEnd"/>
      <w:r w:rsidRPr="008059B9">
        <w:rPr>
          <w:sz w:val="16"/>
          <w:szCs w:val="16"/>
          <w:lang w:val="nl-NL"/>
        </w:rPr>
        <w:t>, glad vingergras). Vervolgens: droogte of misspuiten; rietzwenk staat er niet meer. Maisoogst valt tegen door hoge onkruiddruk. Bij RVO controle: er staat niks!</w:t>
      </w:r>
    </w:p>
    <w:p w14:paraId="5A4D4D43" w14:textId="77777777" w:rsidR="008059B9" w:rsidRPr="008059B9" w:rsidRDefault="008059B9" w:rsidP="008059B9">
      <w:pPr>
        <w:rPr>
          <w:sz w:val="16"/>
          <w:szCs w:val="16"/>
          <w:lang w:val="nl-NL"/>
        </w:rPr>
      </w:pPr>
    </w:p>
    <w:p w14:paraId="6299FB99" w14:textId="77777777" w:rsidR="008059B9" w:rsidRPr="008059B9" w:rsidRDefault="008059B9" w:rsidP="008059B9">
      <w:pPr>
        <w:rPr>
          <w:sz w:val="16"/>
          <w:szCs w:val="16"/>
          <w:lang w:val="nl-NL"/>
        </w:rPr>
      </w:pPr>
      <w:r w:rsidRPr="008059B9">
        <w:rPr>
          <w:sz w:val="16"/>
          <w:szCs w:val="16"/>
          <w:lang w:val="nl-NL"/>
        </w:rPr>
        <w:t>Kun je dit voorkomen? Eigenlijk is de belangrijkste boodschap vanuit GBMM nu: Ga met loonwerker /adviseur na wat je moet/zou gaan doen. Maak een plan. Weet dat je loonwerker kan wat jij wilt (</w:t>
      </w:r>
      <w:proofErr w:type="spellStart"/>
      <w:r w:rsidRPr="008059B9">
        <w:rPr>
          <w:sz w:val="16"/>
          <w:szCs w:val="16"/>
          <w:lang w:val="nl-NL"/>
        </w:rPr>
        <w:t>onderzaai</w:t>
      </w:r>
      <w:proofErr w:type="spellEnd"/>
      <w:r w:rsidRPr="008059B9">
        <w:rPr>
          <w:sz w:val="16"/>
          <w:szCs w:val="16"/>
          <w:lang w:val="nl-NL"/>
        </w:rPr>
        <w:t>), en gebruik dezelfde loonwerker voor meerdere activiteiten op je veld.</w:t>
      </w:r>
    </w:p>
    <w:p w14:paraId="48560AE0" w14:textId="77777777" w:rsidR="008059B9" w:rsidRPr="008059B9" w:rsidRDefault="008059B9" w:rsidP="008059B9">
      <w:pPr>
        <w:rPr>
          <w:sz w:val="16"/>
          <w:szCs w:val="16"/>
          <w:lang w:val="nl-NL"/>
        </w:rPr>
      </w:pPr>
    </w:p>
    <w:p w14:paraId="27EC1B9A" w14:textId="77777777" w:rsidR="008059B9" w:rsidRPr="008059B9" w:rsidRDefault="008059B9" w:rsidP="008059B9">
      <w:pPr>
        <w:rPr>
          <w:sz w:val="16"/>
          <w:szCs w:val="16"/>
          <w:lang w:val="nl-NL"/>
        </w:rPr>
      </w:pPr>
      <w:r w:rsidRPr="008059B9">
        <w:rPr>
          <w:sz w:val="16"/>
          <w:szCs w:val="16"/>
          <w:lang w:val="nl-NL"/>
        </w:rPr>
        <w:t>Dus de keuze welke machine te gebruiken is niet echt aan de orde. De machines heb je nodig om je verhaal te kunnen doen en laat zien hoe eenvoudig het (</w:t>
      </w:r>
      <w:proofErr w:type="spellStart"/>
      <w:r w:rsidRPr="008059B9">
        <w:rPr>
          <w:sz w:val="16"/>
          <w:szCs w:val="16"/>
          <w:lang w:val="nl-NL"/>
        </w:rPr>
        <w:t>onderzaai</w:t>
      </w:r>
      <w:proofErr w:type="spellEnd"/>
      <w:r w:rsidRPr="008059B9">
        <w:rPr>
          <w:sz w:val="16"/>
          <w:szCs w:val="16"/>
          <w:lang w:val="nl-NL"/>
        </w:rPr>
        <w:t xml:space="preserve">) kan zijn. Er komen mensen op af, op de machines. Dus hoewel het lijkt alsof de demonstratie van de machines een belangrijk doel is van de demo, is dat het niet. </w:t>
      </w:r>
    </w:p>
    <w:p w14:paraId="27EBAFD3" w14:textId="77777777" w:rsidR="008059B9" w:rsidRPr="008059B9" w:rsidRDefault="008059B9" w:rsidP="008059B9">
      <w:pPr>
        <w:rPr>
          <w:sz w:val="16"/>
          <w:szCs w:val="16"/>
          <w:lang w:val="nl-NL"/>
        </w:rPr>
      </w:pPr>
    </w:p>
    <w:p w14:paraId="17C4F311" w14:textId="77777777" w:rsidR="008059B9" w:rsidRPr="008059B9" w:rsidRDefault="008059B9" w:rsidP="008059B9">
      <w:pPr>
        <w:rPr>
          <w:sz w:val="16"/>
          <w:szCs w:val="16"/>
          <w:lang w:val="nl-NL"/>
        </w:rPr>
      </w:pPr>
      <w:r w:rsidRPr="008059B9">
        <w:rPr>
          <w:sz w:val="16"/>
          <w:szCs w:val="16"/>
          <w:lang w:val="nl-NL"/>
        </w:rPr>
        <w:t xml:space="preserve">Wel is de keuze voor het vanggewas / grassoort relevant. Maar in de folder van </w:t>
      </w:r>
      <w:proofErr w:type="spellStart"/>
      <w:r w:rsidRPr="008059B9">
        <w:rPr>
          <w:sz w:val="16"/>
          <w:szCs w:val="16"/>
          <w:lang w:val="nl-NL"/>
        </w:rPr>
        <w:t>Cumela</w:t>
      </w:r>
      <w:proofErr w:type="spellEnd"/>
      <w:r w:rsidRPr="008059B9">
        <w:rPr>
          <w:sz w:val="16"/>
          <w:szCs w:val="16"/>
          <w:lang w:val="nl-NL"/>
        </w:rPr>
        <w:t xml:space="preserve"> houden ze het op algemene termen (‘het vanggewas’), ze wagen zich niet aan advisering van ene grassoort t.o.v. de ander. (NB! Rietzwenk en </w:t>
      </w:r>
      <w:proofErr w:type="spellStart"/>
      <w:r w:rsidRPr="008059B9">
        <w:rPr>
          <w:sz w:val="16"/>
          <w:szCs w:val="16"/>
          <w:lang w:val="nl-NL"/>
        </w:rPr>
        <w:t>italiaans</w:t>
      </w:r>
      <w:proofErr w:type="spellEnd"/>
      <w:r w:rsidRPr="008059B9">
        <w:rPr>
          <w:sz w:val="16"/>
          <w:szCs w:val="16"/>
          <w:lang w:val="nl-NL"/>
        </w:rPr>
        <w:t xml:space="preserve"> raaigras hebben voor verschillende situaties verschillende voor- en nadelen). De folder van </w:t>
      </w:r>
      <w:proofErr w:type="spellStart"/>
      <w:r w:rsidRPr="008059B9">
        <w:rPr>
          <w:sz w:val="16"/>
          <w:szCs w:val="16"/>
          <w:lang w:val="nl-NL"/>
        </w:rPr>
        <w:t>Agrifirm</w:t>
      </w:r>
      <w:proofErr w:type="spellEnd"/>
      <w:r w:rsidRPr="008059B9">
        <w:rPr>
          <w:sz w:val="16"/>
          <w:szCs w:val="16"/>
          <w:lang w:val="nl-NL"/>
        </w:rPr>
        <w:t xml:space="preserve"> geeft wel de verschillende opties voor vanggewas (Rietzwenk, It. of En raaigras en grasrogge), maar geeft ook aan dat het afhankelijk is per situatie welk soort vanggewas het beste toegepast kan worden. De leaflet van WUR geeft ook info over de te gebruiken vanggewassen, en evt. problemen met onkruidbestrijding, maar verwijst naar de loonwerker of middelenleverancier voor specifiek advies. Nogmaals: het was niet het doel van de demo om aanwezigen informatie te verschaffen zodat de boeren de keuze voor de toe te passen soort vanggewas konden maken. Daar hebben zij hun loonwerker/adviseur voor nodig. De doelstelling was (naar zeggen van de organisatoren) puur om </w:t>
      </w:r>
      <w:proofErr w:type="spellStart"/>
      <w:r w:rsidRPr="008059B9">
        <w:rPr>
          <w:sz w:val="16"/>
          <w:szCs w:val="16"/>
          <w:lang w:val="nl-NL"/>
        </w:rPr>
        <w:t>onderzaai</w:t>
      </w:r>
      <w:proofErr w:type="spellEnd"/>
      <w:r w:rsidRPr="008059B9">
        <w:rPr>
          <w:sz w:val="16"/>
          <w:szCs w:val="16"/>
          <w:lang w:val="nl-NL"/>
        </w:rPr>
        <w:t xml:space="preserve"> onder de aandacht te brengen en dat </w:t>
      </w:r>
      <w:proofErr w:type="spellStart"/>
      <w:r w:rsidRPr="008059B9">
        <w:rPr>
          <w:sz w:val="16"/>
          <w:szCs w:val="16"/>
          <w:lang w:val="nl-NL"/>
        </w:rPr>
        <w:t>onderzaai</w:t>
      </w:r>
      <w:proofErr w:type="spellEnd"/>
      <w:r w:rsidRPr="008059B9">
        <w:rPr>
          <w:sz w:val="16"/>
          <w:szCs w:val="16"/>
          <w:lang w:val="nl-NL"/>
        </w:rPr>
        <w:t xml:space="preserve"> mogelijk is als de mais al is opgekomen (zelfs kniehoog).</w:t>
      </w:r>
    </w:p>
    <w:p w14:paraId="79AD9C9A" w14:textId="77777777" w:rsidR="008059B9" w:rsidRPr="008059B9" w:rsidRDefault="008059B9" w:rsidP="008059B9">
      <w:pPr>
        <w:rPr>
          <w:sz w:val="16"/>
          <w:szCs w:val="16"/>
          <w:lang w:val="nl-NL"/>
        </w:rPr>
      </w:pPr>
    </w:p>
    <w:p w14:paraId="145DC073" w14:textId="77777777" w:rsidR="008059B9" w:rsidRPr="008059B9" w:rsidRDefault="008059B9" w:rsidP="008059B9">
      <w:pPr>
        <w:rPr>
          <w:sz w:val="16"/>
          <w:szCs w:val="16"/>
        </w:rPr>
      </w:pPr>
      <w:proofErr w:type="spellStart"/>
      <w:r w:rsidRPr="008059B9">
        <w:rPr>
          <w:sz w:val="16"/>
          <w:szCs w:val="16"/>
        </w:rPr>
        <w:t>Dus</w:t>
      </w:r>
      <w:proofErr w:type="spellEnd"/>
      <w:r w:rsidRPr="008059B9">
        <w:rPr>
          <w:sz w:val="16"/>
          <w:szCs w:val="16"/>
        </w:rPr>
        <w:t xml:space="preserve"> in </w:t>
      </w:r>
      <w:proofErr w:type="spellStart"/>
      <w:r w:rsidRPr="008059B9">
        <w:rPr>
          <w:sz w:val="16"/>
          <w:szCs w:val="16"/>
        </w:rPr>
        <w:t>plaats</w:t>
      </w:r>
      <w:proofErr w:type="spellEnd"/>
      <w:r w:rsidRPr="008059B9">
        <w:rPr>
          <w:sz w:val="16"/>
          <w:szCs w:val="16"/>
        </w:rPr>
        <w:t xml:space="preserve"> van: ‘The demo should help the farmer by making his/her own choice and the question for us (PLAID) is to what extent the demo has succeeded in this’ </w:t>
      </w:r>
      <w:proofErr w:type="spellStart"/>
      <w:r w:rsidRPr="008059B9">
        <w:rPr>
          <w:sz w:val="16"/>
          <w:szCs w:val="16"/>
        </w:rPr>
        <w:t>kunnen</w:t>
      </w:r>
      <w:proofErr w:type="spellEnd"/>
      <w:r w:rsidRPr="008059B9">
        <w:rPr>
          <w:sz w:val="16"/>
          <w:szCs w:val="16"/>
        </w:rPr>
        <w:t xml:space="preserve"> we </w:t>
      </w:r>
      <w:proofErr w:type="spellStart"/>
      <w:r w:rsidRPr="008059B9">
        <w:rPr>
          <w:sz w:val="16"/>
          <w:szCs w:val="16"/>
        </w:rPr>
        <w:t>stellen</w:t>
      </w:r>
      <w:proofErr w:type="spellEnd"/>
      <w:r w:rsidRPr="008059B9">
        <w:rPr>
          <w:sz w:val="16"/>
          <w:szCs w:val="16"/>
        </w:rPr>
        <w:t xml:space="preserve">: ‘The demo should raise awareness that </w:t>
      </w:r>
      <w:proofErr w:type="spellStart"/>
      <w:r w:rsidRPr="008059B9">
        <w:rPr>
          <w:sz w:val="16"/>
          <w:szCs w:val="16"/>
        </w:rPr>
        <w:t>undersowing</w:t>
      </w:r>
      <w:proofErr w:type="spellEnd"/>
      <w:r w:rsidRPr="008059B9">
        <w:rPr>
          <w:sz w:val="16"/>
          <w:szCs w:val="16"/>
        </w:rPr>
        <w:t xml:space="preserve"> maize with grass is a possible option for complying with the new legislation and the question for us (PLAID) is to what extent the demo has succeeded in this’</w:t>
      </w:r>
    </w:p>
    <w:p w14:paraId="6BACC308" w14:textId="77777777" w:rsidR="008059B9" w:rsidRPr="008059B9" w:rsidRDefault="008059B9" w:rsidP="008059B9">
      <w:pPr>
        <w:rPr>
          <w:b/>
          <w:i/>
          <w:sz w:val="16"/>
          <w:szCs w:val="16"/>
        </w:rPr>
      </w:pPr>
    </w:p>
    <w:p w14:paraId="5DC30024" w14:textId="77777777" w:rsidR="008059B9" w:rsidRPr="008059B9" w:rsidRDefault="008059B9" w:rsidP="008059B9">
      <w:pPr>
        <w:rPr>
          <w:i/>
          <w:sz w:val="16"/>
          <w:szCs w:val="16"/>
          <w:lang w:val="nl-NL"/>
        </w:rPr>
      </w:pPr>
      <w:r w:rsidRPr="008059B9">
        <w:rPr>
          <w:i/>
          <w:sz w:val="16"/>
          <w:szCs w:val="16"/>
          <w:lang w:val="nl-NL"/>
        </w:rPr>
        <w:t>Proces van innovatie naar praktijktoepassing</w:t>
      </w:r>
    </w:p>
    <w:p w14:paraId="1CE95732" w14:textId="77777777" w:rsidR="008059B9" w:rsidRPr="008059B9" w:rsidRDefault="008059B9" w:rsidP="008059B9">
      <w:pPr>
        <w:rPr>
          <w:sz w:val="16"/>
          <w:szCs w:val="16"/>
          <w:lang w:val="nl-NL"/>
        </w:rPr>
      </w:pPr>
    </w:p>
    <w:p w14:paraId="3EC2E524" w14:textId="77777777" w:rsidR="008059B9" w:rsidRPr="008059B9" w:rsidRDefault="008059B9" w:rsidP="008059B9">
      <w:pPr>
        <w:rPr>
          <w:sz w:val="16"/>
          <w:szCs w:val="16"/>
          <w:lang w:val="nl-NL"/>
        </w:rPr>
      </w:pPr>
      <w:r w:rsidRPr="008059B9">
        <w:rPr>
          <w:sz w:val="16"/>
          <w:szCs w:val="16"/>
          <w:lang w:val="nl-NL"/>
        </w:rPr>
        <w:t>Hoe verloopt het proces van een innovatie en toepassing in de praktijk van die innovatie in de maissector? (hoe verloopt het ‘spel’ tussen boeren, vragers, en innovatie-leveranciers, aanbieders? (‘</w:t>
      </w:r>
      <w:proofErr w:type="spellStart"/>
      <w:r w:rsidRPr="008059B9">
        <w:rPr>
          <w:sz w:val="16"/>
          <w:szCs w:val="16"/>
          <w:lang w:val="nl-NL"/>
        </w:rPr>
        <w:t>Demand</w:t>
      </w:r>
      <w:proofErr w:type="spellEnd"/>
      <w:r w:rsidRPr="008059B9">
        <w:rPr>
          <w:sz w:val="16"/>
          <w:szCs w:val="16"/>
          <w:lang w:val="nl-NL"/>
        </w:rPr>
        <w:t xml:space="preserve"> pull or </w:t>
      </w:r>
      <w:proofErr w:type="spellStart"/>
      <w:r w:rsidRPr="008059B9">
        <w:rPr>
          <w:sz w:val="16"/>
          <w:szCs w:val="16"/>
          <w:lang w:val="nl-NL"/>
        </w:rPr>
        <w:t>demand</w:t>
      </w:r>
      <w:proofErr w:type="spellEnd"/>
      <w:r w:rsidRPr="008059B9">
        <w:rPr>
          <w:sz w:val="16"/>
          <w:szCs w:val="16"/>
          <w:lang w:val="nl-NL"/>
        </w:rPr>
        <w:t xml:space="preserve"> push’) Wat zijn de drijvende krachten achter een innovatie? </w:t>
      </w:r>
    </w:p>
    <w:p w14:paraId="55DD76F6" w14:textId="77777777" w:rsidR="008059B9" w:rsidRPr="008059B9" w:rsidRDefault="008059B9" w:rsidP="008059B9">
      <w:pPr>
        <w:rPr>
          <w:sz w:val="16"/>
          <w:szCs w:val="16"/>
          <w:lang w:val="nl-NL"/>
        </w:rPr>
      </w:pPr>
    </w:p>
    <w:p w14:paraId="2C298FE3" w14:textId="77777777" w:rsidR="008059B9" w:rsidRPr="008059B9" w:rsidRDefault="008059B9" w:rsidP="008059B9">
      <w:pPr>
        <w:rPr>
          <w:sz w:val="16"/>
          <w:szCs w:val="16"/>
          <w:lang w:val="nl-NL"/>
        </w:rPr>
      </w:pPr>
      <w:proofErr w:type="spellStart"/>
      <w:r w:rsidRPr="008059B9">
        <w:rPr>
          <w:sz w:val="16"/>
          <w:szCs w:val="16"/>
          <w:lang w:val="nl-NL"/>
        </w:rPr>
        <w:t>Onderzaai</w:t>
      </w:r>
      <w:proofErr w:type="spellEnd"/>
      <w:r w:rsidRPr="008059B9">
        <w:rPr>
          <w:sz w:val="16"/>
          <w:szCs w:val="16"/>
          <w:lang w:val="nl-NL"/>
        </w:rPr>
        <w:t xml:space="preserve"> is niet zo’n innovatie. </w:t>
      </w:r>
      <w:proofErr w:type="spellStart"/>
      <w:r w:rsidRPr="008059B9">
        <w:rPr>
          <w:sz w:val="16"/>
          <w:szCs w:val="16"/>
          <w:lang w:val="nl-NL"/>
        </w:rPr>
        <w:t>Ruitzaai</w:t>
      </w:r>
      <w:proofErr w:type="spellEnd"/>
      <w:r w:rsidRPr="008059B9">
        <w:rPr>
          <w:sz w:val="16"/>
          <w:szCs w:val="16"/>
          <w:lang w:val="nl-NL"/>
        </w:rPr>
        <w:t xml:space="preserve"> is een beter voorbeeld.</w:t>
      </w:r>
    </w:p>
    <w:p w14:paraId="5181CD1B" w14:textId="77777777" w:rsidR="008059B9" w:rsidRPr="008059B9" w:rsidRDefault="008059B9" w:rsidP="008059B9">
      <w:pPr>
        <w:rPr>
          <w:sz w:val="16"/>
          <w:szCs w:val="16"/>
          <w:lang w:val="nl-NL"/>
        </w:rPr>
      </w:pPr>
      <w:r w:rsidRPr="008059B9">
        <w:rPr>
          <w:sz w:val="16"/>
          <w:szCs w:val="16"/>
          <w:lang w:val="nl-NL"/>
        </w:rPr>
        <w:t>Hoe is die begonnen: er waren verschillende invalshoeken: ‘moet je mest naar plant brengen of plant naar de mest?‘.</w:t>
      </w:r>
    </w:p>
    <w:p w14:paraId="7BA6763F" w14:textId="77777777" w:rsidR="008059B9" w:rsidRPr="008059B9" w:rsidRDefault="008059B9" w:rsidP="008059B9">
      <w:pPr>
        <w:rPr>
          <w:sz w:val="16"/>
          <w:szCs w:val="16"/>
          <w:lang w:val="nl-NL"/>
        </w:rPr>
      </w:pPr>
    </w:p>
    <w:p w14:paraId="3C134F3D" w14:textId="77777777" w:rsidR="008059B9" w:rsidRPr="008059B9" w:rsidRDefault="008059B9" w:rsidP="008059B9">
      <w:pPr>
        <w:rPr>
          <w:sz w:val="16"/>
          <w:szCs w:val="16"/>
          <w:lang w:val="nl-NL"/>
        </w:rPr>
      </w:pPr>
      <w:proofErr w:type="spellStart"/>
      <w:r w:rsidRPr="008059B9">
        <w:rPr>
          <w:sz w:val="16"/>
          <w:szCs w:val="16"/>
          <w:lang w:val="nl-NL"/>
        </w:rPr>
        <w:t>Deltazaai</w:t>
      </w:r>
      <w:proofErr w:type="spellEnd"/>
      <w:r w:rsidRPr="008059B9">
        <w:rPr>
          <w:sz w:val="16"/>
          <w:szCs w:val="16"/>
          <w:lang w:val="nl-NL"/>
        </w:rPr>
        <w:t xml:space="preserve">; in rij werd mais iets uit elkaar gezaaid (ruitjes binnen de rij). Verder uit elkaar? </w:t>
      </w:r>
    </w:p>
    <w:p w14:paraId="4BD3B6D8" w14:textId="77777777" w:rsidR="008059B9" w:rsidRPr="008059B9" w:rsidRDefault="008059B9" w:rsidP="008059B9">
      <w:pPr>
        <w:rPr>
          <w:sz w:val="16"/>
          <w:szCs w:val="16"/>
          <w:lang w:val="nl-NL"/>
        </w:rPr>
      </w:pPr>
      <w:r w:rsidRPr="008059B9">
        <w:rPr>
          <w:sz w:val="16"/>
          <w:szCs w:val="16"/>
          <w:lang w:val="nl-NL"/>
        </w:rPr>
        <w:t>Vroeger had je geen rijonafhankelijke maishakselaar. Toen is het de hele tijd stil gebleven. Giertank, en meerdere machines achter elkaar. Geen gps.</w:t>
      </w:r>
    </w:p>
    <w:p w14:paraId="141A5496" w14:textId="77777777" w:rsidR="008059B9" w:rsidRPr="008059B9" w:rsidRDefault="008059B9" w:rsidP="008059B9">
      <w:pPr>
        <w:rPr>
          <w:sz w:val="16"/>
          <w:szCs w:val="16"/>
          <w:lang w:val="nl-NL"/>
        </w:rPr>
      </w:pPr>
    </w:p>
    <w:p w14:paraId="512BC958" w14:textId="77777777" w:rsidR="008059B9" w:rsidRPr="008059B9" w:rsidRDefault="008059B9" w:rsidP="008059B9">
      <w:pPr>
        <w:rPr>
          <w:sz w:val="16"/>
          <w:szCs w:val="16"/>
          <w:lang w:val="nl-NL"/>
        </w:rPr>
      </w:pPr>
      <w:r w:rsidRPr="008059B9">
        <w:rPr>
          <w:sz w:val="16"/>
          <w:szCs w:val="16"/>
          <w:lang w:val="nl-NL"/>
        </w:rPr>
        <w:t xml:space="preserve">Idee van </w:t>
      </w:r>
      <w:proofErr w:type="spellStart"/>
      <w:r w:rsidRPr="008059B9">
        <w:rPr>
          <w:sz w:val="16"/>
          <w:szCs w:val="16"/>
          <w:lang w:val="nl-NL"/>
        </w:rPr>
        <w:t>ruitzaai</w:t>
      </w:r>
      <w:proofErr w:type="spellEnd"/>
      <w:r w:rsidRPr="008059B9">
        <w:rPr>
          <w:sz w:val="16"/>
          <w:szCs w:val="16"/>
          <w:lang w:val="nl-NL"/>
        </w:rPr>
        <w:t xml:space="preserve"> is: ideale verdeling van plant over de rij. (beter dan 75 cm tussen de rijen en 10 cm in rij) (nu op 37 cm)</w:t>
      </w:r>
    </w:p>
    <w:p w14:paraId="17D8206B" w14:textId="77777777" w:rsidR="008059B9" w:rsidRPr="008059B9" w:rsidRDefault="008059B9" w:rsidP="008059B9">
      <w:pPr>
        <w:rPr>
          <w:sz w:val="16"/>
          <w:szCs w:val="16"/>
          <w:lang w:val="nl-NL"/>
        </w:rPr>
      </w:pPr>
      <w:r w:rsidRPr="008059B9">
        <w:rPr>
          <w:sz w:val="16"/>
          <w:szCs w:val="16"/>
          <w:lang w:val="nl-NL"/>
        </w:rPr>
        <w:t xml:space="preserve">Komst van gps heeft drijfmest in rij meer en beter mogelijk gemaakt. Maar mais zo dicht bij de plant; is dat wel goed? Daar was twijfel over. Dan kun je toch beter </w:t>
      </w:r>
      <w:proofErr w:type="spellStart"/>
      <w:r w:rsidRPr="008059B9">
        <w:rPr>
          <w:sz w:val="16"/>
          <w:szCs w:val="16"/>
          <w:lang w:val="nl-NL"/>
        </w:rPr>
        <w:t>volvelds</w:t>
      </w:r>
      <w:proofErr w:type="spellEnd"/>
      <w:r w:rsidRPr="008059B9">
        <w:rPr>
          <w:sz w:val="16"/>
          <w:szCs w:val="16"/>
          <w:lang w:val="nl-NL"/>
        </w:rPr>
        <w:t xml:space="preserve"> bemesten, met de ideale verdeling van de plant over het veld: </w:t>
      </w:r>
      <w:proofErr w:type="spellStart"/>
      <w:r w:rsidRPr="008059B9">
        <w:rPr>
          <w:sz w:val="16"/>
          <w:szCs w:val="16"/>
          <w:lang w:val="nl-NL"/>
        </w:rPr>
        <w:t>ruitzaai</w:t>
      </w:r>
      <w:proofErr w:type="spellEnd"/>
      <w:r w:rsidRPr="008059B9">
        <w:rPr>
          <w:sz w:val="16"/>
          <w:szCs w:val="16"/>
          <w:lang w:val="nl-NL"/>
        </w:rPr>
        <w:t>.</w:t>
      </w:r>
    </w:p>
    <w:p w14:paraId="59606E7A" w14:textId="77777777" w:rsidR="008059B9" w:rsidRPr="008059B9" w:rsidRDefault="008059B9" w:rsidP="008059B9">
      <w:pPr>
        <w:rPr>
          <w:sz w:val="16"/>
          <w:szCs w:val="16"/>
          <w:lang w:val="nl-NL"/>
        </w:rPr>
      </w:pPr>
    </w:p>
    <w:p w14:paraId="637B34B5" w14:textId="77777777" w:rsidR="008059B9" w:rsidRPr="008059B9" w:rsidRDefault="008059B9" w:rsidP="008059B9">
      <w:pPr>
        <w:rPr>
          <w:sz w:val="16"/>
          <w:szCs w:val="16"/>
          <w:lang w:val="nl-NL"/>
        </w:rPr>
      </w:pPr>
      <w:r w:rsidRPr="008059B9">
        <w:rPr>
          <w:sz w:val="16"/>
          <w:szCs w:val="16"/>
          <w:lang w:val="nl-NL"/>
        </w:rPr>
        <w:t xml:space="preserve">Dus er waren verschillende ontwikkelingsrichtingen. Drijfmest toediening. En ideale verdeling. </w:t>
      </w:r>
    </w:p>
    <w:p w14:paraId="08A1DD4C" w14:textId="77777777" w:rsidR="008059B9" w:rsidRPr="008059B9" w:rsidRDefault="008059B9" w:rsidP="008059B9">
      <w:pPr>
        <w:rPr>
          <w:sz w:val="16"/>
          <w:szCs w:val="16"/>
          <w:lang w:val="nl-NL"/>
        </w:rPr>
      </w:pPr>
      <w:r w:rsidRPr="008059B9">
        <w:rPr>
          <w:sz w:val="16"/>
          <w:szCs w:val="16"/>
          <w:lang w:val="nl-NL"/>
        </w:rPr>
        <w:t xml:space="preserve">Demo’s en proeven, demo percelen door bedrijven. </w:t>
      </w:r>
    </w:p>
    <w:p w14:paraId="44B36268" w14:textId="77777777" w:rsidR="008059B9" w:rsidRPr="008059B9" w:rsidRDefault="008059B9" w:rsidP="008059B9">
      <w:pPr>
        <w:rPr>
          <w:sz w:val="16"/>
          <w:szCs w:val="16"/>
          <w:lang w:val="nl-NL"/>
        </w:rPr>
      </w:pPr>
      <w:r w:rsidRPr="008059B9">
        <w:rPr>
          <w:sz w:val="16"/>
          <w:szCs w:val="16"/>
          <w:lang w:val="nl-NL"/>
        </w:rPr>
        <w:t>Het is een innovatie die overigens mondjesmaat wordt toegepast. Je hebt een ingewikkelder machine nodig dus moet het significant meer opleveren wil het lonend zijn. Proeven laten zien dat het ene jaar wel meeropbrengst andere jaar niet.</w:t>
      </w:r>
    </w:p>
    <w:p w14:paraId="30D319A8" w14:textId="77777777" w:rsidR="008059B9" w:rsidRPr="008059B9" w:rsidRDefault="008059B9" w:rsidP="008059B9">
      <w:pPr>
        <w:rPr>
          <w:sz w:val="16"/>
          <w:szCs w:val="16"/>
          <w:lang w:val="nl-NL"/>
        </w:rPr>
      </w:pPr>
    </w:p>
    <w:p w14:paraId="2D8C0EC2" w14:textId="77777777" w:rsidR="008059B9" w:rsidRPr="008059B9" w:rsidRDefault="008059B9" w:rsidP="008059B9">
      <w:pPr>
        <w:rPr>
          <w:sz w:val="16"/>
          <w:szCs w:val="16"/>
          <w:lang w:val="nl-NL"/>
        </w:rPr>
      </w:pPr>
      <w:r w:rsidRPr="008059B9">
        <w:rPr>
          <w:sz w:val="16"/>
          <w:szCs w:val="16"/>
          <w:lang w:val="nl-NL"/>
        </w:rPr>
        <w:t xml:space="preserve">Drijfmest in rij; proeven gedaan. Proefopzet is ook van belang. Bij onderzoek: Ploegen, drijfmest dan zaai.  In praktijk: Drijfmest, ploegen, dan zaai. </w:t>
      </w:r>
    </w:p>
    <w:p w14:paraId="711F0250" w14:textId="77777777" w:rsidR="008059B9" w:rsidRPr="008059B9" w:rsidRDefault="008059B9" w:rsidP="008059B9">
      <w:pPr>
        <w:rPr>
          <w:sz w:val="16"/>
          <w:szCs w:val="16"/>
          <w:lang w:val="nl-NL"/>
        </w:rPr>
      </w:pPr>
      <w:r w:rsidRPr="008059B9">
        <w:rPr>
          <w:sz w:val="16"/>
          <w:szCs w:val="16"/>
          <w:lang w:val="nl-NL"/>
        </w:rPr>
        <w:t>Systeemvergelijk. Dan geen verschil. Toen rapport verschenen. Toen is de wetgeving aangepast.</w:t>
      </w:r>
    </w:p>
    <w:p w14:paraId="4DA8AF19" w14:textId="77777777" w:rsidR="008059B9" w:rsidRPr="008059B9" w:rsidRDefault="008059B9" w:rsidP="008059B9">
      <w:pPr>
        <w:rPr>
          <w:sz w:val="16"/>
          <w:szCs w:val="16"/>
          <w:lang w:val="nl-NL"/>
        </w:rPr>
      </w:pPr>
      <w:r w:rsidRPr="008059B9">
        <w:rPr>
          <w:sz w:val="16"/>
          <w:szCs w:val="16"/>
          <w:lang w:val="nl-NL"/>
        </w:rPr>
        <w:t>(NB! In de praktijk wordt eerst mest toegediend, dan geploegd, dan gezaaid. In de proeven werd eerst geploegd, dan drijfmest toegediend en dan gezaaid omdat je dan kunt zien waar de rijenbemesting heeft plaatsgevonden zodat je het zaad erbij in de buurt kunt leggen. In het eerste geval (mest, ploegen, zaaien) is rijenbemesting zonder gps niet meer terug te vinden en is de kans dat je niet in de buurt van de mest zaait groot).</w:t>
      </w:r>
    </w:p>
    <w:p w14:paraId="5B522B9F" w14:textId="77777777" w:rsidR="008059B9" w:rsidRPr="008059B9" w:rsidRDefault="008059B9" w:rsidP="008059B9">
      <w:pPr>
        <w:rPr>
          <w:sz w:val="16"/>
          <w:szCs w:val="16"/>
          <w:lang w:val="nl-NL"/>
        </w:rPr>
      </w:pPr>
    </w:p>
    <w:p w14:paraId="7A604EEC" w14:textId="77777777" w:rsidR="008059B9" w:rsidRPr="008059B9" w:rsidRDefault="008059B9" w:rsidP="008059B9">
      <w:pPr>
        <w:rPr>
          <w:sz w:val="16"/>
          <w:szCs w:val="16"/>
          <w:lang w:val="nl-NL"/>
        </w:rPr>
      </w:pPr>
      <w:r w:rsidRPr="008059B9">
        <w:rPr>
          <w:sz w:val="16"/>
          <w:szCs w:val="16"/>
          <w:lang w:val="nl-NL"/>
        </w:rPr>
        <w:t xml:space="preserve">Innovatie ontstaat aan ene kant; ideale teeltsituatie. En daarnaast de efficiënt gebruik maken van </w:t>
      </w:r>
      <w:proofErr w:type="spellStart"/>
      <w:r w:rsidRPr="008059B9">
        <w:rPr>
          <w:sz w:val="16"/>
          <w:szCs w:val="16"/>
          <w:lang w:val="nl-NL"/>
        </w:rPr>
        <w:t>inputs</w:t>
      </w:r>
      <w:proofErr w:type="spellEnd"/>
      <w:r w:rsidRPr="008059B9">
        <w:rPr>
          <w:sz w:val="16"/>
          <w:szCs w:val="16"/>
          <w:lang w:val="nl-NL"/>
        </w:rPr>
        <w:t xml:space="preserve">. </w:t>
      </w:r>
    </w:p>
    <w:p w14:paraId="5BC09D9B" w14:textId="77777777" w:rsidR="008059B9" w:rsidRPr="008059B9" w:rsidRDefault="008059B9" w:rsidP="008059B9">
      <w:pPr>
        <w:rPr>
          <w:sz w:val="16"/>
          <w:szCs w:val="16"/>
          <w:lang w:val="nl-NL"/>
        </w:rPr>
      </w:pPr>
    </w:p>
    <w:p w14:paraId="076B367A" w14:textId="77777777" w:rsidR="008059B9" w:rsidRPr="008059B9" w:rsidRDefault="008059B9" w:rsidP="008059B9">
      <w:pPr>
        <w:rPr>
          <w:sz w:val="16"/>
          <w:szCs w:val="16"/>
          <w:lang w:val="nl-NL"/>
        </w:rPr>
      </w:pPr>
      <w:r w:rsidRPr="008059B9">
        <w:rPr>
          <w:sz w:val="16"/>
          <w:szCs w:val="16"/>
          <w:lang w:val="nl-NL"/>
        </w:rPr>
        <w:t xml:space="preserve">Onderliggende krachtenveld: Mais op zandgronden heeft </w:t>
      </w:r>
      <w:r w:rsidRPr="008059B9">
        <w:rPr>
          <w:b/>
          <w:sz w:val="16"/>
          <w:szCs w:val="16"/>
          <w:lang w:val="nl-NL"/>
        </w:rPr>
        <w:t>krappe gebruiksnorm</w:t>
      </w:r>
      <w:r w:rsidRPr="008059B9">
        <w:rPr>
          <w:sz w:val="16"/>
          <w:szCs w:val="16"/>
          <w:lang w:val="nl-NL"/>
        </w:rPr>
        <w:t>.</w:t>
      </w:r>
    </w:p>
    <w:p w14:paraId="3715A0C4" w14:textId="77777777" w:rsidR="008059B9" w:rsidRPr="008059B9" w:rsidRDefault="008059B9" w:rsidP="008059B9">
      <w:pPr>
        <w:rPr>
          <w:sz w:val="16"/>
          <w:szCs w:val="16"/>
          <w:lang w:val="nl-NL"/>
        </w:rPr>
      </w:pPr>
      <w:r w:rsidRPr="008059B9">
        <w:rPr>
          <w:sz w:val="16"/>
          <w:szCs w:val="16"/>
          <w:lang w:val="nl-NL"/>
        </w:rPr>
        <w:t>Kun je op verschillende manieren iets mee doen, zodanig dat de plant op optimale manier gebruik kan maken van nutriënten. Mest naar plant zodat ie dat zo goed mogelijk kan benutten (drijfmest in rij).</w:t>
      </w:r>
    </w:p>
    <w:p w14:paraId="53C54CC1" w14:textId="77777777" w:rsidR="008059B9" w:rsidRPr="008059B9" w:rsidRDefault="008059B9" w:rsidP="008059B9">
      <w:pPr>
        <w:rPr>
          <w:sz w:val="16"/>
          <w:szCs w:val="16"/>
          <w:lang w:val="nl-NL"/>
        </w:rPr>
      </w:pPr>
    </w:p>
    <w:p w14:paraId="531E61E0" w14:textId="77777777" w:rsidR="008059B9" w:rsidRPr="008059B9" w:rsidRDefault="008059B9" w:rsidP="008059B9">
      <w:pPr>
        <w:rPr>
          <w:sz w:val="16"/>
          <w:szCs w:val="16"/>
          <w:lang w:val="nl-NL"/>
        </w:rPr>
      </w:pPr>
      <w:r w:rsidRPr="008059B9">
        <w:rPr>
          <w:sz w:val="16"/>
          <w:szCs w:val="16"/>
          <w:lang w:val="nl-NL"/>
        </w:rPr>
        <w:t xml:space="preserve">Boeren zijn geen vragers. Boeren die mais telen zijn melkveehouders die bezig zijn met koeien. Dus innovatie komt niet zozeer bij boer vandaan. </w:t>
      </w:r>
    </w:p>
    <w:p w14:paraId="4F9DBF71" w14:textId="77777777" w:rsidR="008059B9" w:rsidRPr="008059B9" w:rsidRDefault="008059B9" w:rsidP="008059B9">
      <w:pPr>
        <w:rPr>
          <w:sz w:val="16"/>
          <w:szCs w:val="16"/>
          <w:lang w:val="nl-NL"/>
        </w:rPr>
      </w:pPr>
      <w:r w:rsidRPr="008059B9">
        <w:rPr>
          <w:sz w:val="16"/>
          <w:szCs w:val="16"/>
          <w:lang w:val="nl-NL"/>
        </w:rPr>
        <w:t xml:space="preserve">Wél bij toeleveranciers, machine bouwers en onderzoek. </w:t>
      </w:r>
    </w:p>
    <w:p w14:paraId="71C62F8F" w14:textId="77777777" w:rsidR="008059B9" w:rsidRPr="008059B9" w:rsidRDefault="008059B9" w:rsidP="008059B9">
      <w:pPr>
        <w:rPr>
          <w:sz w:val="16"/>
          <w:szCs w:val="16"/>
          <w:lang w:val="nl-NL"/>
        </w:rPr>
      </w:pPr>
    </w:p>
    <w:p w14:paraId="5B1B7529" w14:textId="77777777" w:rsidR="008059B9" w:rsidRPr="008059B9" w:rsidRDefault="008059B9" w:rsidP="008059B9">
      <w:pPr>
        <w:rPr>
          <w:sz w:val="16"/>
          <w:szCs w:val="16"/>
          <w:lang w:val="nl-NL"/>
        </w:rPr>
      </w:pPr>
      <w:r w:rsidRPr="008059B9">
        <w:rPr>
          <w:sz w:val="16"/>
          <w:szCs w:val="16"/>
          <w:lang w:val="nl-NL"/>
        </w:rPr>
        <w:t xml:space="preserve">Mestbeleid; Gebruiksnorm dat die krap is brengt dingen in beweging. </w:t>
      </w:r>
    </w:p>
    <w:p w14:paraId="476A9B9B" w14:textId="77777777" w:rsidR="008059B9" w:rsidRPr="008059B9" w:rsidRDefault="008059B9" w:rsidP="008059B9">
      <w:pPr>
        <w:rPr>
          <w:sz w:val="16"/>
          <w:szCs w:val="16"/>
          <w:lang w:val="nl-NL"/>
        </w:rPr>
      </w:pPr>
    </w:p>
    <w:p w14:paraId="5FE070DC" w14:textId="77777777" w:rsidR="008059B9" w:rsidRPr="008059B9" w:rsidRDefault="008059B9" w:rsidP="008059B9">
      <w:pPr>
        <w:rPr>
          <w:sz w:val="16"/>
          <w:szCs w:val="16"/>
          <w:lang w:val="nl-NL"/>
        </w:rPr>
      </w:pPr>
      <w:r w:rsidRPr="008059B9">
        <w:rPr>
          <w:sz w:val="16"/>
          <w:szCs w:val="16"/>
          <w:lang w:val="nl-NL"/>
        </w:rPr>
        <w:t>‘Plant naar drijfmest of drijfmest naar plant’</w:t>
      </w:r>
    </w:p>
    <w:p w14:paraId="405682CF" w14:textId="77777777" w:rsidR="008059B9" w:rsidRPr="008059B9" w:rsidRDefault="008059B9" w:rsidP="008059B9">
      <w:pPr>
        <w:rPr>
          <w:sz w:val="16"/>
          <w:szCs w:val="16"/>
          <w:lang w:val="nl-NL"/>
        </w:rPr>
      </w:pPr>
    </w:p>
    <w:p w14:paraId="51E525B3" w14:textId="77777777" w:rsidR="008059B9" w:rsidRPr="008059B9" w:rsidRDefault="008059B9" w:rsidP="008059B9">
      <w:pPr>
        <w:rPr>
          <w:sz w:val="16"/>
          <w:szCs w:val="16"/>
          <w:lang w:val="nl-NL"/>
        </w:rPr>
      </w:pPr>
      <w:r w:rsidRPr="008059B9">
        <w:rPr>
          <w:sz w:val="16"/>
          <w:szCs w:val="16"/>
          <w:lang w:val="nl-NL"/>
        </w:rPr>
        <w:t>‘Demo’s, proeven en aantonen dat het meerwaarde is, dan de boer ermee op, dan in praktijk toepassen.’</w:t>
      </w:r>
    </w:p>
    <w:p w14:paraId="5EE43072" w14:textId="77777777" w:rsidR="008059B9" w:rsidRPr="008059B9" w:rsidRDefault="008059B9" w:rsidP="008059B9">
      <w:pPr>
        <w:rPr>
          <w:sz w:val="16"/>
          <w:szCs w:val="16"/>
          <w:lang w:val="nl-NL"/>
        </w:rPr>
      </w:pPr>
    </w:p>
    <w:p w14:paraId="73237F3F" w14:textId="77777777" w:rsidR="008059B9" w:rsidRPr="008059B9" w:rsidRDefault="008059B9" w:rsidP="008059B9">
      <w:pPr>
        <w:rPr>
          <w:i/>
          <w:sz w:val="16"/>
          <w:szCs w:val="16"/>
          <w:lang w:val="nl-NL"/>
        </w:rPr>
      </w:pPr>
      <w:r w:rsidRPr="008059B9">
        <w:rPr>
          <w:i/>
          <w:sz w:val="16"/>
          <w:szCs w:val="16"/>
          <w:lang w:val="nl-NL"/>
        </w:rPr>
        <w:t xml:space="preserve">Tijdlijn van een voorbeeld innovatie; </w:t>
      </w:r>
      <w:proofErr w:type="spellStart"/>
      <w:r w:rsidRPr="008059B9">
        <w:rPr>
          <w:i/>
          <w:sz w:val="16"/>
          <w:szCs w:val="16"/>
          <w:lang w:val="nl-NL"/>
        </w:rPr>
        <w:t>onderzaai</w:t>
      </w:r>
      <w:proofErr w:type="spellEnd"/>
      <w:r w:rsidRPr="008059B9">
        <w:rPr>
          <w:i/>
          <w:sz w:val="16"/>
          <w:szCs w:val="16"/>
          <w:lang w:val="nl-NL"/>
        </w:rPr>
        <w:t xml:space="preserve"> van gras in mais? (zie bijlage ‘Timeline </w:t>
      </w:r>
      <w:proofErr w:type="spellStart"/>
      <w:r w:rsidRPr="008059B9">
        <w:rPr>
          <w:i/>
          <w:sz w:val="16"/>
          <w:szCs w:val="16"/>
          <w:lang w:val="nl-NL"/>
        </w:rPr>
        <w:t>for</w:t>
      </w:r>
      <w:proofErr w:type="spellEnd"/>
      <w:r w:rsidRPr="008059B9">
        <w:rPr>
          <w:i/>
          <w:sz w:val="16"/>
          <w:szCs w:val="16"/>
          <w:lang w:val="nl-NL"/>
        </w:rPr>
        <w:t xml:space="preserve"> framing </w:t>
      </w:r>
      <w:proofErr w:type="spellStart"/>
      <w:r w:rsidRPr="008059B9">
        <w:rPr>
          <w:i/>
          <w:sz w:val="16"/>
          <w:szCs w:val="16"/>
          <w:lang w:val="nl-NL"/>
        </w:rPr>
        <w:t>innovation</w:t>
      </w:r>
      <w:proofErr w:type="spellEnd"/>
      <w:r w:rsidRPr="008059B9">
        <w:rPr>
          <w:i/>
          <w:sz w:val="16"/>
          <w:szCs w:val="16"/>
          <w:lang w:val="nl-NL"/>
        </w:rPr>
        <w:t>’ )</w:t>
      </w:r>
    </w:p>
    <w:p w14:paraId="33D57B10" w14:textId="77777777" w:rsidR="008059B9" w:rsidRPr="008059B9" w:rsidRDefault="008059B9" w:rsidP="008059B9">
      <w:pPr>
        <w:rPr>
          <w:sz w:val="16"/>
          <w:szCs w:val="16"/>
          <w:lang w:val="nl-NL"/>
        </w:rPr>
      </w:pPr>
    </w:p>
    <w:p w14:paraId="1FDEF34D" w14:textId="77777777" w:rsidR="008059B9" w:rsidRPr="008059B9" w:rsidRDefault="008059B9" w:rsidP="008059B9">
      <w:pPr>
        <w:rPr>
          <w:sz w:val="16"/>
          <w:szCs w:val="16"/>
          <w:lang w:val="nl-NL"/>
        </w:rPr>
      </w:pPr>
      <w:r w:rsidRPr="008059B9">
        <w:rPr>
          <w:sz w:val="16"/>
          <w:szCs w:val="16"/>
          <w:lang w:val="nl-NL"/>
        </w:rPr>
        <w:t>De innovatie ‘</w:t>
      </w:r>
      <w:proofErr w:type="spellStart"/>
      <w:r w:rsidRPr="008059B9">
        <w:rPr>
          <w:sz w:val="16"/>
          <w:szCs w:val="16"/>
          <w:lang w:val="nl-NL"/>
        </w:rPr>
        <w:t>Onderzaai</w:t>
      </w:r>
      <w:proofErr w:type="spellEnd"/>
      <w:r w:rsidRPr="008059B9">
        <w:rPr>
          <w:sz w:val="16"/>
          <w:szCs w:val="16"/>
          <w:lang w:val="nl-NL"/>
        </w:rPr>
        <w:t xml:space="preserve"> gras in mais’ is min of meer beleid gedreven. Voorlopers zien ook de mogelijkheid om via </w:t>
      </w:r>
      <w:proofErr w:type="spellStart"/>
      <w:r w:rsidRPr="008059B9">
        <w:rPr>
          <w:sz w:val="16"/>
          <w:szCs w:val="16"/>
          <w:lang w:val="nl-NL"/>
        </w:rPr>
        <w:t>onderzaai</w:t>
      </w:r>
      <w:proofErr w:type="spellEnd"/>
      <w:r w:rsidRPr="008059B9">
        <w:rPr>
          <w:sz w:val="16"/>
          <w:szCs w:val="16"/>
          <w:lang w:val="nl-NL"/>
        </w:rPr>
        <w:t xml:space="preserve"> en/of </w:t>
      </w:r>
      <w:proofErr w:type="spellStart"/>
      <w:r w:rsidRPr="008059B9">
        <w:rPr>
          <w:sz w:val="16"/>
          <w:szCs w:val="16"/>
          <w:lang w:val="nl-NL"/>
        </w:rPr>
        <w:t>nazaai</w:t>
      </w:r>
      <w:proofErr w:type="spellEnd"/>
      <w:r w:rsidRPr="008059B9">
        <w:rPr>
          <w:sz w:val="16"/>
          <w:szCs w:val="16"/>
          <w:lang w:val="nl-NL"/>
        </w:rPr>
        <w:t xml:space="preserve"> de organische stof aanvoer, bodemkwaliteit te verbeteren.</w:t>
      </w:r>
    </w:p>
    <w:p w14:paraId="47288652" w14:textId="77777777" w:rsidR="008059B9" w:rsidRPr="008059B9" w:rsidRDefault="008059B9" w:rsidP="008059B9">
      <w:pPr>
        <w:rPr>
          <w:sz w:val="16"/>
          <w:szCs w:val="16"/>
          <w:lang w:val="nl-NL"/>
        </w:rPr>
      </w:pPr>
      <w:r w:rsidRPr="008059B9">
        <w:rPr>
          <w:sz w:val="16"/>
          <w:szCs w:val="16"/>
          <w:lang w:val="nl-NL"/>
        </w:rPr>
        <w:t>(verbetering draagkracht van de bodem, veld groen hebben staan in de winter, biodiversiteit, overlevingsplekken voor insecten,...).</w:t>
      </w:r>
    </w:p>
    <w:p w14:paraId="78B5DE37" w14:textId="77777777" w:rsidR="008059B9" w:rsidRPr="008059B9" w:rsidRDefault="008059B9" w:rsidP="008059B9">
      <w:pPr>
        <w:rPr>
          <w:sz w:val="16"/>
          <w:szCs w:val="16"/>
          <w:lang w:val="nl-NL"/>
        </w:rPr>
      </w:pPr>
    </w:p>
    <w:p w14:paraId="741AC96E" w14:textId="77777777" w:rsidR="008059B9" w:rsidRPr="008059B9" w:rsidRDefault="008059B9" w:rsidP="008059B9">
      <w:pPr>
        <w:rPr>
          <w:i/>
          <w:sz w:val="16"/>
          <w:szCs w:val="16"/>
          <w:lang w:val="nl-NL"/>
        </w:rPr>
      </w:pPr>
      <w:r w:rsidRPr="008059B9">
        <w:rPr>
          <w:i/>
          <w:sz w:val="16"/>
          <w:szCs w:val="16"/>
          <w:lang w:val="nl-NL"/>
        </w:rPr>
        <w:t>Rol van demo’s</w:t>
      </w:r>
    </w:p>
    <w:p w14:paraId="42AE7F11" w14:textId="77777777" w:rsidR="008059B9" w:rsidRPr="008059B9" w:rsidRDefault="008059B9" w:rsidP="008059B9">
      <w:pPr>
        <w:rPr>
          <w:sz w:val="16"/>
          <w:szCs w:val="16"/>
          <w:lang w:val="nl-NL"/>
        </w:rPr>
      </w:pPr>
    </w:p>
    <w:p w14:paraId="3B4D7DA0" w14:textId="77777777" w:rsidR="008059B9" w:rsidRPr="008059B9" w:rsidRDefault="008059B9" w:rsidP="008059B9">
      <w:pPr>
        <w:rPr>
          <w:sz w:val="16"/>
          <w:szCs w:val="16"/>
          <w:lang w:val="nl-NL"/>
        </w:rPr>
      </w:pPr>
      <w:r w:rsidRPr="008059B9">
        <w:rPr>
          <w:sz w:val="16"/>
          <w:szCs w:val="16"/>
          <w:lang w:val="nl-NL"/>
        </w:rPr>
        <w:t>Er is een heel grote rol voor demo’s. De demo ‘</w:t>
      </w:r>
      <w:proofErr w:type="spellStart"/>
      <w:r w:rsidRPr="008059B9">
        <w:rPr>
          <w:sz w:val="16"/>
          <w:szCs w:val="16"/>
          <w:lang w:val="nl-NL"/>
        </w:rPr>
        <w:t>onderzaai</w:t>
      </w:r>
      <w:proofErr w:type="spellEnd"/>
      <w:r w:rsidRPr="008059B9">
        <w:rPr>
          <w:sz w:val="16"/>
          <w:szCs w:val="16"/>
          <w:lang w:val="nl-NL"/>
        </w:rPr>
        <w:t xml:space="preserve"> gras in mais’ was bedoeld om de boodschap ‘hoe werkt </w:t>
      </w:r>
      <w:proofErr w:type="spellStart"/>
      <w:r w:rsidRPr="008059B9">
        <w:rPr>
          <w:sz w:val="16"/>
          <w:szCs w:val="16"/>
          <w:lang w:val="nl-NL"/>
        </w:rPr>
        <w:t>onderzaai</w:t>
      </w:r>
      <w:proofErr w:type="spellEnd"/>
      <w:r w:rsidRPr="008059B9">
        <w:rPr>
          <w:sz w:val="16"/>
          <w:szCs w:val="16"/>
          <w:lang w:val="nl-NL"/>
        </w:rPr>
        <w:t xml:space="preserve"> ?’ voor ‘t voetlicht te brengen. De demo is een onderdeel van een heel proces, en onmisbaar in dit proces. </w:t>
      </w:r>
    </w:p>
    <w:p w14:paraId="26D943C9" w14:textId="77777777" w:rsidR="008059B9" w:rsidRPr="008059B9" w:rsidRDefault="008059B9" w:rsidP="008059B9">
      <w:pPr>
        <w:rPr>
          <w:sz w:val="16"/>
          <w:szCs w:val="16"/>
          <w:lang w:val="nl-NL"/>
        </w:rPr>
      </w:pPr>
    </w:p>
    <w:p w14:paraId="780A35A1" w14:textId="77777777" w:rsidR="008059B9" w:rsidRPr="008059B9" w:rsidRDefault="008059B9" w:rsidP="008059B9">
      <w:pPr>
        <w:rPr>
          <w:sz w:val="16"/>
          <w:szCs w:val="16"/>
          <w:lang w:val="nl-NL"/>
        </w:rPr>
      </w:pPr>
      <w:r w:rsidRPr="008059B9">
        <w:rPr>
          <w:sz w:val="16"/>
          <w:szCs w:val="16"/>
          <w:lang w:val="nl-NL"/>
        </w:rPr>
        <w:t>In het Noorden (</w:t>
      </w:r>
      <w:proofErr w:type="spellStart"/>
      <w:r w:rsidRPr="008059B9">
        <w:rPr>
          <w:sz w:val="16"/>
          <w:szCs w:val="16"/>
          <w:lang w:val="nl-NL"/>
        </w:rPr>
        <w:t>prov</w:t>
      </w:r>
      <w:proofErr w:type="spellEnd"/>
      <w:r w:rsidRPr="008059B9">
        <w:rPr>
          <w:sz w:val="16"/>
          <w:szCs w:val="16"/>
          <w:lang w:val="nl-NL"/>
        </w:rPr>
        <w:t xml:space="preserve"> Drenthe) zijn er heel veel loonwerkers die een demo hebben bijgewoond of </w:t>
      </w:r>
      <w:proofErr w:type="spellStart"/>
      <w:r w:rsidRPr="008059B9">
        <w:rPr>
          <w:sz w:val="16"/>
          <w:szCs w:val="16"/>
          <w:lang w:val="nl-NL"/>
        </w:rPr>
        <w:t>onderzaai</w:t>
      </w:r>
      <w:proofErr w:type="spellEnd"/>
      <w:r w:rsidRPr="008059B9">
        <w:rPr>
          <w:sz w:val="16"/>
          <w:szCs w:val="16"/>
          <w:lang w:val="nl-NL"/>
        </w:rPr>
        <w:t xml:space="preserve"> hebben gezien, die weten hoe het werkt. </w:t>
      </w:r>
    </w:p>
    <w:p w14:paraId="3AB869DC" w14:textId="77777777" w:rsidR="008059B9" w:rsidRPr="008059B9" w:rsidRDefault="008059B9" w:rsidP="008059B9">
      <w:pPr>
        <w:rPr>
          <w:sz w:val="16"/>
          <w:szCs w:val="16"/>
          <w:lang w:val="nl-NL"/>
        </w:rPr>
      </w:pPr>
      <w:r w:rsidRPr="008059B9">
        <w:rPr>
          <w:sz w:val="16"/>
          <w:szCs w:val="16"/>
          <w:lang w:val="nl-NL"/>
        </w:rPr>
        <w:t xml:space="preserve">Ook de voorlopers, eerste stuk van het </w:t>
      </w:r>
      <w:proofErr w:type="spellStart"/>
      <w:r w:rsidRPr="008059B9">
        <w:rPr>
          <w:sz w:val="16"/>
          <w:szCs w:val="16"/>
          <w:lang w:val="nl-NL"/>
        </w:rPr>
        <w:t>peleton</w:t>
      </w:r>
      <w:proofErr w:type="spellEnd"/>
      <w:r w:rsidRPr="008059B9">
        <w:rPr>
          <w:sz w:val="16"/>
          <w:szCs w:val="16"/>
          <w:lang w:val="nl-NL"/>
        </w:rPr>
        <w:t xml:space="preserve">. </w:t>
      </w:r>
    </w:p>
    <w:p w14:paraId="4FC1E6E0" w14:textId="77777777" w:rsidR="008059B9" w:rsidRPr="008059B9" w:rsidRDefault="008059B9" w:rsidP="008059B9">
      <w:pPr>
        <w:rPr>
          <w:sz w:val="16"/>
          <w:szCs w:val="16"/>
          <w:lang w:val="nl-NL"/>
        </w:rPr>
      </w:pPr>
      <w:r w:rsidRPr="008059B9">
        <w:rPr>
          <w:sz w:val="16"/>
          <w:szCs w:val="16"/>
          <w:lang w:val="nl-NL"/>
        </w:rPr>
        <w:t>Je moet elke keer laten zien wát kan en hoe je het kunt doen. (2bladstadium, 4bladstadium en 6 bladstadium?).</w:t>
      </w:r>
    </w:p>
    <w:p w14:paraId="5CC303ED" w14:textId="77777777" w:rsidR="008059B9" w:rsidRPr="008059B9" w:rsidRDefault="008059B9" w:rsidP="008059B9">
      <w:pPr>
        <w:rPr>
          <w:sz w:val="16"/>
          <w:szCs w:val="16"/>
          <w:lang w:val="nl-NL"/>
        </w:rPr>
      </w:pPr>
      <w:r w:rsidRPr="008059B9">
        <w:rPr>
          <w:sz w:val="16"/>
          <w:szCs w:val="16"/>
          <w:lang w:val="nl-NL"/>
        </w:rPr>
        <w:t xml:space="preserve">GBMM gaat over; hoe kun je de organische stof balans dicht maken, hoe bereik je positief bodembehoud? </w:t>
      </w:r>
      <w:proofErr w:type="spellStart"/>
      <w:r w:rsidRPr="008059B9">
        <w:rPr>
          <w:sz w:val="16"/>
          <w:szCs w:val="16"/>
          <w:lang w:val="nl-NL"/>
        </w:rPr>
        <w:t>Onderzaai</w:t>
      </w:r>
      <w:proofErr w:type="spellEnd"/>
      <w:r w:rsidRPr="008059B9">
        <w:rPr>
          <w:sz w:val="16"/>
          <w:szCs w:val="16"/>
          <w:lang w:val="nl-NL"/>
        </w:rPr>
        <w:t xml:space="preserve"> is daar een onderdeel van. </w:t>
      </w:r>
    </w:p>
    <w:p w14:paraId="407A9229" w14:textId="77777777" w:rsidR="008059B9" w:rsidRPr="008059B9" w:rsidRDefault="008059B9" w:rsidP="008059B9">
      <w:pPr>
        <w:rPr>
          <w:sz w:val="16"/>
          <w:szCs w:val="16"/>
          <w:lang w:val="nl-NL"/>
        </w:rPr>
      </w:pPr>
    </w:p>
    <w:p w14:paraId="3945FA6C" w14:textId="77777777" w:rsidR="008059B9" w:rsidRPr="008059B9" w:rsidRDefault="008059B9" w:rsidP="008059B9">
      <w:pPr>
        <w:rPr>
          <w:sz w:val="16"/>
          <w:szCs w:val="16"/>
          <w:lang w:val="nl-NL"/>
        </w:rPr>
      </w:pPr>
      <w:r w:rsidRPr="008059B9">
        <w:rPr>
          <w:sz w:val="16"/>
          <w:szCs w:val="16"/>
          <w:lang w:val="nl-NL"/>
        </w:rPr>
        <w:t xml:space="preserve">Er is in 2016 binnen GBMM Drenthe een studie gedaan (vergelijk 2013 en 2016), een enquête over grondbewerking, organische stof en </w:t>
      </w:r>
      <w:proofErr w:type="spellStart"/>
      <w:r w:rsidRPr="008059B9">
        <w:rPr>
          <w:sz w:val="16"/>
          <w:szCs w:val="16"/>
          <w:lang w:val="nl-NL"/>
        </w:rPr>
        <w:t>onderzaai</w:t>
      </w:r>
      <w:proofErr w:type="spellEnd"/>
      <w:r w:rsidRPr="008059B9">
        <w:rPr>
          <w:sz w:val="16"/>
          <w:szCs w:val="16"/>
          <w:lang w:val="nl-NL"/>
        </w:rPr>
        <w:t xml:space="preserve">. Wat je daarin zag: Bewustzijn om iets te doen met bodem toegenomen. Meer bewust en meer bekwamer. En er wordt meer </w:t>
      </w:r>
      <w:proofErr w:type="spellStart"/>
      <w:r w:rsidRPr="008059B9">
        <w:rPr>
          <w:sz w:val="16"/>
          <w:szCs w:val="16"/>
          <w:lang w:val="nl-NL"/>
        </w:rPr>
        <w:t>ondergezaaid</w:t>
      </w:r>
      <w:proofErr w:type="spellEnd"/>
      <w:r w:rsidRPr="008059B9">
        <w:rPr>
          <w:sz w:val="16"/>
          <w:szCs w:val="16"/>
          <w:lang w:val="nl-NL"/>
        </w:rPr>
        <w:t>. Dus op tijd, gezien de wettelijke verplichting die er aankomt (zie onderstaand kader).</w:t>
      </w:r>
    </w:p>
    <w:p w14:paraId="4CA4DEAB" w14:textId="77777777" w:rsidR="008059B9" w:rsidRPr="008059B9" w:rsidRDefault="008059B9" w:rsidP="008059B9">
      <w:pPr>
        <w:rPr>
          <w:sz w:val="16"/>
          <w:szCs w:val="16"/>
          <w:lang w:val="nl-NL"/>
        </w:rPr>
      </w:pPr>
    </w:p>
    <w:p w14:paraId="6BFF335D" w14:textId="77777777" w:rsidR="008059B9" w:rsidRPr="008059B9" w:rsidRDefault="008059B9" w:rsidP="008059B9">
      <w:pPr>
        <w:rPr>
          <w:sz w:val="16"/>
          <w:szCs w:val="16"/>
          <w:lang w:val="nl-NL"/>
        </w:rPr>
      </w:pPr>
      <w:r w:rsidRPr="008059B9">
        <w:rPr>
          <w:sz w:val="16"/>
          <w:szCs w:val="16"/>
          <w:lang w:val="nl-NL"/>
        </w:rPr>
        <w:t xml:space="preserve">Voor ‘t Zuiden is de situatie een beetje lastiger, GBMM is veel later begonnen, dit jaar. Als je al 3 of 4 jaar GBMM projectactiviteiten had kunnen uitvoeren, en had je kunnen laten zien wat werkt en hoe het werkt en in welke omstandigheden je beter kunt onderzaaien of nazaaien. Dan waren de boeren in ’t Zuiden wellicht minder sceptisch, en bewuster en bekwamer. </w:t>
      </w:r>
    </w:p>
    <w:p w14:paraId="3862708B" w14:textId="77777777" w:rsidR="008059B9" w:rsidRPr="008059B9" w:rsidRDefault="008059B9" w:rsidP="008059B9">
      <w:pPr>
        <w:rPr>
          <w:i/>
          <w:sz w:val="16"/>
          <w:szCs w:val="16"/>
          <w:lang w:val="nl-NL"/>
        </w:rPr>
      </w:pPr>
    </w:p>
    <w:p w14:paraId="338464C8" w14:textId="77777777" w:rsidR="008059B9" w:rsidRPr="008059B9" w:rsidRDefault="008059B9" w:rsidP="008059B9">
      <w:pPr>
        <w:rPr>
          <w:i/>
          <w:sz w:val="16"/>
          <w:szCs w:val="16"/>
          <w:lang w:val="nl-NL"/>
        </w:rPr>
      </w:pPr>
      <w:proofErr w:type="spellStart"/>
      <w:r w:rsidRPr="008059B9">
        <w:rPr>
          <w:i/>
          <w:sz w:val="16"/>
          <w:szCs w:val="16"/>
          <w:lang w:val="nl-NL"/>
        </w:rPr>
        <w:t>Scaling</w:t>
      </w:r>
      <w:proofErr w:type="spellEnd"/>
    </w:p>
    <w:p w14:paraId="791B0FCA" w14:textId="77777777" w:rsidR="008059B9" w:rsidRPr="008059B9" w:rsidRDefault="008059B9" w:rsidP="008059B9">
      <w:pPr>
        <w:rPr>
          <w:sz w:val="16"/>
          <w:szCs w:val="16"/>
          <w:lang w:val="nl-NL"/>
        </w:rPr>
      </w:pPr>
    </w:p>
    <w:p w14:paraId="1E39AEFF" w14:textId="77777777" w:rsidR="008059B9" w:rsidRPr="008059B9" w:rsidRDefault="008059B9" w:rsidP="008059B9">
      <w:pPr>
        <w:rPr>
          <w:sz w:val="16"/>
          <w:szCs w:val="16"/>
          <w:lang w:val="nl-NL"/>
        </w:rPr>
      </w:pPr>
      <w:r w:rsidRPr="008059B9">
        <w:rPr>
          <w:sz w:val="16"/>
          <w:szCs w:val="16"/>
          <w:lang w:val="nl-NL"/>
        </w:rPr>
        <w:t xml:space="preserve">De organisatoren hebben de impact van de demo proberen te vergroten door aandacht te besteden aan </w:t>
      </w:r>
      <w:proofErr w:type="spellStart"/>
      <w:r w:rsidRPr="008059B9">
        <w:rPr>
          <w:sz w:val="16"/>
          <w:szCs w:val="16"/>
          <w:lang w:val="nl-NL"/>
        </w:rPr>
        <w:t>onderzaai</w:t>
      </w:r>
      <w:proofErr w:type="spellEnd"/>
      <w:r w:rsidRPr="008059B9">
        <w:rPr>
          <w:sz w:val="16"/>
          <w:szCs w:val="16"/>
          <w:lang w:val="nl-NL"/>
        </w:rPr>
        <w:t xml:space="preserve"> in diverse GBMM-nieuwsbrieven. </w:t>
      </w:r>
    </w:p>
    <w:p w14:paraId="25FB34CB" w14:textId="77777777" w:rsidR="008059B9" w:rsidRPr="008059B9" w:rsidRDefault="008059B9" w:rsidP="008059B9">
      <w:pPr>
        <w:rPr>
          <w:sz w:val="16"/>
          <w:szCs w:val="16"/>
          <w:lang w:val="nl-NL"/>
        </w:rPr>
      </w:pPr>
    </w:p>
    <w:p w14:paraId="31252684" w14:textId="77777777" w:rsidR="008059B9" w:rsidRPr="008059B9" w:rsidRDefault="008059B9" w:rsidP="008059B9">
      <w:pPr>
        <w:rPr>
          <w:sz w:val="16"/>
          <w:szCs w:val="16"/>
          <w:lang w:val="nl-NL"/>
        </w:rPr>
      </w:pPr>
    </w:p>
    <w:p w14:paraId="79435677" w14:textId="77777777" w:rsidR="008059B9" w:rsidRPr="008059B9" w:rsidRDefault="008059B9" w:rsidP="008059B9">
      <w:pPr>
        <w:rPr>
          <w:sz w:val="16"/>
          <w:szCs w:val="16"/>
          <w:lang w:val="nl-NL"/>
        </w:rPr>
      </w:pPr>
      <w:r w:rsidRPr="008059B9">
        <w:rPr>
          <w:noProof/>
          <w:sz w:val="16"/>
          <w:szCs w:val="16"/>
          <w:lang w:val="nl-NL" w:eastAsia="nl-NL"/>
        </w:rPr>
        <mc:AlternateContent>
          <mc:Choice Requires="wps">
            <w:drawing>
              <wp:anchor distT="45720" distB="45720" distL="114300" distR="114300" simplePos="0" relativeHeight="251685888" behindDoc="0" locked="0" layoutInCell="1" allowOverlap="1" wp14:anchorId="701FF94F" wp14:editId="6023E2EF">
                <wp:simplePos x="0" y="0"/>
                <wp:positionH relativeFrom="margin">
                  <wp:posOffset>-77025</wp:posOffset>
                </wp:positionH>
                <wp:positionV relativeFrom="paragraph">
                  <wp:posOffset>79612</wp:posOffset>
                </wp:positionV>
                <wp:extent cx="5723890" cy="3370665"/>
                <wp:effectExtent l="0" t="0" r="10160" b="20320"/>
                <wp:wrapThrough wrapText="bothSides">
                  <wp:wrapPolygon edited="0">
                    <wp:start x="0" y="0"/>
                    <wp:lineTo x="0" y="21608"/>
                    <wp:lineTo x="21566" y="21608"/>
                    <wp:lineTo x="21566" y="0"/>
                    <wp:lineTo x="0" y="0"/>
                  </wp:wrapPolygon>
                </wp:wrapThrough>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33706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12658D3" w14:textId="77777777" w:rsidR="00727996" w:rsidRPr="008059B9" w:rsidRDefault="00727996" w:rsidP="008059B9">
                            <w:pPr>
                              <w:rPr>
                                <w:sz w:val="16"/>
                                <w:szCs w:val="16"/>
                                <w:lang w:val="nl-NL"/>
                              </w:rPr>
                            </w:pPr>
                            <w:r w:rsidRPr="008059B9">
                              <w:rPr>
                                <w:sz w:val="16"/>
                                <w:szCs w:val="16"/>
                                <w:lang w:val="nl-NL"/>
                              </w:rPr>
                              <w:t xml:space="preserve">Bron: Verhoeven et. al (2016). ‘Grondig boeren met maïs in Drenthe; Eindrapportage project t/m 2016.’ Wageningen University &amp; Research. </w:t>
                            </w:r>
                          </w:p>
                          <w:p w14:paraId="772A616E" w14:textId="77777777" w:rsidR="00727996" w:rsidRPr="008059B9" w:rsidRDefault="00727996" w:rsidP="008059B9">
                            <w:pPr>
                              <w:rPr>
                                <w:sz w:val="16"/>
                                <w:szCs w:val="16"/>
                                <w:lang w:val="nl-NL"/>
                              </w:rPr>
                            </w:pPr>
                          </w:p>
                          <w:p w14:paraId="2FE89D71" w14:textId="77777777" w:rsidR="00727996" w:rsidRPr="008059B9" w:rsidRDefault="00727996" w:rsidP="008059B9">
                            <w:pPr>
                              <w:rPr>
                                <w:sz w:val="16"/>
                                <w:szCs w:val="16"/>
                                <w:lang w:val="nl-NL"/>
                              </w:rPr>
                            </w:pPr>
                            <w:r w:rsidRPr="008059B9">
                              <w:rPr>
                                <w:sz w:val="16"/>
                                <w:szCs w:val="16"/>
                                <w:lang w:val="nl-NL"/>
                              </w:rPr>
                              <w:t>Het is belangrijk te realiseren dat Grondig boeren met maïs gericht is op het onder de aandacht brengen van duurzame teeltsystemen van maïs middels kennis overdracht en demonstratie. Bij de demonstratie (systeem-, detail demonstraties en op satellietbedrijven) worden diverse metingen uitgevoerd. Omdat de demonstraties niet in meervoud uitgevoerd zijn is het niet mogelijk om harde conclusies te trekken. Naarmate de systeemdemonstratie langer loopt krijgen gemiddelde cijfers meer waarde en kan een trend waargenomen worden.</w:t>
                            </w:r>
                          </w:p>
                          <w:p w14:paraId="09ECC1DC" w14:textId="77777777" w:rsidR="00727996" w:rsidRPr="008059B9" w:rsidRDefault="00727996" w:rsidP="008059B9">
                            <w:pPr>
                              <w:rPr>
                                <w:sz w:val="16"/>
                                <w:szCs w:val="16"/>
                                <w:lang w:val="nl-NL"/>
                              </w:rPr>
                            </w:pPr>
                          </w:p>
                          <w:p w14:paraId="5AD5C52D" w14:textId="77777777" w:rsidR="00727996" w:rsidRPr="008059B9" w:rsidRDefault="00727996" w:rsidP="008059B9">
                            <w:pPr>
                              <w:rPr>
                                <w:i/>
                                <w:sz w:val="16"/>
                                <w:szCs w:val="16"/>
                                <w:lang w:val="nl-NL"/>
                              </w:rPr>
                            </w:pPr>
                            <w:r w:rsidRPr="008059B9">
                              <w:rPr>
                                <w:i/>
                                <w:sz w:val="16"/>
                                <w:szCs w:val="16"/>
                                <w:lang w:val="nl-NL"/>
                              </w:rPr>
                              <w:t>Resultaat enquêtes (2013 en 2016) tijdens Gras en maïs manifestatie</w:t>
                            </w:r>
                          </w:p>
                          <w:p w14:paraId="55FA2849" w14:textId="77777777" w:rsidR="00727996" w:rsidRPr="008059B9" w:rsidRDefault="00727996" w:rsidP="008059B9">
                            <w:pPr>
                              <w:rPr>
                                <w:sz w:val="16"/>
                                <w:szCs w:val="16"/>
                                <w:lang w:val="nl-NL"/>
                              </w:rPr>
                            </w:pPr>
                            <w:r w:rsidRPr="008059B9">
                              <w:rPr>
                                <w:sz w:val="16"/>
                                <w:szCs w:val="16"/>
                                <w:lang w:val="nl-NL"/>
                              </w:rPr>
                              <w:t>Tijdens de Gras en maïs manifestatie in 2013 en 2016 is onder de aanwezigen een enquête gehouden. De enquêtes waren in beide jaren min of meer hetzelfde met als doel om gedragsverandering vast te kunnen leggen. De resultaten zijn gebaseerd op 42 enquêtes in 2013 en 48 in 2016.</w:t>
                            </w:r>
                          </w:p>
                          <w:p w14:paraId="78E869A8" w14:textId="77777777" w:rsidR="00727996" w:rsidRPr="008059B9" w:rsidRDefault="00727996" w:rsidP="008059B9">
                            <w:pPr>
                              <w:rPr>
                                <w:sz w:val="16"/>
                                <w:szCs w:val="16"/>
                                <w:lang w:val="nl-NL"/>
                              </w:rPr>
                            </w:pPr>
                          </w:p>
                          <w:p w14:paraId="072A5CE1" w14:textId="77777777" w:rsidR="00727996" w:rsidRPr="008059B9" w:rsidRDefault="00727996" w:rsidP="008059B9">
                            <w:pPr>
                              <w:rPr>
                                <w:sz w:val="16"/>
                                <w:szCs w:val="16"/>
                                <w:lang w:val="nl-NL"/>
                              </w:rPr>
                            </w:pPr>
                            <w:r w:rsidRPr="008059B9">
                              <w:rPr>
                                <w:sz w:val="16"/>
                                <w:szCs w:val="16"/>
                                <w:lang w:val="nl-NL"/>
                              </w:rPr>
                              <w:t xml:space="preserve">In 2016 geeft nagenoeg iedereen aan dat men acties heeft ondernomen om de bodemkwaliteit op peil te houden (98%). In 2013 was dat 93%. </w:t>
                            </w:r>
                          </w:p>
                          <w:p w14:paraId="7F39C72D" w14:textId="77777777" w:rsidR="00727996" w:rsidRPr="008059B9" w:rsidRDefault="00727996" w:rsidP="008059B9">
                            <w:pPr>
                              <w:rPr>
                                <w:sz w:val="16"/>
                                <w:szCs w:val="16"/>
                                <w:lang w:val="nl-NL"/>
                              </w:rPr>
                            </w:pPr>
                            <w:r w:rsidRPr="008059B9">
                              <w:rPr>
                                <w:sz w:val="16"/>
                                <w:szCs w:val="16"/>
                                <w:lang w:val="nl-NL"/>
                              </w:rPr>
                              <w:t xml:space="preserve">Een fors hoger aantal respondenten noemen gras </w:t>
                            </w:r>
                            <w:proofErr w:type="spellStart"/>
                            <w:r w:rsidRPr="008059B9">
                              <w:rPr>
                                <w:sz w:val="16"/>
                                <w:szCs w:val="16"/>
                                <w:lang w:val="nl-NL"/>
                              </w:rPr>
                              <w:t>onderzaai</w:t>
                            </w:r>
                            <w:proofErr w:type="spellEnd"/>
                            <w:r w:rsidRPr="008059B9">
                              <w:rPr>
                                <w:sz w:val="16"/>
                                <w:szCs w:val="16"/>
                                <w:lang w:val="nl-NL"/>
                              </w:rPr>
                              <w:t xml:space="preserve"> als maatregel om de bodemkwaliteit of organische stof gehalte op peil te houden: dit was 7% in 2013 en 31% in 2016.</w:t>
                            </w:r>
                          </w:p>
                          <w:p w14:paraId="669B0653" w14:textId="77777777" w:rsidR="00727996" w:rsidRPr="008059B9" w:rsidRDefault="00727996" w:rsidP="008059B9">
                            <w:pPr>
                              <w:rPr>
                                <w:sz w:val="16"/>
                                <w:szCs w:val="16"/>
                                <w:lang w:val="nl-NL"/>
                              </w:rPr>
                            </w:pPr>
                            <w:r w:rsidRPr="008059B9">
                              <w:rPr>
                                <w:sz w:val="16"/>
                                <w:szCs w:val="16"/>
                                <w:lang w:val="nl-NL"/>
                              </w:rPr>
                              <w:t xml:space="preserve">Een vroeger </w:t>
                            </w:r>
                            <w:proofErr w:type="spellStart"/>
                            <w:r w:rsidRPr="008059B9">
                              <w:rPr>
                                <w:sz w:val="16"/>
                                <w:szCs w:val="16"/>
                                <w:lang w:val="nl-NL"/>
                              </w:rPr>
                              <w:t>maïsras</w:t>
                            </w:r>
                            <w:proofErr w:type="spellEnd"/>
                            <w:r w:rsidRPr="008059B9">
                              <w:rPr>
                                <w:sz w:val="16"/>
                                <w:szCs w:val="16"/>
                                <w:lang w:val="nl-NL"/>
                              </w:rPr>
                              <w:t xml:space="preserve"> kiezen om tijdig een groenbemester te zaaien heeft tevens een hoger percentage gekregen: 12% in 2013 t.o.v. 72% in 2016.</w:t>
                            </w:r>
                          </w:p>
                          <w:p w14:paraId="644E9D74" w14:textId="77777777" w:rsidR="00727996" w:rsidRDefault="00727996" w:rsidP="008059B9">
                            <w:pPr>
                              <w:rPr>
                                <w:lang w:val="nl-NL"/>
                              </w:rPr>
                            </w:pPr>
                          </w:p>
                          <w:p w14:paraId="36FB5C49" w14:textId="77777777" w:rsidR="00727996" w:rsidRPr="008059B9" w:rsidRDefault="00727996" w:rsidP="008059B9">
                            <w:pPr>
                              <w:rPr>
                                <w:sz w:val="16"/>
                                <w:szCs w:val="16"/>
                                <w:lang w:val="nl-NL"/>
                              </w:rPr>
                            </w:pPr>
                            <w:r w:rsidRPr="008059B9">
                              <w:rPr>
                                <w:sz w:val="16"/>
                                <w:szCs w:val="16"/>
                                <w:lang w:val="nl-NL"/>
                              </w:rPr>
                              <w:t xml:space="preserve">Qua grondbewerking is ploegen gedeeltelijk vervangen door spitten. Niet kerend/minimale grondbewerking is toegenomen. Variabel bemesten is sterk toegenomen. </w:t>
                            </w:r>
                          </w:p>
                          <w:p w14:paraId="64101AA2" w14:textId="77777777" w:rsidR="00727996" w:rsidRPr="008059B9" w:rsidRDefault="00727996" w:rsidP="008059B9">
                            <w:pPr>
                              <w:rPr>
                                <w:sz w:val="16"/>
                                <w:szCs w:val="16"/>
                                <w:lang w:val="nl-NL"/>
                              </w:rPr>
                            </w:pPr>
                            <w:r w:rsidRPr="008059B9">
                              <w:rPr>
                                <w:sz w:val="16"/>
                                <w:szCs w:val="16"/>
                                <w:lang w:val="nl-NL"/>
                              </w:rPr>
                              <w:t>Stroken bemesten en zaai (gps) lijkt ook iets toegenomen te zijn. Groenbemesters wordt door bijna 50% van de respondenten gezien als maatregel om de opbrengst op peil te houden.</w:t>
                            </w:r>
                          </w:p>
                          <w:p w14:paraId="58DAA8F1" w14:textId="77777777" w:rsidR="00727996" w:rsidRPr="002C0CC3" w:rsidRDefault="00727996" w:rsidP="008059B9">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FF94F" id="_x0000_s1029" type="#_x0000_t202" style="position:absolute;left:0;text-align:left;margin-left:-6.05pt;margin-top:6.25pt;width:450.7pt;height:265.4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" fillcolor="white [3201]" strokecolor="black [3200]" strokeweight="1pt">
                <v:textbox>
                  <w:txbxContent>
                    <w:p w14:paraId="412658D3" w14:textId="77777777" w:rsidR="00727996" w:rsidRPr="008059B9" w:rsidRDefault="00727996" w:rsidP="008059B9">
                      <w:pPr>
                        <w:rPr>
                          <w:sz w:val="16"/>
                          <w:szCs w:val="16"/>
                          <w:lang w:val="nl-NL"/>
                        </w:rPr>
                      </w:pPr>
                      <w:r w:rsidRPr="008059B9">
                        <w:rPr>
                          <w:sz w:val="16"/>
                          <w:szCs w:val="16"/>
                          <w:lang w:val="nl-NL"/>
                        </w:rPr>
                        <w:t xml:space="preserve">Bron: Verhoeven et. al (2016). ‘Grondig boeren met maïs in Drenthe; Eindrapportage project t/m 2016.’ Wageningen University &amp; Research. </w:t>
                      </w:r>
                    </w:p>
                    <w:p w14:paraId="772A616E" w14:textId="77777777" w:rsidR="00727996" w:rsidRPr="008059B9" w:rsidRDefault="00727996" w:rsidP="008059B9">
                      <w:pPr>
                        <w:rPr>
                          <w:sz w:val="16"/>
                          <w:szCs w:val="16"/>
                          <w:lang w:val="nl-NL"/>
                        </w:rPr>
                      </w:pPr>
                    </w:p>
                    <w:p w14:paraId="2FE89D71" w14:textId="77777777" w:rsidR="00727996" w:rsidRPr="008059B9" w:rsidRDefault="00727996" w:rsidP="008059B9">
                      <w:pPr>
                        <w:rPr>
                          <w:sz w:val="16"/>
                          <w:szCs w:val="16"/>
                          <w:lang w:val="nl-NL"/>
                        </w:rPr>
                      </w:pPr>
                      <w:r w:rsidRPr="008059B9">
                        <w:rPr>
                          <w:sz w:val="16"/>
                          <w:szCs w:val="16"/>
                          <w:lang w:val="nl-NL"/>
                        </w:rPr>
                        <w:t>Het is belangrijk te realiseren dat Grondig boeren met maïs gericht is op het onder de aandacht brengen van duurzame teeltsystemen van maïs middels kennis overdracht en demonstratie. Bij de demonstratie (systeem-, detail demonstraties en op satellietbedrijven) worden diverse metingen uitgevoerd. Omdat de demonstraties niet in meervoud uitgevoerd zijn is het niet mogelijk om harde conclusies te trekken. Naarmate de systeemdemonstratie langer loopt krijgen gemiddelde cijfers meer waarde en kan een trend waargenomen worden.</w:t>
                      </w:r>
                    </w:p>
                    <w:p w14:paraId="09ECC1DC" w14:textId="77777777" w:rsidR="00727996" w:rsidRPr="008059B9" w:rsidRDefault="00727996" w:rsidP="008059B9">
                      <w:pPr>
                        <w:rPr>
                          <w:sz w:val="16"/>
                          <w:szCs w:val="16"/>
                          <w:lang w:val="nl-NL"/>
                        </w:rPr>
                      </w:pPr>
                    </w:p>
                    <w:p w14:paraId="5AD5C52D" w14:textId="77777777" w:rsidR="00727996" w:rsidRPr="008059B9" w:rsidRDefault="00727996" w:rsidP="008059B9">
                      <w:pPr>
                        <w:rPr>
                          <w:i/>
                          <w:sz w:val="16"/>
                          <w:szCs w:val="16"/>
                          <w:lang w:val="nl-NL"/>
                        </w:rPr>
                      </w:pPr>
                      <w:r w:rsidRPr="008059B9">
                        <w:rPr>
                          <w:i/>
                          <w:sz w:val="16"/>
                          <w:szCs w:val="16"/>
                          <w:lang w:val="nl-NL"/>
                        </w:rPr>
                        <w:t>Resultaat enquêtes (2013 en 2016) tijdens Gras en maïs manifestatie</w:t>
                      </w:r>
                    </w:p>
                    <w:p w14:paraId="55FA2849" w14:textId="77777777" w:rsidR="00727996" w:rsidRPr="008059B9" w:rsidRDefault="00727996" w:rsidP="008059B9">
                      <w:pPr>
                        <w:rPr>
                          <w:sz w:val="16"/>
                          <w:szCs w:val="16"/>
                          <w:lang w:val="nl-NL"/>
                        </w:rPr>
                      </w:pPr>
                      <w:r w:rsidRPr="008059B9">
                        <w:rPr>
                          <w:sz w:val="16"/>
                          <w:szCs w:val="16"/>
                          <w:lang w:val="nl-NL"/>
                        </w:rPr>
                        <w:t>Tijdens de Gras en maïs manifestatie in 2013 en 2016 is onder de aanwezigen een enquête gehouden. De enquêtes waren in beide jaren min of meer hetzelfde met als doel om gedragsverandering vast te kunnen leggen. De resultaten zijn gebaseerd op 42 enquêtes in 2013 en 48 in 2016.</w:t>
                      </w:r>
                    </w:p>
                    <w:p w14:paraId="78E869A8" w14:textId="77777777" w:rsidR="00727996" w:rsidRPr="008059B9" w:rsidRDefault="00727996" w:rsidP="008059B9">
                      <w:pPr>
                        <w:rPr>
                          <w:sz w:val="16"/>
                          <w:szCs w:val="16"/>
                          <w:lang w:val="nl-NL"/>
                        </w:rPr>
                      </w:pPr>
                    </w:p>
                    <w:p w14:paraId="072A5CE1" w14:textId="77777777" w:rsidR="00727996" w:rsidRPr="008059B9" w:rsidRDefault="00727996" w:rsidP="008059B9">
                      <w:pPr>
                        <w:rPr>
                          <w:sz w:val="16"/>
                          <w:szCs w:val="16"/>
                          <w:lang w:val="nl-NL"/>
                        </w:rPr>
                      </w:pPr>
                      <w:r w:rsidRPr="008059B9">
                        <w:rPr>
                          <w:sz w:val="16"/>
                          <w:szCs w:val="16"/>
                          <w:lang w:val="nl-NL"/>
                        </w:rPr>
                        <w:t xml:space="preserve">In 2016 geeft nagenoeg iedereen aan dat men acties heeft ondernomen om de bodemkwaliteit op peil te houden (98%). In 2013 was dat 93%. </w:t>
                      </w:r>
                    </w:p>
                    <w:p w14:paraId="7F39C72D" w14:textId="77777777" w:rsidR="00727996" w:rsidRPr="008059B9" w:rsidRDefault="00727996" w:rsidP="008059B9">
                      <w:pPr>
                        <w:rPr>
                          <w:sz w:val="16"/>
                          <w:szCs w:val="16"/>
                          <w:lang w:val="nl-NL"/>
                        </w:rPr>
                      </w:pPr>
                      <w:r w:rsidRPr="008059B9">
                        <w:rPr>
                          <w:sz w:val="16"/>
                          <w:szCs w:val="16"/>
                          <w:lang w:val="nl-NL"/>
                        </w:rPr>
                        <w:t xml:space="preserve">Een fors hoger aantal respondenten noemen gras </w:t>
                      </w:r>
                      <w:proofErr w:type="spellStart"/>
                      <w:r w:rsidRPr="008059B9">
                        <w:rPr>
                          <w:sz w:val="16"/>
                          <w:szCs w:val="16"/>
                          <w:lang w:val="nl-NL"/>
                        </w:rPr>
                        <w:t>onderzaai</w:t>
                      </w:r>
                      <w:proofErr w:type="spellEnd"/>
                      <w:r w:rsidRPr="008059B9">
                        <w:rPr>
                          <w:sz w:val="16"/>
                          <w:szCs w:val="16"/>
                          <w:lang w:val="nl-NL"/>
                        </w:rPr>
                        <w:t xml:space="preserve"> als maatregel om de bodemkwaliteit of organische stof gehalte op peil te houden: dit was 7% in 2013 en 31% in 2016.</w:t>
                      </w:r>
                    </w:p>
                    <w:p w14:paraId="669B0653" w14:textId="77777777" w:rsidR="00727996" w:rsidRPr="008059B9" w:rsidRDefault="00727996" w:rsidP="008059B9">
                      <w:pPr>
                        <w:rPr>
                          <w:sz w:val="16"/>
                          <w:szCs w:val="16"/>
                          <w:lang w:val="nl-NL"/>
                        </w:rPr>
                      </w:pPr>
                      <w:r w:rsidRPr="008059B9">
                        <w:rPr>
                          <w:sz w:val="16"/>
                          <w:szCs w:val="16"/>
                          <w:lang w:val="nl-NL"/>
                        </w:rPr>
                        <w:t xml:space="preserve">Een vroeger </w:t>
                      </w:r>
                      <w:proofErr w:type="spellStart"/>
                      <w:r w:rsidRPr="008059B9">
                        <w:rPr>
                          <w:sz w:val="16"/>
                          <w:szCs w:val="16"/>
                          <w:lang w:val="nl-NL"/>
                        </w:rPr>
                        <w:t>maïsras</w:t>
                      </w:r>
                      <w:proofErr w:type="spellEnd"/>
                      <w:r w:rsidRPr="008059B9">
                        <w:rPr>
                          <w:sz w:val="16"/>
                          <w:szCs w:val="16"/>
                          <w:lang w:val="nl-NL"/>
                        </w:rPr>
                        <w:t xml:space="preserve"> kiezen om tijdig een groenbemester te zaaien heeft tevens een hoger percentage gekregen: 12% in 2013 t.o.v. 72% in 2016.</w:t>
                      </w:r>
                    </w:p>
                    <w:p w14:paraId="644E9D74" w14:textId="77777777" w:rsidR="00727996" w:rsidRDefault="00727996" w:rsidP="008059B9">
                      <w:pPr>
                        <w:rPr>
                          <w:lang w:val="nl-NL"/>
                        </w:rPr>
                      </w:pPr>
                    </w:p>
                    <w:p w14:paraId="36FB5C49" w14:textId="77777777" w:rsidR="00727996" w:rsidRPr="008059B9" w:rsidRDefault="00727996" w:rsidP="008059B9">
                      <w:pPr>
                        <w:rPr>
                          <w:sz w:val="16"/>
                          <w:szCs w:val="16"/>
                          <w:lang w:val="nl-NL"/>
                        </w:rPr>
                      </w:pPr>
                      <w:r w:rsidRPr="008059B9">
                        <w:rPr>
                          <w:sz w:val="16"/>
                          <w:szCs w:val="16"/>
                          <w:lang w:val="nl-NL"/>
                        </w:rPr>
                        <w:t xml:space="preserve">Qua grondbewerking is ploegen gedeeltelijk vervangen door spitten. Niet kerend/minimale grondbewerking is toegenomen. Variabel bemesten is sterk toegenomen. </w:t>
                      </w:r>
                    </w:p>
                    <w:p w14:paraId="64101AA2" w14:textId="77777777" w:rsidR="00727996" w:rsidRPr="008059B9" w:rsidRDefault="00727996" w:rsidP="008059B9">
                      <w:pPr>
                        <w:rPr>
                          <w:sz w:val="16"/>
                          <w:szCs w:val="16"/>
                          <w:lang w:val="nl-NL"/>
                        </w:rPr>
                      </w:pPr>
                      <w:r w:rsidRPr="008059B9">
                        <w:rPr>
                          <w:sz w:val="16"/>
                          <w:szCs w:val="16"/>
                          <w:lang w:val="nl-NL"/>
                        </w:rPr>
                        <w:t>Stroken bemesten en zaai (gps) lijkt ook iets toegenomen te zijn. Groenbemesters wordt door bijna 50% van de respondenten gezien als maatregel om de opbrengst op peil te houden.</w:t>
                      </w:r>
                    </w:p>
                    <w:p w14:paraId="58DAA8F1" w14:textId="77777777" w:rsidR="00727996" w:rsidRPr="002C0CC3" w:rsidRDefault="00727996" w:rsidP="008059B9">
                      <w:pPr>
                        <w:rPr>
                          <w:lang w:val="nl-NL"/>
                        </w:rPr>
                      </w:pPr>
                    </w:p>
                  </w:txbxContent>
                </v:textbox>
                <w10:wrap type="through" anchorx="margin"/>
              </v:shape>
            </w:pict>
          </mc:Fallback>
        </mc:AlternateContent>
      </w:r>
    </w:p>
    <w:p w14:paraId="2758FC22" w14:textId="77777777" w:rsidR="008059B9" w:rsidRPr="008059B9" w:rsidRDefault="008059B9" w:rsidP="008059B9">
      <w:pPr>
        <w:rPr>
          <w:sz w:val="16"/>
          <w:szCs w:val="16"/>
          <w:lang w:val="nl-NL"/>
        </w:rPr>
      </w:pPr>
    </w:p>
    <w:p w14:paraId="1BCD6338" w14:textId="77777777" w:rsidR="008059B9" w:rsidRPr="008059B9" w:rsidRDefault="008059B9" w:rsidP="008059B9">
      <w:pPr>
        <w:rPr>
          <w:sz w:val="16"/>
          <w:szCs w:val="16"/>
          <w:lang w:val="nl-NL"/>
        </w:rPr>
      </w:pPr>
    </w:p>
    <w:p w14:paraId="31641E08" w14:textId="77777777" w:rsidR="008059B9" w:rsidRPr="008059B9" w:rsidRDefault="008059B9" w:rsidP="008059B9">
      <w:pPr>
        <w:rPr>
          <w:sz w:val="16"/>
          <w:szCs w:val="16"/>
          <w:lang w:val="nl-NL"/>
        </w:rPr>
      </w:pPr>
    </w:p>
    <w:p w14:paraId="68E0E5B5" w14:textId="77777777" w:rsidR="008059B9" w:rsidRPr="008059B9" w:rsidRDefault="008059B9" w:rsidP="008059B9">
      <w:pPr>
        <w:rPr>
          <w:sz w:val="16"/>
          <w:szCs w:val="16"/>
          <w:lang w:val="nl-NL"/>
        </w:rPr>
      </w:pPr>
    </w:p>
    <w:p w14:paraId="16D93190" w14:textId="77777777" w:rsidR="008059B9" w:rsidRPr="008059B9" w:rsidRDefault="008059B9" w:rsidP="008059B9">
      <w:pPr>
        <w:rPr>
          <w:sz w:val="16"/>
          <w:szCs w:val="16"/>
          <w:lang w:val="nl-NL"/>
        </w:rPr>
      </w:pPr>
      <w:bookmarkStart w:id="128" w:name="_GoBack"/>
      <w:bookmarkEnd w:id="128"/>
    </w:p>
    <w:p w14:paraId="254F2EDE" w14:textId="77777777" w:rsidR="008059B9" w:rsidRPr="008059B9" w:rsidRDefault="008059B9" w:rsidP="008059B9">
      <w:pPr>
        <w:rPr>
          <w:sz w:val="16"/>
          <w:szCs w:val="16"/>
          <w:lang w:val="nl-NL"/>
        </w:rPr>
      </w:pPr>
    </w:p>
    <w:p w14:paraId="69C5AE0C" w14:textId="77777777" w:rsidR="008059B9" w:rsidRPr="008059B9" w:rsidRDefault="008059B9" w:rsidP="008059B9">
      <w:pPr>
        <w:rPr>
          <w:sz w:val="16"/>
          <w:szCs w:val="16"/>
          <w:lang w:val="nl-NL"/>
        </w:rPr>
      </w:pPr>
    </w:p>
    <w:p w14:paraId="5FB2F36D" w14:textId="77777777" w:rsidR="008059B9" w:rsidRPr="008059B9" w:rsidRDefault="008059B9" w:rsidP="008059B9">
      <w:pPr>
        <w:rPr>
          <w:sz w:val="16"/>
          <w:szCs w:val="16"/>
          <w:lang w:val="nl-NL"/>
        </w:rPr>
      </w:pPr>
    </w:p>
    <w:p w14:paraId="6F317A1B" w14:textId="77777777" w:rsidR="008059B9" w:rsidRPr="008059B9" w:rsidRDefault="008059B9" w:rsidP="008059B9">
      <w:pPr>
        <w:rPr>
          <w:sz w:val="16"/>
          <w:szCs w:val="16"/>
          <w:lang w:val="nl-NL"/>
        </w:rPr>
      </w:pPr>
    </w:p>
    <w:p w14:paraId="58265205" w14:textId="77777777" w:rsidR="008059B9" w:rsidRPr="008059B9" w:rsidRDefault="008059B9" w:rsidP="008059B9">
      <w:pPr>
        <w:rPr>
          <w:sz w:val="16"/>
          <w:szCs w:val="16"/>
          <w:lang w:val="nl-NL"/>
        </w:rPr>
      </w:pPr>
    </w:p>
    <w:p w14:paraId="51257F87" w14:textId="77777777" w:rsidR="008059B9" w:rsidRPr="008059B9" w:rsidRDefault="008059B9" w:rsidP="008059B9">
      <w:pPr>
        <w:rPr>
          <w:sz w:val="16"/>
          <w:szCs w:val="16"/>
          <w:lang w:val="nl-NL"/>
        </w:rPr>
      </w:pPr>
    </w:p>
    <w:p w14:paraId="269A4599" w14:textId="77777777" w:rsidR="008059B9" w:rsidRPr="008059B9" w:rsidRDefault="008059B9" w:rsidP="008059B9">
      <w:pPr>
        <w:rPr>
          <w:sz w:val="16"/>
          <w:szCs w:val="16"/>
          <w:lang w:val="nl-NL"/>
        </w:rPr>
      </w:pPr>
    </w:p>
    <w:p w14:paraId="076CB31C" w14:textId="77777777" w:rsidR="008059B9" w:rsidRPr="008059B9" w:rsidRDefault="008059B9" w:rsidP="008059B9">
      <w:pPr>
        <w:rPr>
          <w:sz w:val="16"/>
          <w:szCs w:val="16"/>
          <w:lang w:val="nl-NL"/>
        </w:rPr>
      </w:pPr>
    </w:p>
    <w:p w14:paraId="320ADD23" w14:textId="77777777" w:rsidR="00741F52" w:rsidRPr="008059B9" w:rsidRDefault="00741F52" w:rsidP="0045675C">
      <w:pPr>
        <w:rPr>
          <w:b/>
          <w:sz w:val="16"/>
          <w:szCs w:val="16"/>
          <w:lang w:val="nl-NL"/>
        </w:rPr>
      </w:pPr>
    </w:p>
    <w:p w14:paraId="0557C750" w14:textId="77777777" w:rsidR="00741F52" w:rsidRPr="008059B9" w:rsidRDefault="00741F52" w:rsidP="0045675C">
      <w:pPr>
        <w:rPr>
          <w:sz w:val="16"/>
          <w:szCs w:val="16"/>
          <w:lang w:val="nl-NL"/>
        </w:rPr>
      </w:pPr>
    </w:p>
    <w:p w14:paraId="0DCD984F" w14:textId="77777777" w:rsidR="00C01329" w:rsidRPr="008059B9" w:rsidRDefault="00C01329" w:rsidP="00B145A8">
      <w:pPr>
        <w:rPr>
          <w:rFonts w:eastAsiaTheme="majorEastAsia" w:cstheme="majorBidi"/>
          <w:b/>
          <w:color w:val="4A782E"/>
          <w:sz w:val="16"/>
          <w:szCs w:val="16"/>
          <w:lang w:val="nl-NL"/>
        </w:rPr>
      </w:pPr>
    </w:p>
    <w:p w14:paraId="378EF77B" w14:textId="77777777" w:rsidR="008059B9" w:rsidRPr="00786D58" w:rsidRDefault="008059B9">
      <w:pPr>
        <w:spacing w:after="160" w:line="259" w:lineRule="auto"/>
        <w:jc w:val="left"/>
        <w:rPr>
          <w:rFonts w:eastAsiaTheme="majorEastAsia" w:cstheme="majorBidi"/>
          <w:b/>
          <w:color w:val="729646"/>
          <w:sz w:val="26"/>
          <w:szCs w:val="26"/>
          <w:lang w:val="nl-NL"/>
        </w:rPr>
      </w:pPr>
      <w:r w:rsidRPr="00786D58">
        <w:rPr>
          <w:lang w:val="nl-NL"/>
        </w:rPr>
        <w:br w:type="page"/>
      </w:r>
    </w:p>
    <w:p w14:paraId="4E9F6963" w14:textId="6047A4ED" w:rsidR="008449B8" w:rsidRPr="008059B9" w:rsidRDefault="008449B8" w:rsidP="008449B8">
      <w:pPr>
        <w:pStyle w:val="Heading2"/>
      </w:pPr>
      <w:bookmarkStart w:id="129" w:name="_Toc530147452"/>
      <w:r w:rsidRPr="008059B9">
        <w:lastRenderedPageBreak/>
        <w:t>Letter of invitation to the demo</w:t>
      </w:r>
      <w:bookmarkEnd w:id="129"/>
      <w:r w:rsidRPr="008059B9">
        <w:t xml:space="preserve"> </w:t>
      </w:r>
    </w:p>
    <w:p w14:paraId="49FF28C1" w14:textId="6B5B3035" w:rsidR="004B0180" w:rsidRPr="008059B9" w:rsidRDefault="004B0180" w:rsidP="004B0180">
      <w:pPr>
        <w:rPr>
          <w:sz w:val="16"/>
          <w:szCs w:val="16"/>
        </w:rPr>
      </w:pPr>
    </w:p>
    <w:p w14:paraId="24555DF0" w14:textId="15173ECF" w:rsidR="00E67AAA" w:rsidRPr="004B0180" w:rsidRDefault="00E67AAA" w:rsidP="004B0180">
      <w:r>
        <w:rPr>
          <w:noProof/>
          <w:sz w:val="18"/>
          <w:szCs w:val="18"/>
          <w:lang w:val="nl-NL" w:eastAsia="nl-NL"/>
        </w:rPr>
        <w:drawing>
          <wp:inline distT="0" distB="0" distL="0" distR="0" wp14:anchorId="37D14738" wp14:editId="2D68FC1A">
            <wp:extent cx="4226405" cy="873457"/>
            <wp:effectExtent l="0" t="0" r="3175" b="3175"/>
            <wp:docPr id="20" name="Picture 20" descr="cid:image-02d52920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2d52920c8"/>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4352903" cy="899600"/>
                    </a:xfrm>
                    <a:prstGeom prst="rect">
                      <a:avLst/>
                    </a:prstGeom>
                    <a:noFill/>
                    <a:ln>
                      <a:noFill/>
                    </a:ln>
                  </pic:spPr>
                </pic:pic>
              </a:graphicData>
            </a:graphic>
          </wp:inline>
        </w:drawing>
      </w:r>
    </w:p>
    <w:p w14:paraId="1F7A05E2" w14:textId="5C70B4D1" w:rsidR="006204DA" w:rsidRPr="00BA7924" w:rsidRDefault="00E67AAA" w:rsidP="006204DA">
      <w:r>
        <w:rPr>
          <w:noProof/>
          <w:lang w:val="nl-NL" w:eastAsia="nl-NL"/>
        </w:rPr>
        <w:drawing>
          <wp:inline distT="0" distB="0" distL="0" distR="0" wp14:anchorId="6AD58F63" wp14:editId="30D1F543">
            <wp:extent cx="4293382" cy="414892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8055" t="16173" r="27339" b="7203"/>
                    <a:stretch/>
                  </pic:blipFill>
                  <pic:spPr bwMode="auto">
                    <a:xfrm>
                      <a:off x="0" y="0"/>
                      <a:ext cx="4328200" cy="4182567"/>
                    </a:xfrm>
                    <a:prstGeom prst="rect">
                      <a:avLst/>
                    </a:prstGeom>
                    <a:ln>
                      <a:noFill/>
                    </a:ln>
                    <a:extLst>
                      <a:ext uri="{53640926-AAD7-44D8-BBD7-CCE9431645EC}">
                        <a14:shadowObscured xmlns:a14="http://schemas.microsoft.com/office/drawing/2010/main"/>
                      </a:ext>
                    </a:extLst>
                  </pic:spPr>
                </pic:pic>
              </a:graphicData>
            </a:graphic>
          </wp:inline>
        </w:drawing>
      </w:r>
    </w:p>
    <w:p w14:paraId="66FE4ECC" w14:textId="416CF0C4" w:rsidR="008449B8" w:rsidRDefault="008449B8" w:rsidP="008449B8"/>
    <w:p w14:paraId="0B5D7123" w14:textId="37988216" w:rsidR="00E67AAA" w:rsidRDefault="00E67AAA" w:rsidP="008449B8"/>
    <w:p w14:paraId="70C34B26" w14:textId="27645BE3" w:rsidR="00E67AAA" w:rsidRDefault="00E67AAA" w:rsidP="008449B8">
      <w:r>
        <w:rPr>
          <w:noProof/>
          <w:lang w:val="nl-NL" w:eastAsia="nl-NL"/>
        </w:rPr>
        <w:lastRenderedPageBreak/>
        <w:drawing>
          <wp:inline distT="0" distB="0" distL="0" distR="0" wp14:anchorId="30AAA58C" wp14:editId="156BAAA1">
            <wp:extent cx="4510585" cy="4369186"/>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0581" t="21115" r="29099" b="9459"/>
                    <a:stretch/>
                  </pic:blipFill>
                  <pic:spPr bwMode="auto">
                    <a:xfrm>
                      <a:off x="0" y="0"/>
                      <a:ext cx="4521686" cy="4379939"/>
                    </a:xfrm>
                    <a:prstGeom prst="rect">
                      <a:avLst/>
                    </a:prstGeom>
                    <a:ln>
                      <a:noFill/>
                    </a:ln>
                    <a:extLst>
                      <a:ext uri="{53640926-AAD7-44D8-BBD7-CCE9431645EC}">
                        <a14:shadowObscured xmlns:a14="http://schemas.microsoft.com/office/drawing/2010/main"/>
                      </a:ext>
                    </a:extLst>
                  </pic:spPr>
                </pic:pic>
              </a:graphicData>
            </a:graphic>
          </wp:inline>
        </w:drawing>
      </w:r>
    </w:p>
    <w:p w14:paraId="5025CA76" w14:textId="5E4E94EA" w:rsidR="00E67AAA" w:rsidRDefault="00E67AAA" w:rsidP="008449B8"/>
    <w:p w14:paraId="07B3ACE7" w14:textId="546F44E5" w:rsidR="00E67AAA" w:rsidRDefault="00E67AAA" w:rsidP="008449B8">
      <w:pPr>
        <w:rPr>
          <w:b/>
        </w:rPr>
      </w:pPr>
      <w:r w:rsidRPr="00E67AAA">
        <w:rPr>
          <w:b/>
        </w:rPr>
        <w:t>Translation of the most interesting part of the invitation:</w:t>
      </w:r>
    </w:p>
    <w:p w14:paraId="4BB2D9DC" w14:textId="77777777" w:rsidR="00E67AAA" w:rsidRPr="00E67AAA" w:rsidRDefault="00E67AAA" w:rsidP="008449B8">
      <w:pPr>
        <w:rPr>
          <w:b/>
        </w:rPr>
      </w:pPr>
    </w:p>
    <w:p w14:paraId="4521C386" w14:textId="77777777" w:rsidR="008449B8" w:rsidRPr="00E67AAA" w:rsidRDefault="008449B8" w:rsidP="008449B8">
      <w:pPr>
        <w:rPr>
          <w:i/>
        </w:rPr>
      </w:pPr>
      <w:r w:rsidRPr="00E67AAA">
        <w:rPr>
          <w:i/>
        </w:rPr>
        <w:t xml:space="preserve">“The </w:t>
      </w:r>
      <w:proofErr w:type="spellStart"/>
      <w:r w:rsidRPr="00E67AAA">
        <w:rPr>
          <w:i/>
        </w:rPr>
        <w:t>laws&amp;regulations</w:t>
      </w:r>
      <w:proofErr w:type="spellEnd"/>
      <w:r w:rsidRPr="00E67AAA">
        <w:rPr>
          <w:i/>
        </w:rPr>
        <w:t xml:space="preserve"> in maize cultivation are being tightened up. With effect from 1 January 2019, a catch crop must be sown or under-sown before 1 October on sandy soils and loess soils. This is stated in the announced amendment to the Dutch Fertilizer Act.</w:t>
      </w:r>
    </w:p>
    <w:p w14:paraId="3B56B63C" w14:textId="77777777" w:rsidR="008449B8" w:rsidRPr="00E67AAA" w:rsidRDefault="008449B8" w:rsidP="008449B8">
      <w:pPr>
        <w:rPr>
          <w:i/>
        </w:rPr>
      </w:pPr>
      <w:r w:rsidRPr="00E67AAA">
        <w:rPr>
          <w:i/>
        </w:rPr>
        <w:t>The obligation does not apply to organic maize, but to CCM and silage maize. This deadline of 1 October creates some tension. After all, not all maize is being harvested before 1 October.</w:t>
      </w:r>
    </w:p>
    <w:p w14:paraId="0899EB60" w14:textId="77777777" w:rsidR="008449B8" w:rsidRPr="00E67AAA" w:rsidRDefault="008449B8" w:rsidP="008449B8">
      <w:pPr>
        <w:rPr>
          <w:i/>
        </w:rPr>
      </w:pPr>
    </w:p>
    <w:p w14:paraId="13E7719B" w14:textId="77777777" w:rsidR="008449B8" w:rsidRPr="00E67AAA" w:rsidRDefault="008449B8" w:rsidP="008449B8">
      <w:pPr>
        <w:rPr>
          <w:i/>
        </w:rPr>
      </w:pPr>
      <w:r w:rsidRPr="00E67AAA">
        <w:rPr>
          <w:i/>
        </w:rPr>
        <w:t>There are various options for implementing the new regulations, for example by growing a (very) early maize variety in order to be able to sow the catch crop before 1 October, or under sowing maize with grass in the spring.</w:t>
      </w:r>
    </w:p>
    <w:p w14:paraId="30FE15D6" w14:textId="77777777" w:rsidR="008449B8" w:rsidRPr="00E67AAA" w:rsidRDefault="008449B8" w:rsidP="008449B8">
      <w:pPr>
        <w:rPr>
          <w:i/>
        </w:rPr>
      </w:pPr>
      <w:r w:rsidRPr="00E67AAA">
        <w:rPr>
          <w:i/>
        </w:rPr>
        <w:t>In the project Grounded Maize Cropping (</w:t>
      </w:r>
      <w:proofErr w:type="spellStart"/>
      <w:r w:rsidRPr="00E67AAA">
        <w:rPr>
          <w:i/>
        </w:rPr>
        <w:t>Grondig</w:t>
      </w:r>
      <w:proofErr w:type="spellEnd"/>
      <w:r w:rsidRPr="00E67AAA">
        <w:rPr>
          <w:i/>
        </w:rPr>
        <w:t xml:space="preserve"> </w:t>
      </w:r>
      <w:proofErr w:type="spellStart"/>
      <w:r w:rsidRPr="00E67AAA">
        <w:rPr>
          <w:i/>
        </w:rPr>
        <w:t>Boeren</w:t>
      </w:r>
      <w:proofErr w:type="spellEnd"/>
      <w:r w:rsidRPr="00E67AAA">
        <w:rPr>
          <w:i/>
        </w:rPr>
        <w:t xml:space="preserve"> met </w:t>
      </w:r>
      <w:proofErr w:type="spellStart"/>
      <w:r w:rsidRPr="00E67AAA">
        <w:rPr>
          <w:i/>
        </w:rPr>
        <w:t>Mais</w:t>
      </w:r>
      <w:proofErr w:type="spellEnd"/>
      <w:r w:rsidRPr="00E67AAA">
        <w:rPr>
          <w:i/>
        </w:rPr>
        <w:t>) in the Dutch Province of Drenthe several years of experience has been gained with various strategies, and both failures and successes have been achieved. This has led to certain success strategies that we would like to share with you. In addition, we will demonstrate a number of machines for under sowing maize with grass.”</w:t>
      </w:r>
    </w:p>
    <w:p w14:paraId="274077B5" w14:textId="6F36E47B" w:rsidR="00496F0E" w:rsidRDefault="00496F0E" w:rsidP="001300E1"/>
    <w:p w14:paraId="27E83BFF" w14:textId="7BAB6121" w:rsidR="004B0180" w:rsidRDefault="004B0180" w:rsidP="001300E1"/>
    <w:p w14:paraId="78BA351B" w14:textId="48CC45EB" w:rsidR="004B0180" w:rsidRDefault="004B0180" w:rsidP="001300E1"/>
    <w:p w14:paraId="1CD46672" w14:textId="4F6263CF" w:rsidR="004B0180" w:rsidRDefault="004B0180" w:rsidP="004B0180">
      <w:pPr>
        <w:pStyle w:val="Heading2"/>
      </w:pPr>
      <w:bookmarkStart w:id="130" w:name="_Toc530147453"/>
      <w:r>
        <w:lastRenderedPageBreak/>
        <w:t xml:space="preserve">Leaflet </w:t>
      </w:r>
      <w:proofErr w:type="spellStart"/>
      <w:r>
        <w:t>undersowing</w:t>
      </w:r>
      <w:proofErr w:type="spellEnd"/>
      <w:r>
        <w:t xml:space="preserve"> maize with grass</w:t>
      </w:r>
      <w:bookmarkEnd w:id="130"/>
      <w:r>
        <w:t xml:space="preserve"> </w:t>
      </w:r>
      <w:r w:rsidRPr="00634967">
        <w:t xml:space="preserve"> </w:t>
      </w:r>
    </w:p>
    <w:p w14:paraId="5FA31D6A" w14:textId="466926E6" w:rsidR="00E67AAA" w:rsidRDefault="00E67AAA" w:rsidP="001300E1">
      <w:r w:rsidRPr="00E67AAA">
        <w:rPr>
          <w:noProof/>
          <w:lang w:val="nl-NL" w:eastAsia="nl-NL"/>
        </w:rPr>
        <w:drawing>
          <wp:inline distT="0" distB="0" distL="0" distR="0" wp14:anchorId="6AC76724" wp14:editId="5D51FAD4">
            <wp:extent cx="5400040" cy="81035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8103528"/>
                    </a:xfrm>
                    <a:prstGeom prst="rect">
                      <a:avLst/>
                    </a:prstGeom>
                    <a:noFill/>
                    <a:ln>
                      <a:noFill/>
                    </a:ln>
                  </pic:spPr>
                </pic:pic>
              </a:graphicData>
            </a:graphic>
          </wp:inline>
        </w:drawing>
      </w:r>
    </w:p>
    <w:p w14:paraId="2CE77466" w14:textId="3C997747" w:rsidR="00CF1FF5" w:rsidRDefault="00E67AAA" w:rsidP="001300E1">
      <w:r w:rsidRPr="00E67AAA">
        <w:rPr>
          <w:noProof/>
          <w:lang w:val="nl-NL" w:eastAsia="nl-NL"/>
        </w:rPr>
        <w:lastRenderedPageBreak/>
        <w:drawing>
          <wp:inline distT="0" distB="0" distL="0" distR="0" wp14:anchorId="6117B375" wp14:editId="20E1DED4">
            <wp:extent cx="5399742" cy="69527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a:extLst>
                        <a:ext uri="{28A0092B-C50C-407E-A947-70E740481C1C}">
                          <a14:useLocalDpi xmlns:a14="http://schemas.microsoft.com/office/drawing/2010/main" val="0"/>
                        </a:ext>
                      </a:extLst>
                    </a:blip>
                    <a:srcRect b="4114"/>
                    <a:stretch/>
                  </pic:blipFill>
                  <pic:spPr bwMode="auto">
                    <a:xfrm>
                      <a:off x="0" y="0"/>
                      <a:ext cx="5400040" cy="6953119"/>
                    </a:xfrm>
                    <a:prstGeom prst="rect">
                      <a:avLst/>
                    </a:prstGeom>
                    <a:noFill/>
                    <a:ln>
                      <a:noFill/>
                    </a:ln>
                    <a:extLst>
                      <a:ext uri="{53640926-AAD7-44D8-BBD7-CCE9431645EC}">
                        <a14:shadowObscured xmlns:a14="http://schemas.microsoft.com/office/drawing/2010/main"/>
                      </a:ext>
                    </a:extLst>
                  </pic:spPr>
                </pic:pic>
              </a:graphicData>
            </a:graphic>
          </wp:inline>
        </w:drawing>
      </w:r>
    </w:p>
    <w:p w14:paraId="6681BCC0" w14:textId="77777777" w:rsidR="00CF1FF5" w:rsidRDefault="00CF1FF5">
      <w:pPr>
        <w:spacing w:after="160" w:line="259" w:lineRule="auto"/>
        <w:jc w:val="left"/>
      </w:pPr>
      <w:r>
        <w:br w:type="page"/>
      </w:r>
    </w:p>
    <w:p w14:paraId="35CAB549" w14:textId="6F6EFA48" w:rsidR="004B0180" w:rsidRDefault="004B0180" w:rsidP="001300E1"/>
    <w:p w14:paraId="57E18F30" w14:textId="0894BE64" w:rsidR="00CF1FF5" w:rsidRDefault="00CF1FF5" w:rsidP="00CF1FF5">
      <w:pPr>
        <w:pStyle w:val="Heading2"/>
      </w:pPr>
      <w:bookmarkStart w:id="131" w:name="_Toc530147454"/>
      <w:r>
        <w:t>Invitation for a follow up meeting on catch crops</w:t>
      </w:r>
      <w:bookmarkEnd w:id="131"/>
    </w:p>
    <w:p w14:paraId="2BCEA15C" w14:textId="7EDBD5CB" w:rsidR="00CF1FF5" w:rsidRDefault="00CF1FF5" w:rsidP="001300E1"/>
    <w:tbl>
      <w:tblPr>
        <w:tblW w:w="5000" w:type="pct"/>
        <w:tblCellMar>
          <w:left w:w="0" w:type="dxa"/>
          <w:right w:w="0" w:type="dxa"/>
        </w:tblCellMar>
        <w:tblLook w:val="04A0" w:firstRow="1" w:lastRow="0" w:firstColumn="1" w:lastColumn="0" w:noHBand="0" w:noVBand="1"/>
      </w:tblPr>
      <w:tblGrid>
        <w:gridCol w:w="8504"/>
      </w:tblGrid>
      <w:tr w:rsidR="00CF1FF5" w:rsidRPr="00CF1FF5" w14:paraId="6081ED4B" w14:textId="77777777" w:rsidTr="00662A9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504"/>
            </w:tblGrid>
            <w:tr w:rsidR="00CF1FF5" w:rsidRPr="00CF1FF5" w14:paraId="42798433" w14:textId="77777777" w:rsidTr="00662A94">
              <w:tc>
                <w:tcPr>
                  <w:tcW w:w="9000" w:type="dxa"/>
                  <w:hideMark/>
                </w:tcPr>
                <w:p w14:paraId="3F334C1F" w14:textId="77777777" w:rsidR="00CF1FF5" w:rsidRDefault="00CF1FF5" w:rsidP="00662A94">
                  <w:r>
                    <w:rPr>
                      <w:rFonts w:eastAsia="Times New Roman"/>
                      <w:noProof/>
                      <w:lang w:val="nl-NL" w:eastAsia="nl-NL"/>
                    </w:rPr>
                    <w:drawing>
                      <wp:inline distT="0" distB="0" distL="0" distR="0" wp14:anchorId="78356303" wp14:editId="3324692B">
                        <wp:extent cx="964912" cy="423081"/>
                        <wp:effectExtent l="0" t="0" r="6985" b="0"/>
                        <wp:docPr id="32" name="Picture 32" descr="https://gallery.mailchimp.com/ea4a9ea3bd9b9a5e803ffbcd3/images/77900615-2760-4ece-a62d-178bd1753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ea4a9ea3bd9b9a5e803ffbcd3/images/77900615-2760-4ece-a62d-178bd175391b.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5734" cy="427826"/>
                                </a:xfrm>
                                <a:prstGeom prst="rect">
                                  <a:avLst/>
                                </a:prstGeom>
                                <a:noFill/>
                                <a:ln>
                                  <a:noFill/>
                                </a:ln>
                              </pic:spPr>
                            </pic:pic>
                          </a:graphicData>
                        </a:graphic>
                      </wp:inline>
                    </w:drawing>
                  </w:r>
                </w:p>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CF1FF5" w:rsidRPr="00CF1FF5" w14:paraId="2B4A67FC" w14:textId="77777777" w:rsidTr="00662A94">
                    <w:tc>
                      <w:tcPr>
                        <w:tcW w:w="0" w:type="auto"/>
                        <w:tcMar>
                          <w:top w:w="0" w:type="dxa"/>
                          <w:left w:w="270" w:type="dxa"/>
                          <w:bottom w:w="135" w:type="dxa"/>
                          <w:right w:w="270" w:type="dxa"/>
                        </w:tcMar>
                        <w:hideMark/>
                      </w:tcPr>
                      <w:p w14:paraId="2DFC2A63" w14:textId="77777777" w:rsidR="00CF1FF5" w:rsidRPr="00EA783C" w:rsidRDefault="00CF1FF5" w:rsidP="00EA783C">
                        <w:pPr>
                          <w:rPr>
                            <w:b/>
                            <w:lang w:val="nl-NL"/>
                          </w:rPr>
                        </w:pPr>
                        <w:r w:rsidRPr="00EA783C">
                          <w:rPr>
                            <w:b/>
                            <w:lang w:val="nl-NL"/>
                          </w:rPr>
                          <w:t>Grondig Boeren | Bijeenkomst Vanggewas mais</w:t>
                        </w:r>
                      </w:p>
                      <w:p w14:paraId="3DF2EBBC" w14:textId="575A92F0" w:rsidR="00CF1FF5" w:rsidRPr="00CF1FF5" w:rsidRDefault="00CF1FF5" w:rsidP="00442202">
                        <w:pPr>
                          <w:spacing w:before="150" w:after="150" w:line="360" w:lineRule="auto"/>
                          <w:jc w:val="left"/>
                          <w:rPr>
                            <w:rFonts w:ascii="Helvetica" w:hAnsi="Helvetica" w:cs="Helvetica"/>
                            <w:color w:val="808080"/>
                            <w:sz w:val="18"/>
                            <w:szCs w:val="18"/>
                            <w:lang w:val="nl-NL"/>
                          </w:rPr>
                        </w:pPr>
                        <w:r w:rsidRPr="00CF1FF5">
                          <w:rPr>
                            <w:rStyle w:val="Emphasis"/>
                            <w:rFonts w:ascii="Helvetica" w:hAnsi="Helvetica" w:cs="Helvetica"/>
                            <w:color w:val="000000"/>
                            <w:sz w:val="18"/>
                            <w:szCs w:val="18"/>
                            <w:lang w:val="nl-NL"/>
                          </w:rPr>
                          <w:t>Beste volger, </w:t>
                        </w:r>
                        <w:r w:rsidRPr="00CF1FF5">
                          <w:rPr>
                            <w:rFonts w:ascii="Helvetica" w:hAnsi="Helvetica" w:cs="Helvetica"/>
                            <w:color w:val="808080"/>
                            <w:sz w:val="18"/>
                            <w:szCs w:val="18"/>
                            <w:lang w:val="nl-NL"/>
                          </w:rPr>
                          <w:br/>
                        </w:r>
                        <w:r w:rsidRPr="00CF1FF5">
                          <w:rPr>
                            <w:rFonts w:ascii="Helvetica" w:hAnsi="Helvetica" w:cs="Helvetica"/>
                            <w:color w:val="000000"/>
                            <w:sz w:val="18"/>
                            <w:szCs w:val="18"/>
                            <w:lang w:val="nl-NL"/>
                          </w:rPr>
                          <w:t xml:space="preserve">We zijn druk bezig een om een goed programma in elkaar te zetten voor onze bijeenkomst over vanggewassen op </w:t>
                        </w:r>
                        <w:r w:rsidRPr="00CF1FF5">
                          <w:rPr>
                            <w:rStyle w:val="Strong"/>
                            <w:rFonts w:ascii="Helvetica" w:hAnsi="Helvetica" w:cs="Helvetica"/>
                            <w:color w:val="000000"/>
                            <w:sz w:val="18"/>
                            <w:szCs w:val="18"/>
                            <w:lang w:val="nl-NL"/>
                          </w:rPr>
                          <w:t>donderdagmiddag 22 november</w:t>
                        </w:r>
                        <w:r w:rsidRPr="00CF1FF5">
                          <w:rPr>
                            <w:rFonts w:ascii="Helvetica" w:hAnsi="Helvetica" w:cs="Helvetica"/>
                            <w:color w:val="000000"/>
                            <w:sz w:val="18"/>
                            <w:szCs w:val="18"/>
                            <w:lang w:val="nl-NL"/>
                          </w:rPr>
                          <w:t>. Komt u ook?</w:t>
                        </w:r>
                        <w:r w:rsidRPr="00CF1FF5">
                          <w:rPr>
                            <w:rFonts w:ascii="Helvetica" w:hAnsi="Helvetica" w:cs="Helvetica"/>
                            <w:color w:val="000000"/>
                            <w:sz w:val="18"/>
                            <w:szCs w:val="18"/>
                            <w:lang w:val="nl-NL"/>
                          </w:rPr>
                          <w:br/>
                        </w:r>
                        <w:r w:rsidRPr="00CF1FF5">
                          <w:rPr>
                            <w:rFonts w:ascii="Helvetica" w:hAnsi="Helvetica" w:cs="Helvetica"/>
                            <w:color w:val="000000"/>
                            <w:sz w:val="18"/>
                            <w:szCs w:val="18"/>
                            <w:lang w:val="nl-NL"/>
                          </w:rPr>
                          <w:br/>
                          <w:t>Grondige groeten, </w:t>
                        </w:r>
                        <w:r w:rsidRPr="00CF1FF5">
                          <w:rPr>
                            <w:rFonts w:ascii="Helvetica" w:hAnsi="Helvetica" w:cs="Helvetica"/>
                            <w:color w:val="000000"/>
                            <w:sz w:val="18"/>
                            <w:szCs w:val="18"/>
                            <w:lang w:val="nl-NL"/>
                          </w:rPr>
                          <w:br/>
                        </w:r>
                        <w:r w:rsidR="00442202">
                          <w:rPr>
                            <w:rFonts w:ascii="Helvetica" w:hAnsi="Helvetica" w:cs="Helvetica"/>
                            <w:color w:val="000000"/>
                            <w:sz w:val="18"/>
                            <w:szCs w:val="18"/>
                            <w:lang w:val="nl-NL"/>
                          </w:rPr>
                          <w:t>WUR</w:t>
                        </w:r>
                      </w:p>
                    </w:tc>
                  </w:tr>
                </w:tbl>
                <w:p w14:paraId="6083FC78" w14:textId="77777777" w:rsidR="00CF1FF5" w:rsidRPr="00CF1FF5" w:rsidRDefault="00CF1FF5" w:rsidP="00662A94">
                  <w:pPr>
                    <w:rPr>
                      <w:rFonts w:eastAsia="Times New Roman"/>
                      <w:szCs w:val="20"/>
                      <w:lang w:val="nl-NL"/>
                    </w:rPr>
                  </w:pPr>
                </w:p>
              </w:tc>
            </w:tr>
          </w:tbl>
          <w:p w14:paraId="4AD174FD" w14:textId="77777777" w:rsidR="00CF1FF5" w:rsidRPr="00CF1FF5" w:rsidRDefault="00CF1FF5" w:rsidP="00662A94">
            <w:pPr>
              <w:rPr>
                <w:rFonts w:eastAsia="Times New Roman"/>
                <w:szCs w:val="20"/>
                <w:lang w:val="nl-NL"/>
              </w:rPr>
            </w:pPr>
          </w:p>
        </w:tc>
      </w:tr>
    </w:tbl>
    <w:p w14:paraId="737938D9" w14:textId="77777777" w:rsidR="00CF1FF5" w:rsidRPr="00CF1FF5" w:rsidRDefault="00CF1FF5" w:rsidP="00CF1FF5">
      <w:pPr>
        <w:rPr>
          <w:rFonts w:eastAsia="Times New Roman"/>
          <w:vanish/>
          <w:lang w:val="nl-NL"/>
        </w:rPr>
      </w:pPr>
    </w:p>
    <w:tbl>
      <w:tblPr>
        <w:tblW w:w="5000" w:type="pct"/>
        <w:tblCellMar>
          <w:left w:w="0" w:type="dxa"/>
          <w:right w:w="0" w:type="dxa"/>
        </w:tblCellMar>
        <w:tblLook w:val="04A0" w:firstRow="1" w:lastRow="0" w:firstColumn="1" w:lastColumn="0" w:noHBand="0" w:noVBand="1"/>
      </w:tblPr>
      <w:tblGrid>
        <w:gridCol w:w="8504"/>
      </w:tblGrid>
      <w:tr w:rsidR="00CF1FF5" w:rsidRPr="00CF1FF5" w14:paraId="416ED755" w14:textId="77777777" w:rsidTr="00662A9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34"/>
            </w:tblGrid>
            <w:tr w:rsidR="00CF1FF5" w:rsidRPr="00CF1FF5" w14:paraId="4E8E9E03" w14:textId="77777777" w:rsidTr="00CF1FF5">
              <w:tc>
                <w:tcPr>
                  <w:tcW w:w="0" w:type="auto"/>
                  <w:tcMar>
                    <w:top w:w="0" w:type="dxa"/>
                    <w:left w:w="135" w:type="dxa"/>
                    <w:bottom w:w="0" w:type="dxa"/>
                    <w:right w:w="135" w:type="dxa"/>
                  </w:tcMar>
                </w:tcPr>
                <w:p w14:paraId="344823B5" w14:textId="0057C91D" w:rsidR="00CF1FF5" w:rsidRPr="00CF1FF5" w:rsidRDefault="00CF1FF5" w:rsidP="00662A94">
                  <w:pPr>
                    <w:jc w:val="center"/>
                    <w:rPr>
                      <w:rFonts w:eastAsia="Times New Roman"/>
                      <w:lang w:val="nl-NL"/>
                    </w:rPr>
                  </w:pPr>
                </w:p>
              </w:tc>
            </w:tr>
          </w:tbl>
          <w:p w14:paraId="5050A8F6" w14:textId="77777777" w:rsidR="00CF1FF5" w:rsidRPr="00CF1FF5" w:rsidRDefault="00CF1FF5" w:rsidP="00662A94">
            <w:pPr>
              <w:rPr>
                <w:rFonts w:eastAsia="Times New Roman"/>
                <w:szCs w:val="20"/>
                <w:lang w:val="nl-NL"/>
              </w:rPr>
            </w:pPr>
          </w:p>
        </w:tc>
      </w:tr>
    </w:tbl>
    <w:p w14:paraId="5447BC48" w14:textId="77777777" w:rsidR="00CF1FF5" w:rsidRDefault="00CF1FF5" w:rsidP="00CF1FF5">
      <w:pPr>
        <w:rPr>
          <w:rFonts w:eastAsia="Times New Roman"/>
          <w:vanish/>
        </w:rPr>
      </w:pPr>
    </w:p>
    <w:tbl>
      <w:tblPr>
        <w:tblW w:w="5000" w:type="pct"/>
        <w:tblCellMar>
          <w:left w:w="0" w:type="dxa"/>
          <w:right w:w="0" w:type="dxa"/>
        </w:tblCellMar>
        <w:tblLook w:val="04A0" w:firstRow="1" w:lastRow="0" w:firstColumn="1" w:lastColumn="0" w:noHBand="0" w:noVBand="1"/>
      </w:tblPr>
      <w:tblGrid>
        <w:gridCol w:w="8504"/>
      </w:tblGrid>
      <w:tr w:rsidR="00CF1FF5" w14:paraId="372A98D1" w14:textId="77777777" w:rsidTr="00662A9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504"/>
            </w:tblGrid>
            <w:tr w:rsidR="00CF1FF5" w:rsidRPr="00E56F89" w14:paraId="1A27636B" w14:textId="77777777" w:rsidTr="00662A9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CF1FF5" w:rsidRPr="00E56F89" w14:paraId="6829CE55" w14:textId="77777777" w:rsidTr="00662A94">
                    <w:tc>
                      <w:tcPr>
                        <w:tcW w:w="0" w:type="auto"/>
                        <w:tcMar>
                          <w:top w:w="0" w:type="dxa"/>
                          <w:left w:w="270" w:type="dxa"/>
                          <w:bottom w:w="135" w:type="dxa"/>
                          <w:right w:w="270" w:type="dxa"/>
                        </w:tcMar>
                        <w:hideMark/>
                      </w:tcPr>
                      <w:p w14:paraId="5F0EFF47" w14:textId="77777777" w:rsidR="00CF1FF5" w:rsidRPr="00CF1FF5" w:rsidRDefault="00CF1FF5" w:rsidP="00CF1FF5">
                        <w:pPr>
                          <w:jc w:val="left"/>
                          <w:rPr>
                            <w:rFonts w:ascii="Helvetica" w:eastAsia="Times New Roman" w:hAnsi="Helvetica" w:cs="Helvetica"/>
                            <w:color w:val="000000"/>
                            <w:sz w:val="18"/>
                            <w:szCs w:val="18"/>
                            <w:lang w:val="nl-NL"/>
                          </w:rPr>
                        </w:pPr>
                        <w:r w:rsidRPr="00CF1FF5">
                          <w:rPr>
                            <w:rStyle w:val="Strong"/>
                            <w:rFonts w:ascii="Helvetica" w:eastAsia="Times New Roman" w:hAnsi="Helvetica" w:cs="Helvetica"/>
                            <w:color w:val="000000"/>
                            <w:sz w:val="18"/>
                            <w:szCs w:val="18"/>
                            <w:lang w:val="nl-NL"/>
                          </w:rPr>
                          <w:t>Maisteelt 2019: Hoe gaat u het aanpakken? </w:t>
                        </w:r>
                        <w:r w:rsidRPr="00CF1FF5">
                          <w:rPr>
                            <w:rFonts w:ascii="Helvetica" w:eastAsia="Times New Roman" w:hAnsi="Helvetica" w:cs="Helvetica"/>
                            <w:color w:val="000000"/>
                            <w:sz w:val="18"/>
                            <w:szCs w:val="18"/>
                            <w:lang w:val="nl-NL"/>
                          </w:rPr>
                          <w:br/>
                        </w:r>
                        <w:r w:rsidRPr="00CF1FF5">
                          <w:rPr>
                            <w:rFonts w:ascii="Helvetica" w:eastAsia="Times New Roman" w:hAnsi="Helvetica" w:cs="Helvetica"/>
                            <w:color w:val="000000"/>
                            <w:sz w:val="18"/>
                            <w:szCs w:val="18"/>
                            <w:lang w:val="nl-NL"/>
                          </w:rPr>
                          <w:br/>
                          <w:t>Volgende week donderdag zetten we nog een keer al onze kennis en ervaring over vanggewassen in mais op een rijtje voor u, en gaan we in het veld kijken hoe verschillende strategieën dit jaar hebben uitgepakt. </w:t>
                        </w:r>
                        <w:r w:rsidRPr="00CF1FF5">
                          <w:rPr>
                            <w:rFonts w:ascii="Helvetica" w:eastAsia="Times New Roman" w:hAnsi="Helvetica" w:cs="Helvetica"/>
                            <w:color w:val="000000"/>
                            <w:sz w:val="18"/>
                            <w:szCs w:val="18"/>
                            <w:lang w:val="nl-NL"/>
                          </w:rPr>
                          <w:br/>
                        </w:r>
                        <w:r w:rsidRPr="00CF1FF5">
                          <w:rPr>
                            <w:rFonts w:ascii="Helvetica" w:eastAsia="Times New Roman" w:hAnsi="Helvetica" w:cs="Helvetica"/>
                            <w:color w:val="000000"/>
                            <w:sz w:val="18"/>
                            <w:szCs w:val="18"/>
                            <w:lang w:val="nl-NL"/>
                          </w:rPr>
                          <w:br/>
                          <w:t>Datum: donderdag 22 november</w:t>
                        </w:r>
                        <w:r w:rsidRPr="00CF1FF5">
                          <w:rPr>
                            <w:rFonts w:ascii="Helvetica" w:eastAsia="Times New Roman" w:hAnsi="Helvetica" w:cs="Helvetica"/>
                            <w:color w:val="000000"/>
                            <w:sz w:val="18"/>
                            <w:szCs w:val="18"/>
                            <w:lang w:val="nl-NL"/>
                          </w:rPr>
                          <w:br/>
                          <w:t>Locatie: Proefboerderij Marwijksoord (Marwijksoord 4)</w:t>
                        </w:r>
                        <w:r w:rsidRPr="00CF1FF5">
                          <w:rPr>
                            <w:rFonts w:ascii="Helvetica" w:eastAsia="Times New Roman" w:hAnsi="Helvetica" w:cs="Helvetica"/>
                            <w:color w:val="000000"/>
                            <w:sz w:val="18"/>
                            <w:szCs w:val="18"/>
                            <w:lang w:val="nl-NL"/>
                          </w:rPr>
                          <w:br/>
                          <w:t>Aanvang: 13.00 uur</w:t>
                        </w:r>
                        <w:r w:rsidRPr="00CF1FF5">
                          <w:rPr>
                            <w:rFonts w:ascii="Helvetica" w:eastAsia="Times New Roman" w:hAnsi="Helvetica" w:cs="Helvetica"/>
                            <w:color w:val="000000"/>
                            <w:sz w:val="18"/>
                            <w:szCs w:val="18"/>
                            <w:lang w:val="nl-NL"/>
                          </w:rPr>
                          <w:br/>
                        </w:r>
                        <w:r w:rsidRPr="00CF1FF5">
                          <w:rPr>
                            <w:rFonts w:ascii="Helvetica" w:eastAsia="Times New Roman" w:hAnsi="Helvetica" w:cs="Helvetica"/>
                            <w:color w:val="000000"/>
                            <w:sz w:val="18"/>
                            <w:szCs w:val="18"/>
                            <w:lang w:val="nl-NL"/>
                          </w:rPr>
                          <w:br/>
                          <w:t>Globaal programma:</w:t>
                        </w:r>
                      </w:p>
                      <w:p w14:paraId="5D6440ED" w14:textId="77777777" w:rsidR="00CF1FF5" w:rsidRPr="00CF1FF5" w:rsidRDefault="00CF1FF5" w:rsidP="00CF1FF5">
                        <w:pPr>
                          <w:jc w:val="left"/>
                          <w:rPr>
                            <w:rFonts w:ascii="Helvetica" w:eastAsia="Times New Roman" w:hAnsi="Helvetica" w:cs="Helvetica"/>
                            <w:color w:val="808080"/>
                            <w:sz w:val="18"/>
                            <w:szCs w:val="18"/>
                            <w:lang w:val="nl-NL"/>
                          </w:rPr>
                        </w:pPr>
                        <w:r w:rsidRPr="00CF1FF5">
                          <w:rPr>
                            <w:rFonts w:ascii="Helvetica" w:eastAsia="Times New Roman" w:hAnsi="Helvetica" w:cs="Helvetica"/>
                            <w:color w:val="000000"/>
                            <w:sz w:val="18"/>
                            <w:szCs w:val="18"/>
                            <w:lang w:val="nl-NL"/>
                          </w:rPr>
                          <w:t>13.00 inloop met koffie en thee</w:t>
                        </w:r>
                        <w:r w:rsidRPr="00CF1FF5">
                          <w:rPr>
                            <w:rFonts w:ascii="Helvetica" w:eastAsia="Times New Roman" w:hAnsi="Helvetica" w:cs="Helvetica"/>
                            <w:color w:val="000000"/>
                            <w:sz w:val="18"/>
                            <w:szCs w:val="18"/>
                            <w:lang w:val="nl-NL"/>
                          </w:rPr>
                          <w:br/>
                          <w:t>13.15 Opening</w:t>
                        </w:r>
                        <w:r w:rsidRPr="00CF1FF5">
                          <w:rPr>
                            <w:rFonts w:ascii="Helvetica" w:eastAsia="Times New Roman" w:hAnsi="Helvetica" w:cs="Helvetica"/>
                            <w:color w:val="000000"/>
                            <w:sz w:val="18"/>
                            <w:szCs w:val="18"/>
                            <w:lang w:val="nl-NL"/>
                          </w:rPr>
                          <w:br/>
                          <w:t>13.30 Toelichting diverse onderwerpen</w:t>
                        </w:r>
                        <w:r w:rsidRPr="00CF1FF5">
                          <w:rPr>
                            <w:rFonts w:ascii="Helvetica" w:eastAsia="Times New Roman" w:hAnsi="Helvetica" w:cs="Helvetica"/>
                            <w:color w:val="808080"/>
                            <w:sz w:val="18"/>
                            <w:szCs w:val="18"/>
                            <w:lang w:val="nl-NL"/>
                          </w:rPr>
                          <w:t xml:space="preserve"> </w:t>
                        </w:r>
                      </w:p>
                      <w:p w14:paraId="6A1BA0C8" w14:textId="77777777" w:rsidR="00CF1FF5" w:rsidRPr="00CF1FF5" w:rsidRDefault="00CF1FF5" w:rsidP="00CF1FF5">
                        <w:pPr>
                          <w:jc w:val="left"/>
                          <w:rPr>
                            <w:rFonts w:ascii="Helvetica" w:eastAsia="Times New Roman" w:hAnsi="Helvetica" w:cs="Helvetica"/>
                            <w:color w:val="808080"/>
                            <w:sz w:val="18"/>
                            <w:szCs w:val="18"/>
                            <w:lang w:val="nl-NL"/>
                          </w:rPr>
                        </w:pPr>
                      </w:p>
                      <w:p w14:paraId="40F40CF2" w14:textId="77777777" w:rsidR="00CF1FF5" w:rsidRPr="00CF1FF5" w:rsidRDefault="00CF1FF5" w:rsidP="00CF1FF5">
                        <w:pPr>
                          <w:numPr>
                            <w:ilvl w:val="0"/>
                            <w:numId w:val="41"/>
                          </w:numPr>
                          <w:jc w:val="left"/>
                          <w:rPr>
                            <w:rFonts w:ascii="Helvetica" w:eastAsia="Times New Roman" w:hAnsi="Helvetica" w:cs="Helvetica"/>
                            <w:color w:val="808080"/>
                            <w:sz w:val="18"/>
                            <w:szCs w:val="18"/>
                            <w:lang w:val="nl-NL"/>
                          </w:rPr>
                        </w:pPr>
                        <w:r w:rsidRPr="00CF1FF5">
                          <w:rPr>
                            <w:rFonts w:ascii="Helvetica" w:eastAsia="Times New Roman" w:hAnsi="Helvetica" w:cs="Helvetica"/>
                            <w:color w:val="000000"/>
                            <w:sz w:val="18"/>
                            <w:szCs w:val="18"/>
                            <w:lang w:val="nl-NL"/>
                          </w:rPr>
                          <w:t xml:space="preserve">Welke opties heb ik? </w:t>
                        </w:r>
                        <w:r w:rsidRPr="00CF1FF5">
                          <w:rPr>
                            <w:rStyle w:val="Emphasis"/>
                            <w:rFonts w:ascii="Helvetica" w:eastAsia="Times New Roman" w:hAnsi="Helvetica" w:cs="Helvetica"/>
                            <w:color w:val="000000"/>
                            <w:sz w:val="18"/>
                            <w:szCs w:val="18"/>
                            <w:lang w:val="nl-NL"/>
                          </w:rPr>
                          <w:t xml:space="preserve">Gaat u voor </w:t>
                        </w:r>
                        <w:proofErr w:type="spellStart"/>
                        <w:r w:rsidRPr="00CF1FF5">
                          <w:rPr>
                            <w:rStyle w:val="Emphasis"/>
                            <w:rFonts w:ascii="Helvetica" w:eastAsia="Times New Roman" w:hAnsi="Helvetica" w:cs="Helvetica"/>
                            <w:color w:val="000000"/>
                            <w:sz w:val="18"/>
                            <w:szCs w:val="18"/>
                            <w:lang w:val="nl-NL"/>
                          </w:rPr>
                          <w:t>nazaai</w:t>
                        </w:r>
                        <w:proofErr w:type="spellEnd"/>
                        <w:r w:rsidRPr="00CF1FF5">
                          <w:rPr>
                            <w:rStyle w:val="Emphasis"/>
                            <w:rFonts w:ascii="Helvetica" w:eastAsia="Times New Roman" w:hAnsi="Helvetica" w:cs="Helvetica"/>
                            <w:color w:val="000000"/>
                            <w:sz w:val="18"/>
                            <w:szCs w:val="18"/>
                            <w:lang w:val="nl-NL"/>
                          </w:rPr>
                          <w:t xml:space="preserve"> of </w:t>
                        </w:r>
                        <w:proofErr w:type="spellStart"/>
                        <w:r w:rsidRPr="00CF1FF5">
                          <w:rPr>
                            <w:rStyle w:val="Emphasis"/>
                            <w:rFonts w:ascii="Helvetica" w:eastAsia="Times New Roman" w:hAnsi="Helvetica" w:cs="Helvetica"/>
                            <w:color w:val="000000"/>
                            <w:sz w:val="18"/>
                            <w:szCs w:val="18"/>
                            <w:lang w:val="nl-NL"/>
                          </w:rPr>
                          <w:t>onderzaai</w:t>
                        </w:r>
                        <w:proofErr w:type="spellEnd"/>
                        <w:r w:rsidRPr="00CF1FF5">
                          <w:rPr>
                            <w:rStyle w:val="Emphasis"/>
                            <w:rFonts w:ascii="Helvetica" w:eastAsia="Times New Roman" w:hAnsi="Helvetica" w:cs="Helvetica"/>
                            <w:color w:val="000000"/>
                            <w:sz w:val="18"/>
                            <w:szCs w:val="18"/>
                            <w:lang w:val="nl-NL"/>
                          </w:rPr>
                          <w:t>? En waar moet u dan rekening mee houden? </w:t>
                        </w:r>
                      </w:p>
                      <w:p w14:paraId="6DA17627" w14:textId="77777777" w:rsidR="00CF1FF5" w:rsidRPr="00CF1FF5" w:rsidRDefault="00CF1FF5" w:rsidP="00CF1FF5">
                        <w:pPr>
                          <w:numPr>
                            <w:ilvl w:val="0"/>
                            <w:numId w:val="41"/>
                          </w:numPr>
                          <w:jc w:val="left"/>
                          <w:rPr>
                            <w:rFonts w:ascii="Helvetica" w:eastAsia="Times New Roman" w:hAnsi="Helvetica" w:cs="Helvetica"/>
                            <w:color w:val="808080"/>
                            <w:sz w:val="18"/>
                            <w:szCs w:val="18"/>
                            <w:lang w:val="nl-NL"/>
                          </w:rPr>
                        </w:pPr>
                        <w:r w:rsidRPr="00CF1FF5">
                          <w:rPr>
                            <w:rFonts w:ascii="Helvetica" w:eastAsia="Times New Roman" w:hAnsi="Helvetica" w:cs="Helvetica"/>
                            <w:color w:val="000000"/>
                            <w:sz w:val="18"/>
                            <w:szCs w:val="18"/>
                            <w:lang w:val="nl-NL"/>
                          </w:rPr>
                          <w:t xml:space="preserve">Organische stof en nutriënten </w:t>
                        </w:r>
                        <w:r w:rsidRPr="00CF1FF5">
                          <w:rPr>
                            <w:rStyle w:val="Emphasis"/>
                            <w:rFonts w:ascii="Helvetica" w:eastAsia="Times New Roman" w:hAnsi="Helvetica" w:cs="Helvetica"/>
                            <w:color w:val="000000"/>
                            <w:sz w:val="18"/>
                            <w:szCs w:val="18"/>
                            <w:lang w:val="nl-NL"/>
                          </w:rPr>
                          <w:t>Wat levert een vanggewas op qua stikstof en organische stof? </w:t>
                        </w:r>
                      </w:p>
                      <w:p w14:paraId="663EB8FE" w14:textId="77777777" w:rsidR="00CF1FF5" w:rsidRPr="00CF1FF5" w:rsidRDefault="00CF1FF5" w:rsidP="00CF1FF5">
                        <w:pPr>
                          <w:numPr>
                            <w:ilvl w:val="0"/>
                            <w:numId w:val="41"/>
                          </w:numPr>
                          <w:jc w:val="left"/>
                          <w:rPr>
                            <w:rFonts w:ascii="Helvetica" w:eastAsia="Times New Roman" w:hAnsi="Helvetica" w:cs="Helvetica"/>
                            <w:color w:val="808080"/>
                            <w:sz w:val="18"/>
                            <w:szCs w:val="18"/>
                            <w:lang w:val="nl-NL"/>
                          </w:rPr>
                        </w:pPr>
                        <w:r w:rsidRPr="00CF1FF5">
                          <w:rPr>
                            <w:rFonts w:ascii="Helvetica" w:eastAsia="Times New Roman" w:hAnsi="Helvetica" w:cs="Helvetica"/>
                            <w:color w:val="000000"/>
                            <w:sz w:val="18"/>
                            <w:szCs w:val="18"/>
                            <w:lang w:val="nl-NL"/>
                          </w:rPr>
                          <w:t xml:space="preserve">Onkruidbestrijding </w:t>
                        </w:r>
                        <w:r w:rsidRPr="00CF1FF5">
                          <w:rPr>
                            <w:rStyle w:val="Emphasis"/>
                            <w:rFonts w:ascii="Helvetica" w:eastAsia="Times New Roman" w:hAnsi="Helvetica" w:cs="Helvetica"/>
                            <w:color w:val="000000"/>
                            <w:sz w:val="18"/>
                            <w:szCs w:val="18"/>
                            <w:lang w:val="nl-NL"/>
                          </w:rPr>
                          <w:t>Waar moet ik op letten als ik een succesvolle maisteelt en een geslaagd vanggewas wil? </w:t>
                        </w:r>
                      </w:p>
                      <w:p w14:paraId="0F4BC7CF" w14:textId="77777777" w:rsidR="00CF1FF5" w:rsidRPr="00CF1FF5" w:rsidRDefault="00CF1FF5" w:rsidP="00CF1FF5">
                        <w:pPr>
                          <w:jc w:val="left"/>
                          <w:rPr>
                            <w:rFonts w:ascii="Helvetica" w:eastAsia="Times New Roman" w:hAnsi="Helvetica" w:cs="Helvetica"/>
                            <w:color w:val="000000"/>
                            <w:sz w:val="18"/>
                            <w:szCs w:val="18"/>
                            <w:lang w:val="nl-NL"/>
                          </w:rPr>
                        </w:pPr>
                      </w:p>
                      <w:p w14:paraId="693D1A60" w14:textId="77777777" w:rsidR="00CF1FF5" w:rsidRPr="00E56F89" w:rsidRDefault="00CF1FF5" w:rsidP="00CF1FF5">
                        <w:pPr>
                          <w:jc w:val="left"/>
                          <w:rPr>
                            <w:rFonts w:ascii="Helvetica" w:eastAsia="Times New Roman" w:hAnsi="Helvetica" w:cs="Helvetica"/>
                            <w:color w:val="808080"/>
                            <w:sz w:val="18"/>
                            <w:szCs w:val="18"/>
                          </w:rPr>
                        </w:pPr>
                        <w:r w:rsidRPr="00CF1FF5">
                          <w:rPr>
                            <w:rFonts w:ascii="Helvetica" w:eastAsia="Times New Roman" w:hAnsi="Helvetica" w:cs="Helvetica"/>
                            <w:color w:val="000000"/>
                            <w:sz w:val="18"/>
                            <w:szCs w:val="18"/>
                            <w:lang w:val="nl-NL"/>
                          </w:rPr>
                          <w:t xml:space="preserve">Hiernaast zal er volop ruimte zijn om vragen te stellen en met elkaar in gesprek te gaan. Deze dag wordt georganiseerd in samenwerking met </w:t>
                        </w:r>
                        <w:proofErr w:type="spellStart"/>
                        <w:r w:rsidRPr="00CF1FF5">
                          <w:rPr>
                            <w:rFonts w:ascii="Helvetica" w:eastAsia="Times New Roman" w:hAnsi="Helvetica" w:cs="Helvetica"/>
                            <w:color w:val="000000"/>
                            <w:sz w:val="18"/>
                            <w:szCs w:val="18"/>
                            <w:lang w:val="nl-NL"/>
                          </w:rPr>
                          <w:t>Agrifim</w:t>
                        </w:r>
                        <w:proofErr w:type="spellEnd"/>
                        <w:r w:rsidRPr="00CF1FF5">
                          <w:rPr>
                            <w:rFonts w:ascii="Helvetica" w:eastAsia="Times New Roman" w:hAnsi="Helvetica" w:cs="Helvetica"/>
                            <w:color w:val="000000"/>
                            <w:sz w:val="18"/>
                            <w:szCs w:val="18"/>
                            <w:lang w:val="nl-NL"/>
                          </w:rPr>
                          <w:t xml:space="preserve"> en CUMELA. </w:t>
                        </w:r>
                        <w:r w:rsidRPr="00CF1FF5">
                          <w:rPr>
                            <w:rFonts w:ascii="Helvetica" w:eastAsia="Times New Roman" w:hAnsi="Helvetica" w:cs="Helvetica"/>
                            <w:color w:val="000000"/>
                            <w:sz w:val="18"/>
                            <w:szCs w:val="18"/>
                            <w:lang w:val="nl-NL"/>
                          </w:rPr>
                          <w:br/>
                        </w:r>
                        <w:r w:rsidRPr="00CF1FF5">
                          <w:rPr>
                            <w:rFonts w:ascii="Helvetica" w:eastAsia="Times New Roman" w:hAnsi="Helvetica" w:cs="Helvetica"/>
                            <w:color w:val="000000"/>
                            <w:sz w:val="18"/>
                            <w:szCs w:val="18"/>
                            <w:lang w:val="nl-NL"/>
                          </w:rPr>
                          <w:br/>
                        </w:r>
                        <w:r w:rsidRPr="00E56F89">
                          <w:rPr>
                            <w:rFonts w:ascii="Helvetica" w:eastAsia="Times New Roman" w:hAnsi="Helvetica" w:cs="Helvetica"/>
                            <w:color w:val="000000"/>
                            <w:sz w:val="18"/>
                            <w:szCs w:val="18"/>
                          </w:rPr>
                          <w:t xml:space="preserve">Wilt u </w:t>
                        </w:r>
                        <w:proofErr w:type="spellStart"/>
                        <w:r w:rsidRPr="00E56F89">
                          <w:rPr>
                            <w:rFonts w:ascii="Helvetica" w:eastAsia="Times New Roman" w:hAnsi="Helvetica" w:cs="Helvetica"/>
                            <w:color w:val="000000"/>
                            <w:sz w:val="18"/>
                            <w:szCs w:val="18"/>
                          </w:rPr>
                          <w:t>zich</w:t>
                        </w:r>
                        <w:proofErr w:type="spellEnd"/>
                        <w:r w:rsidRPr="00E56F89">
                          <w:rPr>
                            <w:rFonts w:ascii="Helvetica" w:eastAsia="Times New Roman" w:hAnsi="Helvetica" w:cs="Helvetica"/>
                            <w:color w:val="000000"/>
                            <w:sz w:val="18"/>
                            <w:szCs w:val="18"/>
                          </w:rPr>
                          <w:t xml:space="preserve"> </w:t>
                        </w:r>
                        <w:proofErr w:type="spellStart"/>
                        <w:r w:rsidRPr="00E56F89">
                          <w:rPr>
                            <w:rFonts w:ascii="Helvetica" w:eastAsia="Times New Roman" w:hAnsi="Helvetica" w:cs="Helvetica"/>
                            <w:color w:val="000000"/>
                            <w:sz w:val="18"/>
                            <w:szCs w:val="18"/>
                          </w:rPr>
                          <w:t>aanmelden</w:t>
                        </w:r>
                        <w:proofErr w:type="spellEnd"/>
                        <w:r w:rsidRPr="00E56F89">
                          <w:rPr>
                            <w:rFonts w:ascii="Helvetica" w:eastAsia="Times New Roman" w:hAnsi="Helvetica" w:cs="Helvetica"/>
                            <w:color w:val="000000"/>
                            <w:sz w:val="18"/>
                            <w:szCs w:val="18"/>
                          </w:rPr>
                          <w:t xml:space="preserve"> voor </w:t>
                        </w:r>
                        <w:proofErr w:type="spellStart"/>
                        <w:r w:rsidRPr="00E56F89">
                          <w:rPr>
                            <w:rFonts w:ascii="Helvetica" w:eastAsia="Times New Roman" w:hAnsi="Helvetica" w:cs="Helvetica"/>
                            <w:color w:val="000000"/>
                            <w:sz w:val="18"/>
                            <w:szCs w:val="18"/>
                          </w:rPr>
                          <w:t>deze</w:t>
                        </w:r>
                        <w:proofErr w:type="spellEnd"/>
                        <w:r w:rsidRPr="00E56F89">
                          <w:rPr>
                            <w:rFonts w:ascii="Helvetica" w:eastAsia="Times New Roman" w:hAnsi="Helvetica" w:cs="Helvetica"/>
                            <w:color w:val="000000"/>
                            <w:sz w:val="18"/>
                            <w:szCs w:val="18"/>
                          </w:rPr>
                          <w:t xml:space="preserve"> </w:t>
                        </w:r>
                        <w:proofErr w:type="spellStart"/>
                        <w:r w:rsidRPr="00E56F89">
                          <w:rPr>
                            <w:rFonts w:ascii="Helvetica" w:eastAsia="Times New Roman" w:hAnsi="Helvetica" w:cs="Helvetica"/>
                            <w:color w:val="000000"/>
                            <w:sz w:val="18"/>
                            <w:szCs w:val="18"/>
                          </w:rPr>
                          <w:t>middag</w:t>
                        </w:r>
                        <w:proofErr w:type="spellEnd"/>
                        <w:r w:rsidRPr="00E56F89">
                          <w:rPr>
                            <w:rFonts w:ascii="Helvetica" w:eastAsia="Times New Roman" w:hAnsi="Helvetica" w:cs="Helvetica"/>
                            <w:color w:val="000000"/>
                            <w:sz w:val="18"/>
                            <w:szCs w:val="18"/>
                          </w:rPr>
                          <w:t>? </w:t>
                        </w:r>
                        <w:r w:rsidRPr="00E56F89">
                          <w:rPr>
                            <w:rFonts w:ascii="Helvetica" w:eastAsia="Times New Roman" w:hAnsi="Helvetica" w:cs="Helvetica"/>
                            <w:color w:val="808080"/>
                            <w:sz w:val="18"/>
                            <w:szCs w:val="18"/>
                          </w:rPr>
                          <w:br/>
                          <w:t xml:space="preserve">  </w:t>
                        </w:r>
                      </w:p>
                    </w:tc>
                  </w:tr>
                </w:tbl>
                <w:p w14:paraId="26DD7D94" w14:textId="77777777" w:rsidR="00CF1FF5" w:rsidRPr="00E56F89" w:rsidRDefault="00CF1FF5" w:rsidP="00662A94">
                  <w:pPr>
                    <w:rPr>
                      <w:rFonts w:eastAsia="Times New Roman"/>
                      <w:sz w:val="18"/>
                      <w:szCs w:val="18"/>
                    </w:rPr>
                  </w:pPr>
                </w:p>
              </w:tc>
            </w:tr>
          </w:tbl>
          <w:p w14:paraId="741DD2BD" w14:textId="77777777" w:rsidR="00CF1FF5" w:rsidRPr="00E56F89" w:rsidRDefault="00CF1FF5" w:rsidP="00662A94">
            <w:pPr>
              <w:rPr>
                <w:rFonts w:eastAsia="Times New Roman"/>
                <w:sz w:val="18"/>
                <w:szCs w:val="18"/>
              </w:rPr>
            </w:pPr>
          </w:p>
        </w:tc>
      </w:tr>
    </w:tbl>
    <w:p w14:paraId="52A5D93C" w14:textId="77777777" w:rsidR="00CF1FF5" w:rsidRPr="00BA7924" w:rsidRDefault="00CF1FF5" w:rsidP="001300E1"/>
    <w:sectPr w:rsidR="00CF1FF5" w:rsidRPr="00BA7924" w:rsidSect="00DC2F36">
      <w:pgSz w:w="11906" w:h="16838" w:code="9"/>
      <w:pgMar w:top="1701" w:right="1701" w:bottom="1701" w:left="1701" w:header="567"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EA1CD2" w16cid:durableId="1E7357F5"/>
  <w16cid:commentId w16cid:paraId="526065B4" w16cid:durableId="1E735896"/>
  <w16cid:commentId w16cid:paraId="572A8AD0" w16cid:durableId="1E735827"/>
  <w16cid:commentId w16cid:paraId="6767671D" w16cid:durableId="1E735A09"/>
  <w16cid:commentId w16cid:paraId="63F36618" w16cid:durableId="1E735A60"/>
  <w16cid:commentId w16cid:paraId="2B753174" w16cid:durableId="1E735B20"/>
  <w16cid:commentId w16cid:paraId="6743A8F3" w16cid:durableId="1E735B7A"/>
  <w16cid:commentId w16cid:paraId="0420E4D9" w16cid:durableId="1E735C5E"/>
  <w16cid:commentId w16cid:paraId="39EEC8A9" w16cid:durableId="1E735CA5"/>
  <w16cid:commentId w16cid:paraId="3D06CECD" w16cid:durableId="1E735DB1"/>
  <w16cid:commentId w16cid:paraId="4ECB13AE" w16cid:durableId="1E735F6B"/>
  <w16cid:commentId w16cid:paraId="4015FFAB" w16cid:durableId="1E735E48"/>
  <w16cid:commentId w16cid:paraId="126F419C" w16cid:durableId="1E736047"/>
  <w16cid:commentId w16cid:paraId="5C9CFF6B" w16cid:durableId="1E736089"/>
  <w16cid:commentId w16cid:paraId="1AB7E1CE" w16cid:durableId="1E7360FD"/>
  <w16cid:commentId w16cid:paraId="36A985BC" w16cid:durableId="1E735AAB"/>
  <w16cid:commentId w16cid:paraId="0BB34E9C" w16cid:durableId="1E73618C"/>
  <w16cid:commentId w16cid:paraId="5B5713BA" w16cid:durableId="1E736250"/>
  <w16cid:commentId w16cid:paraId="7C8EED9E" w16cid:durableId="1E73626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A87FF" w14:textId="77777777" w:rsidR="00727996" w:rsidRDefault="00727996" w:rsidP="001300E1">
      <w:r>
        <w:separator/>
      </w:r>
    </w:p>
  </w:endnote>
  <w:endnote w:type="continuationSeparator" w:id="0">
    <w:p w14:paraId="0733A390" w14:textId="77777777" w:rsidR="00727996" w:rsidRDefault="00727996" w:rsidP="0013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D48C6" w14:textId="4CB758D9" w:rsidR="00727996" w:rsidRPr="00534526" w:rsidRDefault="00727996" w:rsidP="00DC2F36">
    <w:pPr>
      <w:pStyle w:val="PiedDePage"/>
      <w:pBdr>
        <w:top w:val="none" w:sz="0" w:space="0" w:color="auto"/>
      </w:pBdr>
      <w:tabs>
        <w:tab w:val="clear" w:pos="9072"/>
        <w:tab w:val="right" w:pos="8505"/>
      </w:tabs>
      <w:ind w:right="-2553"/>
    </w:pPr>
    <w:r>
      <w:rPr>
        <w:color w:val="4A782E"/>
      </w:rPr>
      <w:t>PLAID WP5 case study:</w:t>
    </w:r>
    <w:r w:rsidRPr="006D0B6D">
      <w:rPr>
        <w:color w:val="404040" w:themeColor="text1" w:themeTint="BF"/>
      </w:rPr>
      <w:t xml:space="preserve"> NL2 </w:t>
    </w:r>
    <w:r>
      <w:rPr>
        <w:color w:val="404040" w:themeColor="text1" w:themeTint="BF"/>
      </w:rPr>
      <w:t>Grounded Maize Cropping</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D94038">
      <w:rPr>
        <w:b/>
        <w:color w:val="4A782E"/>
      </w:rPr>
      <w:t>5</w:t>
    </w:r>
    <w:r w:rsidRPr="001300E1">
      <w:rPr>
        <w:b/>
        <w:color w:val="4A782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91DFE" w14:textId="21FE572C" w:rsidR="00727996" w:rsidRPr="00607326" w:rsidRDefault="00727996" w:rsidP="00DC2F36">
    <w:pPr>
      <w:pStyle w:val="PiedDePage"/>
      <w:pBdr>
        <w:top w:val="none" w:sz="0" w:space="0" w:color="auto"/>
      </w:pBdr>
      <w:tabs>
        <w:tab w:val="clear" w:pos="9072"/>
        <w:tab w:val="right" w:pos="8505"/>
      </w:tabs>
      <w:ind w:right="-2553"/>
      <w:rPr>
        <w:color w:val="404040" w:themeColor="text1" w:themeTint="BF"/>
      </w:rPr>
    </w:pPr>
    <w:r>
      <w:rPr>
        <w:color w:val="4A782E"/>
      </w:rPr>
      <w:t>PLAID WP5 case study:</w:t>
    </w:r>
    <w:r>
      <w:rPr>
        <w:i/>
        <w:color w:val="404040" w:themeColor="text1" w:themeTint="BF"/>
      </w:rPr>
      <w:t xml:space="preserve"> </w:t>
    </w:r>
    <w:r w:rsidRPr="006D0B6D">
      <w:rPr>
        <w:color w:val="404040" w:themeColor="text1" w:themeTint="BF"/>
      </w:rPr>
      <w:t>NL2 Grounded Maize Cropping</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D94038">
      <w:rPr>
        <w:b/>
        <w:color w:val="4A782E"/>
      </w:rPr>
      <w:t>66</w:t>
    </w:r>
    <w:r w:rsidRPr="001300E1">
      <w:rPr>
        <w:b/>
        <w:color w:val="4A782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8FC0B" w14:textId="77777777" w:rsidR="00727996" w:rsidRDefault="00727996" w:rsidP="001300E1">
      <w:r>
        <w:separator/>
      </w:r>
    </w:p>
  </w:footnote>
  <w:footnote w:type="continuationSeparator" w:id="0">
    <w:p w14:paraId="088621A4" w14:textId="77777777" w:rsidR="00727996" w:rsidRDefault="00727996" w:rsidP="00130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305B5" w14:textId="61B4B8D5" w:rsidR="00727996" w:rsidRDefault="00727996" w:rsidP="00DC2F36">
    <w:pPr>
      <w:pStyle w:val="Header"/>
      <w:jc w:val="right"/>
    </w:pPr>
    <w:r>
      <w:rPr>
        <w:noProof/>
        <w:lang w:val="nl-NL" w:eastAsia="nl-NL"/>
      </w:rPr>
      <w:drawing>
        <wp:inline distT="0" distB="0" distL="0" distR="0" wp14:anchorId="6D23BFFB" wp14:editId="0F890303">
          <wp:extent cx="361950" cy="542925"/>
          <wp:effectExtent l="0" t="0" r="0" b="9525"/>
          <wp:docPr id="12"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686C9" w14:textId="638C00F4" w:rsidR="00727996" w:rsidRDefault="00727996" w:rsidP="00DC7F1E">
    <w:pPr>
      <w:pStyle w:val="Header"/>
      <w:jc w:val="right"/>
    </w:pPr>
    <w:r>
      <w:rPr>
        <w:noProof/>
        <w:lang w:val="nl-NL" w:eastAsia="nl-NL"/>
      </w:rPr>
      <w:drawing>
        <wp:inline distT="0" distB="0" distL="0" distR="0" wp14:anchorId="2B9C03DF" wp14:editId="544268AA">
          <wp:extent cx="361950" cy="542925"/>
          <wp:effectExtent l="0" t="0" r="0" b="9525"/>
          <wp:docPr id="17"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r w:rsidRPr="00BA4964">
      <w:rPr>
        <w:noProof/>
        <w:lang w:val="nl-NL" w:eastAsia="nl-NL"/>
      </w:rPr>
      <w:drawing>
        <wp:anchor distT="0" distB="0" distL="114300" distR="114300" simplePos="0" relativeHeight="251668480" behindDoc="1" locked="1" layoutInCell="1" allowOverlap="1" wp14:anchorId="1072B5D8" wp14:editId="5FA4AA2E">
          <wp:simplePos x="0" y="0"/>
          <wp:positionH relativeFrom="column">
            <wp:posOffset>5046345</wp:posOffset>
          </wp:positionH>
          <wp:positionV relativeFrom="page">
            <wp:posOffset>10676255</wp:posOffset>
          </wp:positionV>
          <wp:extent cx="1119505" cy="1695450"/>
          <wp:effectExtent l="0" t="0" r="4445" b="0"/>
          <wp:wrapNone/>
          <wp:docPr id="1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505" cy="1695450"/>
                  </a:xfrm>
                  <a:prstGeom prst="rect">
                    <a:avLst/>
                  </a:prstGeom>
                </pic:spPr>
              </pic:pic>
            </a:graphicData>
          </a:graphic>
        </wp:anchor>
      </w:drawing>
    </w:r>
    <w:r w:rsidRPr="00BA4964">
      <w:rPr>
        <w:noProof/>
        <w:lang w:val="nl-NL"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01C33"/>
    <w:multiLevelType w:val="hybridMultilevel"/>
    <w:tmpl w:val="ECBEDE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4147DC0"/>
    <w:multiLevelType w:val="hybridMultilevel"/>
    <w:tmpl w:val="12FCD3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47E689B"/>
    <w:multiLevelType w:val="hybridMultilevel"/>
    <w:tmpl w:val="97F2A9BA"/>
    <w:lvl w:ilvl="0" w:tplc="0809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 w15:restartNumberingAfterBreak="0">
    <w:nsid w:val="16D76756"/>
    <w:multiLevelType w:val="hybridMultilevel"/>
    <w:tmpl w:val="B49A2ADC"/>
    <w:lvl w:ilvl="0" w:tplc="388019E4">
      <w:start w:val="1"/>
      <w:numFmt w:val="bullet"/>
      <w:pStyle w:val="Bullet-1"/>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861B70"/>
    <w:multiLevelType w:val="hybridMultilevel"/>
    <w:tmpl w:val="8D94D6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E170EF"/>
    <w:multiLevelType w:val="hybridMultilevel"/>
    <w:tmpl w:val="B980F74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BD606BF"/>
    <w:multiLevelType w:val="hybridMultilevel"/>
    <w:tmpl w:val="F87095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E931649"/>
    <w:multiLevelType w:val="hybridMultilevel"/>
    <w:tmpl w:val="2E20E8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4215F0"/>
    <w:multiLevelType w:val="hybridMultilevel"/>
    <w:tmpl w:val="6EE6F3EA"/>
    <w:lvl w:ilvl="0" w:tplc="08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30E0EA5"/>
    <w:multiLevelType w:val="hybridMultilevel"/>
    <w:tmpl w:val="0E4AA0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0A2DD2"/>
    <w:multiLevelType w:val="hybridMultilevel"/>
    <w:tmpl w:val="2D7433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5DC1024"/>
    <w:multiLevelType w:val="hybridMultilevel"/>
    <w:tmpl w:val="AC9C8E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E72B09"/>
    <w:multiLevelType w:val="hybridMultilevel"/>
    <w:tmpl w:val="73DA12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81F741B"/>
    <w:multiLevelType w:val="hybridMultilevel"/>
    <w:tmpl w:val="EBFE08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94E4338"/>
    <w:multiLevelType w:val="hybridMultilevel"/>
    <w:tmpl w:val="E82A29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A617BEA"/>
    <w:multiLevelType w:val="hybridMultilevel"/>
    <w:tmpl w:val="17324E16"/>
    <w:lvl w:ilvl="0" w:tplc="08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C101EF1"/>
    <w:multiLevelType w:val="hybridMultilevel"/>
    <w:tmpl w:val="56FED832"/>
    <w:lvl w:ilvl="0" w:tplc="AE8A8BA8">
      <w:start w:val="1"/>
      <w:numFmt w:val="bullet"/>
      <w:pStyle w:val="Bullet-2"/>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CFC0100"/>
    <w:multiLevelType w:val="hybridMultilevel"/>
    <w:tmpl w:val="0C52EC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1887CD2"/>
    <w:multiLevelType w:val="hybridMultilevel"/>
    <w:tmpl w:val="9B1E71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7160C8E"/>
    <w:multiLevelType w:val="hybridMultilevel"/>
    <w:tmpl w:val="969AFA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EB84F13"/>
    <w:multiLevelType w:val="hybridMultilevel"/>
    <w:tmpl w:val="8042DD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F446471"/>
    <w:multiLevelType w:val="hybridMultilevel"/>
    <w:tmpl w:val="3BD0E6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2A32FD6"/>
    <w:multiLevelType w:val="hybridMultilevel"/>
    <w:tmpl w:val="CE16B8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47F0EDC"/>
    <w:multiLevelType w:val="hybridMultilevel"/>
    <w:tmpl w:val="7774170C"/>
    <w:lvl w:ilvl="0" w:tplc="08090011">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597047F"/>
    <w:multiLevelType w:val="hybridMultilevel"/>
    <w:tmpl w:val="6868EB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698047A"/>
    <w:multiLevelType w:val="hybridMultilevel"/>
    <w:tmpl w:val="D2BCEF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ADD3F57"/>
    <w:multiLevelType w:val="hybridMultilevel"/>
    <w:tmpl w:val="4D2881D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FC448B9"/>
    <w:multiLevelType w:val="hybridMultilevel"/>
    <w:tmpl w:val="6F20AA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FE53F6B"/>
    <w:multiLevelType w:val="hybridMultilevel"/>
    <w:tmpl w:val="5CD6D2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1BB3061"/>
    <w:multiLevelType w:val="hybridMultilevel"/>
    <w:tmpl w:val="8B8273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3E95491"/>
    <w:multiLevelType w:val="hybridMultilevel"/>
    <w:tmpl w:val="02F834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46A2EEE"/>
    <w:multiLevelType w:val="hybridMultilevel"/>
    <w:tmpl w:val="5FBE58F2"/>
    <w:lvl w:ilvl="0" w:tplc="A258ADC2">
      <w:start w:val="1"/>
      <w:numFmt w:val="bullet"/>
      <w:pStyle w:val="Bullet-3"/>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62B6890"/>
    <w:multiLevelType w:val="hybridMultilevel"/>
    <w:tmpl w:val="344482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592D4E11"/>
    <w:multiLevelType w:val="hybridMultilevel"/>
    <w:tmpl w:val="58D8F3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5A774B36"/>
    <w:multiLevelType w:val="multilevel"/>
    <w:tmpl w:val="7B500B10"/>
    <w:lvl w:ilvl="0">
      <w:start w:val="1"/>
      <w:numFmt w:val="decimal"/>
      <w:lvlRestart w:val="0"/>
      <w:pStyle w:val="Heading1"/>
      <w:lvlText w:val="%1"/>
      <w:lvlJc w:val="left"/>
      <w:pPr>
        <w:ind w:left="431" w:hanging="431"/>
      </w:pPr>
    </w:lvl>
    <w:lvl w:ilvl="1">
      <w:start w:val="1"/>
      <w:numFmt w:val="decimal"/>
      <w:pStyle w:val="Heading2"/>
      <w:lvlText w:val="%1.%2"/>
      <w:lvlJc w:val="left"/>
      <w:pPr>
        <w:ind w:left="578" w:hanging="578"/>
      </w:pPr>
    </w:lvl>
    <w:lvl w:ilvl="2">
      <w:start w:val="1"/>
      <w:numFmt w:val="decimal"/>
      <w:pStyle w:val="Heading3"/>
      <w:lvlText w:val="%1.%2.%3"/>
      <w:lvlJc w:val="left"/>
      <w:pPr>
        <w:ind w:left="720" w:hanging="720"/>
      </w:pPr>
    </w:lvl>
    <w:lvl w:ilvl="3">
      <w:start w:val="1"/>
      <w:numFmt w:val="decimal"/>
      <w:pStyle w:val="Heading4"/>
      <w:lvlText w:val="%1.%2.%3.%4"/>
      <w:lvlJc w:val="left"/>
      <w:pPr>
        <w:ind w:left="862" w:hanging="862"/>
      </w:pPr>
    </w:lvl>
    <w:lvl w:ilvl="4">
      <w:start w:val="1"/>
      <w:numFmt w:val="decimal"/>
      <w:pStyle w:val="Heading5"/>
      <w:lvlText w:val="%1.%2.%3.%4.%5"/>
      <w:lvlJc w:val="left"/>
      <w:pPr>
        <w:ind w:left="1009" w:hanging="1009"/>
      </w:pPr>
    </w:lvl>
    <w:lvl w:ilvl="5">
      <w:start w:val="1"/>
      <w:numFmt w:val="decimal"/>
      <w:pStyle w:val="Heading6"/>
      <w:lvlText w:val="%1.%2.%3.%4.%5.%6"/>
      <w:lvlJc w:val="left"/>
      <w:pPr>
        <w:ind w:left="1151" w:hanging="1151"/>
      </w:pPr>
    </w:lvl>
    <w:lvl w:ilvl="6">
      <w:start w:val="1"/>
      <w:numFmt w:val="decimal"/>
      <w:pStyle w:val="Heading7"/>
      <w:lvlText w:val="%1.%2.%3.%4.%5.%6.%7"/>
      <w:lvlJc w:val="left"/>
      <w:pPr>
        <w:ind w:left="1298" w:hanging="1298"/>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2" w:hanging="1582"/>
      </w:pPr>
    </w:lvl>
  </w:abstractNum>
  <w:abstractNum w:abstractNumId="35" w15:restartNumberingAfterBreak="0">
    <w:nsid w:val="5C3B1D52"/>
    <w:multiLevelType w:val="hybridMultilevel"/>
    <w:tmpl w:val="27C619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5D1A098A"/>
    <w:multiLevelType w:val="hybridMultilevel"/>
    <w:tmpl w:val="93A0C4BE"/>
    <w:lvl w:ilvl="0" w:tplc="04130001">
      <w:start w:val="1"/>
      <w:numFmt w:val="bullet"/>
      <w:lvlText w:val=""/>
      <w:lvlJc w:val="left"/>
      <w:pPr>
        <w:ind w:left="360" w:hanging="360"/>
      </w:pPr>
      <w:rPr>
        <w:rFonts w:ascii="Symbol" w:hAnsi="Symbol" w:hint="default"/>
      </w:rPr>
    </w:lvl>
    <w:lvl w:ilvl="1" w:tplc="57108BC2">
      <w:start w:val="5"/>
      <w:numFmt w:val="bullet"/>
      <w:lvlText w:val="•"/>
      <w:lvlJc w:val="left"/>
      <w:pPr>
        <w:ind w:left="1425" w:hanging="705"/>
      </w:pPr>
      <w:rPr>
        <w:rFonts w:ascii="Verdana" w:eastAsiaTheme="minorHAnsi" w:hAnsi="Verdana"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FED4D17"/>
    <w:multiLevelType w:val="hybridMultilevel"/>
    <w:tmpl w:val="6DC6D65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0A145EE"/>
    <w:multiLevelType w:val="hybridMultilevel"/>
    <w:tmpl w:val="FA1A4D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62C74780"/>
    <w:multiLevelType w:val="hybridMultilevel"/>
    <w:tmpl w:val="91423B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64015625"/>
    <w:multiLevelType w:val="multilevel"/>
    <w:tmpl w:val="04966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762978"/>
    <w:multiLevelType w:val="hybridMultilevel"/>
    <w:tmpl w:val="3C98F8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6232088"/>
    <w:multiLevelType w:val="hybridMultilevel"/>
    <w:tmpl w:val="75DE2812"/>
    <w:lvl w:ilvl="0" w:tplc="04130001">
      <w:start w:val="1"/>
      <w:numFmt w:val="bullet"/>
      <w:lvlText w:val=""/>
      <w:lvlJc w:val="left"/>
      <w:pPr>
        <w:ind w:left="360" w:hanging="360"/>
      </w:pPr>
      <w:rPr>
        <w:rFonts w:ascii="Symbol" w:hAnsi="Symbol" w:hint="default"/>
      </w:rPr>
    </w:lvl>
    <w:lvl w:ilvl="1" w:tplc="08090011">
      <w:start w:val="1"/>
      <w:numFmt w:val="decimal"/>
      <w:lvlText w:val="%2)"/>
      <w:lvlJc w:val="left"/>
      <w:pPr>
        <w:ind w:left="1425" w:hanging="705"/>
      </w:pPr>
      <w:rPr>
        <w:rFont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663556DD"/>
    <w:multiLevelType w:val="hybridMultilevel"/>
    <w:tmpl w:val="5BE8505A"/>
    <w:lvl w:ilvl="0" w:tplc="0809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4" w15:restartNumberingAfterBreak="0">
    <w:nsid w:val="6AD84157"/>
    <w:multiLevelType w:val="hybridMultilevel"/>
    <w:tmpl w:val="CD1EAB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B7C4008"/>
    <w:multiLevelType w:val="hybridMultilevel"/>
    <w:tmpl w:val="BBBA4438"/>
    <w:lvl w:ilvl="0" w:tplc="71F41282">
      <w:start w:val="1"/>
      <w:numFmt w:val="decimal"/>
      <w:pStyle w:val="Bulle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2586556"/>
    <w:multiLevelType w:val="hybridMultilevel"/>
    <w:tmpl w:val="B176B1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15:restartNumberingAfterBreak="0">
    <w:nsid w:val="72FE4FD6"/>
    <w:multiLevelType w:val="hybridMultilevel"/>
    <w:tmpl w:val="F0FC7B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75157186"/>
    <w:multiLevelType w:val="hybridMultilevel"/>
    <w:tmpl w:val="BE12549A"/>
    <w:lvl w:ilvl="0" w:tplc="A6908812">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BF00ACE"/>
    <w:multiLevelType w:val="hybridMultilevel"/>
    <w:tmpl w:val="54244034"/>
    <w:lvl w:ilvl="0" w:tplc="C33C5C9E">
      <w:numFmt w:val="bullet"/>
      <w:lvlText w:val="-"/>
      <w:lvlJc w:val="left"/>
      <w:pPr>
        <w:ind w:left="720" w:hanging="360"/>
      </w:pPr>
      <w:rPr>
        <w:rFonts w:ascii="Verdana" w:eastAsiaTheme="minorHAns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5"/>
  </w:num>
  <w:num w:numId="3">
    <w:abstractNumId w:val="16"/>
  </w:num>
  <w:num w:numId="4">
    <w:abstractNumId w:val="31"/>
  </w:num>
  <w:num w:numId="5">
    <w:abstractNumId w:val="34"/>
  </w:num>
  <w:num w:numId="6">
    <w:abstractNumId w:val="4"/>
  </w:num>
  <w:num w:numId="7">
    <w:abstractNumId w:val="41"/>
  </w:num>
  <w:num w:numId="8">
    <w:abstractNumId w:val="11"/>
  </w:num>
  <w:num w:numId="9">
    <w:abstractNumId w:val="9"/>
  </w:num>
  <w:num w:numId="10">
    <w:abstractNumId w:val="13"/>
  </w:num>
  <w:num w:numId="11">
    <w:abstractNumId w:val="0"/>
  </w:num>
  <w:num w:numId="12">
    <w:abstractNumId w:val="7"/>
  </w:num>
  <w:num w:numId="13">
    <w:abstractNumId w:val="6"/>
  </w:num>
  <w:num w:numId="14">
    <w:abstractNumId w:val="48"/>
  </w:num>
  <w:num w:numId="15">
    <w:abstractNumId w:val="2"/>
  </w:num>
  <w:num w:numId="16">
    <w:abstractNumId w:val="46"/>
  </w:num>
  <w:num w:numId="17">
    <w:abstractNumId w:val="43"/>
  </w:num>
  <w:num w:numId="18">
    <w:abstractNumId w:val="20"/>
  </w:num>
  <w:num w:numId="19">
    <w:abstractNumId w:val="30"/>
  </w:num>
  <w:num w:numId="20">
    <w:abstractNumId w:val="27"/>
  </w:num>
  <w:num w:numId="21">
    <w:abstractNumId w:val="18"/>
  </w:num>
  <w:num w:numId="22">
    <w:abstractNumId w:val="21"/>
  </w:num>
  <w:num w:numId="23">
    <w:abstractNumId w:val="44"/>
  </w:num>
  <w:num w:numId="24">
    <w:abstractNumId w:val="19"/>
  </w:num>
  <w:num w:numId="25">
    <w:abstractNumId w:val="36"/>
  </w:num>
  <w:num w:numId="26">
    <w:abstractNumId w:val="39"/>
  </w:num>
  <w:num w:numId="27">
    <w:abstractNumId w:val="22"/>
  </w:num>
  <w:num w:numId="28">
    <w:abstractNumId w:val="14"/>
  </w:num>
  <w:num w:numId="29">
    <w:abstractNumId w:val="28"/>
  </w:num>
  <w:num w:numId="30">
    <w:abstractNumId w:val="29"/>
  </w:num>
  <w:num w:numId="31">
    <w:abstractNumId w:val="1"/>
  </w:num>
  <w:num w:numId="32">
    <w:abstractNumId w:val="35"/>
  </w:num>
  <w:num w:numId="33">
    <w:abstractNumId w:val="33"/>
  </w:num>
  <w:num w:numId="34">
    <w:abstractNumId w:val="24"/>
  </w:num>
  <w:num w:numId="35">
    <w:abstractNumId w:val="37"/>
  </w:num>
  <w:num w:numId="36">
    <w:abstractNumId w:val="5"/>
  </w:num>
  <w:num w:numId="37">
    <w:abstractNumId w:val="38"/>
  </w:num>
  <w:num w:numId="38">
    <w:abstractNumId w:val="10"/>
  </w:num>
  <w:num w:numId="39">
    <w:abstractNumId w:val="47"/>
  </w:num>
  <w:num w:numId="40">
    <w:abstractNumId w:val="25"/>
  </w:num>
  <w:num w:numId="41">
    <w:abstractNumId w:val="40"/>
  </w:num>
  <w:num w:numId="42">
    <w:abstractNumId w:val="32"/>
  </w:num>
  <w:num w:numId="43">
    <w:abstractNumId w:val="12"/>
  </w:num>
  <w:num w:numId="44">
    <w:abstractNumId w:val="17"/>
  </w:num>
  <w:num w:numId="45">
    <w:abstractNumId w:val="23"/>
  </w:num>
  <w:num w:numId="46">
    <w:abstractNumId w:val="42"/>
  </w:num>
  <w:num w:numId="47">
    <w:abstractNumId w:val="26"/>
  </w:num>
  <w:num w:numId="48">
    <w:abstractNumId w:val="49"/>
  </w:num>
  <w:num w:numId="49">
    <w:abstractNumId w:val="8"/>
  </w:num>
  <w:num w:numId="50">
    <w:abstractNumId w:val="1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2E3"/>
    <w:rsid w:val="00001530"/>
    <w:rsid w:val="00004461"/>
    <w:rsid w:val="000103E4"/>
    <w:rsid w:val="000114B8"/>
    <w:rsid w:val="000120F8"/>
    <w:rsid w:val="00012491"/>
    <w:rsid w:val="00021337"/>
    <w:rsid w:val="00021398"/>
    <w:rsid w:val="00026ABC"/>
    <w:rsid w:val="00027188"/>
    <w:rsid w:val="00041E8C"/>
    <w:rsid w:val="00046DFE"/>
    <w:rsid w:val="00051096"/>
    <w:rsid w:val="000549F6"/>
    <w:rsid w:val="00057E7E"/>
    <w:rsid w:val="00062DE6"/>
    <w:rsid w:val="000768DF"/>
    <w:rsid w:val="000769DF"/>
    <w:rsid w:val="0007703D"/>
    <w:rsid w:val="0007735E"/>
    <w:rsid w:val="00081CC6"/>
    <w:rsid w:val="00085D31"/>
    <w:rsid w:val="000861B8"/>
    <w:rsid w:val="00086642"/>
    <w:rsid w:val="0009617C"/>
    <w:rsid w:val="000966FA"/>
    <w:rsid w:val="000A0F41"/>
    <w:rsid w:val="000A1A8C"/>
    <w:rsid w:val="000A3957"/>
    <w:rsid w:val="000A44CA"/>
    <w:rsid w:val="000A47F5"/>
    <w:rsid w:val="000A486F"/>
    <w:rsid w:val="000A736B"/>
    <w:rsid w:val="000A76ED"/>
    <w:rsid w:val="000B1A4D"/>
    <w:rsid w:val="000B1DC2"/>
    <w:rsid w:val="000B4E1C"/>
    <w:rsid w:val="000B58F9"/>
    <w:rsid w:val="000B6F06"/>
    <w:rsid w:val="000C55E1"/>
    <w:rsid w:val="000D0760"/>
    <w:rsid w:val="000D2E3D"/>
    <w:rsid w:val="000D312C"/>
    <w:rsid w:val="000D5ABE"/>
    <w:rsid w:val="000D6AA9"/>
    <w:rsid w:val="000D6EBA"/>
    <w:rsid w:val="000D7B16"/>
    <w:rsid w:val="000E0E58"/>
    <w:rsid w:val="000E1E10"/>
    <w:rsid w:val="000E3325"/>
    <w:rsid w:val="000E4DCE"/>
    <w:rsid w:val="000E5CA8"/>
    <w:rsid w:val="000E5EDE"/>
    <w:rsid w:val="000E689B"/>
    <w:rsid w:val="000E6C5F"/>
    <w:rsid w:val="000F130F"/>
    <w:rsid w:val="000F143B"/>
    <w:rsid w:val="000F551D"/>
    <w:rsid w:val="001001F0"/>
    <w:rsid w:val="001004DA"/>
    <w:rsid w:val="00100F1F"/>
    <w:rsid w:val="00102BC5"/>
    <w:rsid w:val="001050FA"/>
    <w:rsid w:val="001058E2"/>
    <w:rsid w:val="00107CCD"/>
    <w:rsid w:val="00123E11"/>
    <w:rsid w:val="001300E1"/>
    <w:rsid w:val="00131BE4"/>
    <w:rsid w:val="00134B4F"/>
    <w:rsid w:val="00140C29"/>
    <w:rsid w:val="0014145C"/>
    <w:rsid w:val="001479FD"/>
    <w:rsid w:val="00147C58"/>
    <w:rsid w:val="0015116C"/>
    <w:rsid w:val="00154DDD"/>
    <w:rsid w:val="00160002"/>
    <w:rsid w:val="00164C1B"/>
    <w:rsid w:val="00164C4B"/>
    <w:rsid w:val="00164FE0"/>
    <w:rsid w:val="00171E23"/>
    <w:rsid w:val="00177D21"/>
    <w:rsid w:val="0019022A"/>
    <w:rsid w:val="0019303C"/>
    <w:rsid w:val="001A0ACF"/>
    <w:rsid w:val="001A2E35"/>
    <w:rsid w:val="001A403F"/>
    <w:rsid w:val="001A70E7"/>
    <w:rsid w:val="001A7397"/>
    <w:rsid w:val="001A7C0C"/>
    <w:rsid w:val="001B0514"/>
    <w:rsid w:val="001B0787"/>
    <w:rsid w:val="001B1811"/>
    <w:rsid w:val="001B3155"/>
    <w:rsid w:val="001B5AAD"/>
    <w:rsid w:val="001B5BA7"/>
    <w:rsid w:val="001B69D6"/>
    <w:rsid w:val="001B6E83"/>
    <w:rsid w:val="001C02E3"/>
    <w:rsid w:val="001C301E"/>
    <w:rsid w:val="001C3856"/>
    <w:rsid w:val="001C3EF7"/>
    <w:rsid w:val="001C54D3"/>
    <w:rsid w:val="001E2C4C"/>
    <w:rsid w:val="001E2CAE"/>
    <w:rsid w:val="001E3255"/>
    <w:rsid w:val="001E6477"/>
    <w:rsid w:val="001E64C5"/>
    <w:rsid w:val="001F175B"/>
    <w:rsid w:val="001F1A41"/>
    <w:rsid w:val="001F1AC7"/>
    <w:rsid w:val="001F5910"/>
    <w:rsid w:val="001F636D"/>
    <w:rsid w:val="001F7CAF"/>
    <w:rsid w:val="00203369"/>
    <w:rsid w:val="0020419C"/>
    <w:rsid w:val="00205391"/>
    <w:rsid w:val="00211A13"/>
    <w:rsid w:val="00212853"/>
    <w:rsid w:val="0022009C"/>
    <w:rsid w:val="00220A79"/>
    <w:rsid w:val="002219D6"/>
    <w:rsid w:val="002301F1"/>
    <w:rsid w:val="00231797"/>
    <w:rsid w:val="002532AB"/>
    <w:rsid w:val="00261897"/>
    <w:rsid w:val="002632FF"/>
    <w:rsid w:val="0027272B"/>
    <w:rsid w:val="00280800"/>
    <w:rsid w:val="0028366F"/>
    <w:rsid w:val="00287155"/>
    <w:rsid w:val="002873B2"/>
    <w:rsid w:val="00297ADF"/>
    <w:rsid w:val="002A0916"/>
    <w:rsid w:val="002A6E69"/>
    <w:rsid w:val="002A7E61"/>
    <w:rsid w:val="002B3A15"/>
    <w:rsid w:val="002B4E25"/>
    <w:rsid w:val="002B5E78"/>
    <w:rsid w:val="002B641B"/>
    <w:rsid w:val="002C0743"/>
    <w:rsid w:val="002C2CAD"/>
    <w:rsid w:val="002C4706"/>
    <w:rsid w:val="002C6DB8"/>
    <w:rsid w:val="002D2305"/>
    <w:rsid w:val="002D28F8"/>
    <w:rsid w:val="002D59E6"/>
    <w:rsid w:val="002E0A02"/>
    <w:rsid w:val="002E0CE5"/>
    <w:rsid w:val="002E3306"/>
    <w:rsid w:val="002E45D2"/>
    <w:rsid w:val="002F05A6"/>
    <w:rsid w:val="002F5AFD"/>
    <w:rsid w:val="003005E3"/>
    <w:rsid w:val="0030211A"/>
    <w:rsid w:val="003027D8"/>
    <w:rsid w:val="003145BC"/>
    <w:rsid w:val="0031608C"/>
    <w:rsid w:val="00317891"/>
    <w:rsid w:val="0032237C"/>
    <w:rsid w:val="003232DB"/>
    <w:rsid w:val="00325443"/>
    <w:rsid w:val="00327B73"/>
    <w:rsid w:val="00330ADD"/>
    <w:rsid w:val="00332A36"/>
    <w:rsid w:val="0033472E"/>
    <w:rsid w:val="00335AA3"/>
    <w:rsid w:val="00336F46"/>
    <w:rsid w:val="00337EA1"/>
    <w:rsid w:val="00343AEB"/>
    <w:rsid w:val="00343B29"/>
    <w:rsid w:val="00347BDE"/>
    <w:rsid w:val="00347FA2"/>
    <w:rsid w:val="003509B3"/>
    <w:rsid w:val="0035300B"/>
    <w:rsid w:val="0035406B"/>
    <w:rsid w:val="00354521"/>
    <w:rsid w:val="00357491"/>
    <w:rsid w:val="00360DAC"/>
    <w:rsid w:val="00365678"/>
    <w:rsid w:val="00370F76"/>
    <w:rsid w:val="00371BE7"/>
    <w:rsid w:val="00380840"/>
    <w:rsid w:val="00382BE6"/>
    <w:rsid w:val="0039089C"/>
    <w:rsid w:val="003A0E91"/>
    <w:rsid w:val="003A1B9A"/>
    <w:rsid w:val="003A42BA"/>
    <w:rsid w:val="003B428D"/>
    <w:rsid w:val="003B666E"/>
    <w:rsid w:val="003B6851"/>
    <w:rsid w:val="003C288D"/>
    <w:rsid w:val="003C4649"/>
    <w:rsid w:val="003C6ADD"/>
    <w:rsid w:val="003C7231"/>
    <w:rsid w:val="003C7E82"/>
    <w:rsid w:val="003D2655"/>
    <w:rsid w:val="003D4491"/>
    <w:rsid w:val="003D49FE"/>
    <w:rsid w:val="003E0A6E"/>
    <w:rsid w:val="003E589D"/>
    <w:rsid w:val="00410F2E"/>
    <w:rsid w:val="00413662"/>
    <w:rsid w:val="00414995"/>
    <w:rsid w:val="00421447"/>
    <w:rsid w:val="0042540E"/>
    <w:rsid w:val="0042573A"/>
    <w:rsid w:val="00426710"/>
    <w:rsid w:val="004320B4"/>
    <w:rsid w:val="00433D7C"/>
    <w:rsid w:val="0043419F"/>
    <w:rsid w:val="004415DD"/>
    <w:rsid w:val="00442202"/>
    <w:rsid w:val="00454DC1"/>
    <w:rsid w:val="00455158"/>
    <w:rsid w:val="00456022"/>
    <w:rsid w:val="0045675C"/>
    <w:rsid w:val="004616EC"/>
    <w:rsid w:val="00461E4E"/>
    <w:rsid w:val="004673A4"/>
    <w:rsid w:val="004675D7"/>
    <w:rsid w:val="00470A30"/>
    <w:rsid w:val="00470F4E"/>
    <w:rsid w:val="0047767D"/>
    <w:rsid w:val="00494439"/>
    <w:rsid w:val="00496F0E"/>
    <w:rsid w:val="004A313F"/>
    <w:rsid w:val="004B0180"/>
    <w:rsid w:val="004B3A6E"/>
    <w:rsid w:val="004B5354"/>
    <w:rsid w:val="004B7085"/>
    <w:rsid w:val="004C30DF"/>
    <w:rsid w:val="004C74AE"/>
    <w:rsid w:val="004D142E"/>
    <w:rsid w:val="004D19BB"/>
    <w:rsid w:val="004D4C41"/>
    <w:rsid w:val="004D6701"/>
    <w:rsid w:val="004E04DA"/>
    <w:rsid w:val="004E0B3E"/>
    <w:rsid w:val="004E1928"/>
    <w:rsid w:val="004F4D59"/>
    <w:rsid w:val="004F68A8"/>
    <w:rsid w:val="005041A7"/>
    <w:rsid w:val="005054B7"/>
    <w:rsid w:val="00512231"/>
    <w:rsid w:val="00512768"/>
    <w:rsid w:val="005201A5"/>
    <w:rsid w:val="00522540"/>
    <w:rsid w:val="00534526"/>
    <w:rsid w:val="00534958"/>
    <w:rsid w:val="00542E67"/>
    <w:rsid w:val="00545B49"/>
    <w:rsid w:val="00545C24"/>
    <w:rsid w:val="00551CBD"/>
    <w:rsid w:val="005536D2"/>
    <w:rsid w:val="00562EE1"/>
    <w:rsid w:val="00566CA2"/>
    <w:rsid w:val="005673A3"/>
    <w:rsid w:val="00571A8D"/>
    <w:rsid w:val="00573196"/>
    <w:rsid w:val="00573BE4"/>
    <w:rsid w:val="00584073"/>
    <w:rsid w:val="0058438B"/>
    <w:rsid w:val="00584595"/>
    <w:rsid w:val="00584675"/>
    <w:rsid w:val="005873ED"/>
    <w:rsid w:val="00591BD1"/>
    <w:rsid w:val="005A0422"/>
    <w:rsid w:val="005A2769"/>
    <w:rsid w:val="005A7F70"/>
    <w:rsid w:val="005B41A8"/>
    <w:rsid w:val="005B5437"/>
    <w:rsid w:val="005C0CE5"/>
    <w:rsid w:val="005C5D89"/>
    <w:rsid w:val="005C7106"/>
    <w:rsid w:val="005D4E6F"/>
    <w:rsid w:val="005D5AFF"/>
    <w:rsid w:val="005E0162"/>
    <w:rsid w:val="005E03F5"/>
    <w:rsid w:val="005E3626"/>
    <w:rsid w:val="005E36C9"/>
    <w:rsid w:val="005E50BC"/>
    <w:rsid w:val="005E56AC"/>
    <w:rsid w:val="005E5A81"/>
    <w:rsid w:val="005F5B88"/>
    <w:rsid w:val="00600839"/>
    <w:rsid w:val="00607326"/>
    <w:rsid w:val="006101C5"/>
    <w:rsid w:val="0061158D"/>
    <w:rsid w:val="006204DA"/>
    <w:rsid w:val="00621B35"/>
    <w:rsid w:val="00632D0E"/>
    <w:rsid w:val="00632FC5"/>
    <w:rsid w:val="00633B74"/>
    <w:rsid w:val="00634A15"/>
    <w:rsid w:val="00636BF3"/>
    <w:rsid w:val="0064048E"/>
    <w:rsid w:val="0064122F"/>
    <w:rsid w:val="006439AE"/>
    <w:rsid w:val="006448BF"/>
    <w:rsid w:val="00652B1B"/>
    <w:rsid w:val="0065722E"/>
    <w:rsid w:val="00662A94"/>
    <w:rsid w:val="006649D2"/>
    <w:rsid w:val="00664A16"/>
    <w:rsid w:val="0066594C"/>
    <w:rsid w:val="00667628"/>
    <w:rsid w:val="0067491D"/>
    <w:rsid w:val="00675B36"/>
    <w:rsid w:val="00681270"/>
    <w:rsid w:val="00681333"/>
    <w:rsid w:val="00694D68"/>
    <w:rsid w:val="00695213"/>
    <w:rsid w:val="006960A0"/>
    <w:rsid w:val="00696A09"/>
    <w:rsid w:val="0069763D"/>
    <w:rsid w:val="006A48B6"/>
    <w:rsid w:val="006C17A7"/>
    <w:rsid w:val="006C241D"/>
    <w:rsid w:val="006C366F"/>
    <w:rsid w:val="006C42D7"/>
    <w:rsid w:val="006C6375"/>
    <w:rsid w:val="006C75F4"/>
    <w:rsid w:val="006D0B6D"/>
    <w:rsid w:val="006E3E7D"/>
    <w:rsid w:val="006F0730"/>
    <w:rsid w:val="006F0D82"/>
    <w:rsid w:val="006F2669"/>
    <w:rsid w:val="006F418F"/>
    <w:rsid w:val="007008BA"/>
    <w:rsid w:val="0070187C"/>
    <w:rsid w:val="00702D2F"/>
    <w:rsid w:val="00704948"/>
    <w:rsid w:val="0070537D"/>
    <w:rsid w:val="00706C41"/>
    <w:rsid w:val="00707521"/>
    <w:rsid w:val="0071128B"/>
    <w:rsid w:val="00716074"/>
    <w:rsid w:val="00716677"/>
    <w:rsid w:val="007211AA"/>
    <w:rsid w:val="00722A9D"/>
    <w:rsid w:val="0072784D"/>
    <w:rsid w:val="00727996"/>
    <w:rsid w:val="00736BA4"/>
    <w:rsid w:val="00741F52"/>
    <w:rsid w:val="00745469"/>
    <w:rsid w:val="00745D3F"/>
    <w:rsid w:val="007462AA"/>
    <w:rsid w:val="007468B8"/>
    <w:rsid w:val="007510DC"/>
    <w:rsid w:val="0075467A"/>
    <w:rsid w:val="00755BDF"/>
    <w:rsid w:val="00762CCD"/>
    <w:rsid w:val="0076479E"/>
    <w:rsid w:val="00765D73"/>
    <w:rsid w:val="00766440"/>
    <w:rsid w:val="00782B94"/>
    <w:rsid w:val="00786D58"/>
    <w:rsid w:val="00787EDA"/>
    <w:rsid w:val="00792AD6"/>
    <w:rsid w:val="007A07E8"/>
    <w:rsid w:val="007A0AB8"/>
    <w:rsid w:val="007A40A4"/>
    <w:rsid w:val="007A5C62"/>
    <w:rsid w:val="007C3804"/>
    <w:rsid w:val="007D0D89"/>
    <w:rsid w:val="007E0549"/>
    <w:rsid w:val="007E0C63"/>
    <w:rsid w:val="007E2BBC"/>
    <w:rsid w:val="007E47C3"/>
    <w:rsid w:val="007E5472"/>
    <w:rsid w:val="007E640F"/>
    <w:rsid w:val="007F05DE"/>
    <w:rsid w:val="007F1E8A"/>
    <w:rsid w:val="007F2D5E"/>
    <w:rsid w:val="008059B9"/>
    <w:rsid w:val="00807B62"/>
    <w:rsid w:val="008110A9"/>
    <w:rsid w:val="00811103"/>
    <w:rsid w:val="00812711"/>
    <w:rsid w:val="00824EE0"/>
    <w:rsid w:val="0082513D"/>
    <w:rsid w:val="008301F5"/>
    <w:rsid w:val="00830874"/>
    <w:rsid w:val="0083230D"/>
    <w:rsid w:val="00835BF4"/>
    <w:rsid w:val="00840CAE"/>
    <w:rsid w:val="00840CDF"/>
    <w:rsid w:val="0084118E"/>
    <w:rsid w:val="0084268F"/>
    <w:rsid w:val="008449B8"/>
    <w:rsid w:val="00845192"/>
    <w:rsid w:val="008463A1"/>
    <w:rsid w:val="0084691B"/>
    <w:rsid w:val="00850286"/>
    <w:rsid w:val="00850B3E"/>
    <w:rsid w:val="0085230F"/>
    <w:rsid w:val="0085759F"/>
    <w:rsid w:val="008576E9"/>
    <w:rsid w:val="008612DD"/>
    <w:rsid w:val="008701BA"/>
    <w:rsid w:val="008709B0"/>
    <w:rsid w:val="00877F86"/>
    <w:rsid w:val="00880849"/>
    <w:rsid w:val="00882550"/>
    <w:rsid w:val="00887A36"/>
    <w:rsid w:val="00887E23"/>
    <w:rsid w:val="0089241E"/>
    <w:rsid w:val="00894863"/>
    <w:rsid w:val="00894C08"/>
    <w:rsid w:val="008A29EF"/>
    <w:rsid w:val="008A43FE"/>
    <w:rsid w:val="008A4DD3"/>
    <w:rsid w:val="008A510B"/>
    <w:rsid w:val="008A5B7A"/>
    <w:rsid w:val="008B7BAD"/>
    <w:rsid w:val="008C54B4"/>
    <w:rsid w:val="008C5504"/>
    <w:rsid w:val="008C662D"/>
    <w:rsid w:val="008C74BA"/>
    <w:rsid w:val="008D4582"/>
    <w:rsid w:val="008E2560"/>
    <w:rsid w:val="008E5FD7"/>
    <w:rsid w:val="008E638A"/>
    <w:rsid w:val="008F082F"/>
    <w:rsid w:val="008F298A"/>
    <w:rsid w:val="008F537D"/>
    <w:rsid w:val="00904C49"/>
    <w:rsid w:val="00915B6D"/>
    <w:rsid w:val="00916F68"/>
    <w:rsid w:val="00921FC3"/>
    <w:rsid w:val="00923F64"/>
    <w:rsid w:val="009244F4"/>
    <w:rsid w:val="00933410"/>
    <w:rsid w:val="00936D04"/>
    <w:rsid w:val="00941180"/>
    <w:rsid w:val="00941FF1"/>
    <w:rsid w:val="0094584C"/>
    <w:rsid w:val="00947B79"/>
    <w:rsid w:val="00951673"/>
    <w:rsid w:val="00954507"/>
    <w:rsid w:val="00955DCA"/>
    <w:rsid w:val="00957921"/>
    <w:rsid w:val="009624F6"/>
    <w:rsid w:val="00963241"/>
    <w:rsid w:val="00974D29"/>
    <w:rsid w:val="00976EF8"/>
    <w:rsid w:val="0098418A"/>
    <w:rsid w:val="00987722"/>
    <w:rsid w:val="009877AA"/>
    <w:rsid w:val="009973BA"/>
    <w:rsid w:val="009A295C"/>
    <w:rsid w:val="009A38E7"/>
    <w:rsid w:val="009A4D74"/>
    <w:rsid w:val="009A7003"/>
    <w:rsid w:val="009B3056"/>
    <w:rsid w:val="009B532E"/>
    <w:rsid w:val="009B5638"/>
    <w:rsid w:val="009B6695"/>
    <w:rsid w:val="009D2F49"/>
    <w:rsid w:val="009D34FA"/>
    <w:rsid w:val="009D5D65"/>
    <w:rsid w:val="009D6573"/>
    <w:rsid w:val="009E6660"/>
    <w:rsid w:val="009E6957"/>
    <w:rsid w:val="009F5715"/>
    <w:rsid w:val="009F7D0B"/>
    <w:rsid w:val="00A05BA3"/>
    <w:rsid w:val="00A10FB3"/>
    <w:rsid w:val="00A2118D"/>
    <w:rsid w:val="00A25E2C"/>
    <w:rsid w:val="00A26DC1"/>
    <w:rsid w:val="00A32053"/>
    <w:rsid w:val="00A340B7"/>
    <w:rsid w:val="00A3450F"/>
    <w:rsid w:val="00A35071"/>
    <w:rsid w:val="00A3671F"/>
    <w:rsid w:val="00A441C2"/>
    <w:rsid w:val="00A46049"/>
    <w:rsid w:val="00A46946"/>
    <w:rsid w:val="00A472DA"/>
    <w:rsid w:val="00A50F81"/>
    <w:rsid w:val="00A53691"/>
    <w:rsid w:val="00A56721"/>
    <w:rsid w:val="00A6287F"/>
    <w:rsid w:val="00A62D38"/>
    <w:rsid w:val="00A64611"/>
    <w:rsid w:val="00A657FD"/>
    <w:rsid w:val="00A7079A"/>
    <w:rsid w:val="00A72D10"/>
    <w:rsid w:val="00A75607"/>
    <w:rsid w:val="00A90A37"/>
    <w:rsid w:val="00A943B3"/>
    <w:rsid w:val="00A943F5"/>
    <w:rsid w:val="00A946CD"/>
    <w:rsid w:val="00A97F44"/>
    <w:rsid w:val="00AA369A"/>
    <w:rsid w:val="00AB2AF3"/>
    <w:rsid w:val="00AB2D56"/>
    <w:rsid w:val="00AB4379"/>
    <w:rsid w:val="00AC0D0F"/>
    <w:rsid w:val="00AC18F1"/>
    <w:rsid w:val="00AC365C"/>
    <w:rsid w:val="00AD2B07"/>
    <w:rsid w:val="00AD4878"/>
    <w:rsid w:val="00AD5069"/>
    <w:rsid w:val="00AF2B0E"/>
    <w:rsid w:val="00AF51AC"/>
    <w:rsid w:val="00AF5598"/>
    <w:rsid w:val="00AF5D71"/>
    <w:rsid w:val="00AF6A51"/>
    <w:rsid w:val="00AF6E02"/>
    <w:rsid w:val="00B10B3B"/>
    <w:rsid w:val="00B12B0B"/>
    <w:rsid w:val="00B145A8"/>
    <w:rsid w:val="00B1503D"/>
    <w:rsid w:val="00B21068"/>
    <w:rsid w:val="00B2126B"/>
    <w:rsid w:val="00B23F54"/>
    <w:rsid w:val="00B24D18"/>
    <w:rsid w:val="00B30AAF"/>
    <w:rsid w:val="00B31CF1"/>
    <w:rsid w:val="00B34846"/>
    <w:rsid w:val="00B40DD5"/>
    <w:rsid w:val="00B450CB"/>
    <w:rsid w:val="00B4656D"/>
    <w:rsid w:val="00B46FA5"/>
    <w:rsid w:val="00B47282"/>
    <w:rsid w:val="00B50099"/>
    <w:rsid w:val="00B5057A"/>
    <w:rsid w:val="00B50D28"/>
    <w:rsid w:val="00B51D3E"/>
    <w:rsid w:val="00B5203C"/>
    <w:rsid w:val="00B5689E"/>
    <w:rsid w:val="00B57377"/>
    <w:rsid w:val="00B61187"/>
    <w:rsid w:val="00B6162F"/>
    <w:rsid w:val="00B62640"/>
    <w:rsid w:val="00B66A8A"/>
    <w:rsid w:val="00B67A0B"/>
    <w:rsid w:val="00B75914"/>
    <w:rsid w:val="00B87530"/>
    <w:rsid w:val="00B90EF1"/>
    <w:rsid w:val="00B92008"/>
    <w:rsid w:val="00B9203C"/>
    <w:rsid w:val="00B929AE"/>
    <w:rsid w:val="00B93551"/>
    <w:rsid w:val="00B95135"/>
    <w:rsid w:val="00B9528D"/>
    <w:rsid w:val="00B97600"/>
    <w:rsid w:val="00BA0F36"/>
    <w:rsid w:val="00BA2272"/>
    <w:rsid w:val="00BA4964"/>
    <w:rsid w:val="00BA6BC3"/>
    <w:rsid w:val="00BA7924"/>
    <w:rsid w:val="00BB07A4"/>
    <w:rsid w:val="00BB47D0"/>
    <w:rsid w:val="00BD217E"/>
    <w:rsid w:val="00BD397F"/>
    <w:rsid w:val="00BD47AB"/>
    <w:rsid w:val="00BE6CE7"/>
    <w:rsid w:val="00BF01D2"/>
    <w:rsid w:val="00C01140"/>
    <w:rsid w:val="00C01329"/>
    <w:rsid w:val="00C01862"/>
    <w:rsid w:val="00C01E0D"/>
    <w:rsid w:val="00C03934"/>
    <w:rsid w:val="00C15C75"/>
    <w:rsid w:val="00C16259"/>
    <w:rsid w:val="00C2123E"/>
    <w:rsid w:val="00C2298D"/>
    <w:rsid w:val="00C30AFF"/>
    <w:rsid w:val="00C31B36"/>
    <w:rsid w:val="00C375C8"/>
    <w:rsid w:val="00C43E35"/>
    <w:rsid w:val="00C47E12"/>
    <w:rsid w:val="00C5345B"/>
    <w:rsid w:val="00C53D5A"/>
    <w:rsid w:val="00C55E17"/>
    <w:rsid w:val="00C5755D"/>
    <w:rsid w:val="00C60EDB"/>
    <w:rsid w:val="00C61795"/>
    <w:rsid w:val="00C66273"/>
    <w:rsid w:val="00C81F6E"/>
    <w:rsid w:val="00C865AB"/>
    <w:rsid w:val="00C868F9"/>
    <w:rsid w:val="00C9220C"/>
    <w:rsid w:val="00C9285D"/>
    <w:rsid w:val="00C96591"/>
    <w:rsid w:val="00C97EE4"/>
    <w:rsid w:val="00CB2620"/>
    <w:rsid w:val="00CB690A"/>
    <w:rsid w:val="00CC265E"/>
    <w:rsid w:val="00CD4202"/>
    <w:rsid w:val="00CE1654"/>
    <w:rsid w:val="00CE3EC0"/>
    <w:rsid w:val="00CF1A1A"/>
    <w:rsid w:val="00CF1FF5"/>
    <w:rsid w:val="00CF246C"/>
    <w:rsid w:val="00CF5FC6"/>
    <w:rsid w:val="00D02952"/>
    <w:rsid w:val="00D11273"/>
    <w:rsid w:val="00D125F4"/>
    <w:rsid w:val="00D1681E"/>
    <w:rsid w:val="00D26B4A"/>
    <w:rsid w:val="00D27423"/>
    <w:rsid w:val="00D3216A"/>
    <w:rsid w:val="00D33FB5"/>
    <w:rsid w:val="00D349B9"/>
    <w:rsid w:val="00D35CF3"/>
    <w:rsid w:val="00D429C8"/>
    <w:rsid w:val="00D43A4B"/>
    <w:rsid w:val="00D43DBB"/>
    <w:rsid w:val="00D44EB3"/>
    <w:rsid w:val="00D46E60"/>
    <w:rsid w:val="00D47DFD"/>
    <w:rsid w:val="00D51FA6"/>
    <w:rsid w:val="00D53C5B"/>
    <w:rsid w:val="00D55533"/>
    <w:rsid w:val="00D6552A"/>
    <w:rsid w:val="00D672DA"/>
    <w:rsid w:val="00D74022"/>
    <w:rsid w:val="00D74EEA"/>
    <w:rsid w:val="00D756F1"/>
    <w:rsid w:val="00D84DC4"/>
    <w:rsid w:val="00D86E0E"/>
    <w:rsid w:val="00D86ECF"/>
    <w:rsid w:val="00D92103"/>
    <w:rsid w:val="00D9230D"/>
    <w:rsid w:val="00D94038"/>
    <w:rsid w:val="00D96E02"/>
    <w:rsid w:val="00D9701D"/>
    <w:rsid w:val="00D9710E"/>
    <w:rsid w:val="00DA101A"/>
    <w:rsid w:val="00DA357E"/>
    <w:rsid w:val="00DA7B2D"/>
    <w:rsid w:val="00DB1C0F"/>
    <w:rsid w:val="00DB35E1"/>
    <w:rsid w:val="00DB585B"/>
    <w:rsid w:val="00DC1FEA"/>
    <w:rsid w:val="00DC2F36"/>
    <w:rsid w:val="00DC7F1E"/>
    <w:rsid w:val="00DD31B1"/>
    <w:rsid w:val="00DD7B06"/>
    <w:rsid w:val="00DE0448"/>
    <w:rsid w:val="00DE1E7D"/>
    <w:rsid w:val="00DE4FFE"/>
    <w:rsid w:val="00DE76E0"/>
    <w:rsid w:val="00DF3105"/>
    <w:rsid w:val="00DF5745"/>
    <w:rsid w:val="00DF7331"/>
    <w:rsid w:val="00DF7E0E"/>
    <w:rsid w:val="00E000E2"/>
    <w:rsid w:val="00E015A1"/>
    <w:rsid w:val="00E07B35"/>
    <w:rsid w:val="00E11168"/>
    <w:rsid w:val="00E23F5C"/>
    <w:rsid w:val="00E304FE"/>
    <w:rsid w:val="00E35BE0"/>
    <w:rsid w:val="00E3738F"/>
    <w:rsid w:val="00E4229B"/>
    <w:rsid w:val="00E42A79"/>
    <w:rsid w:val="00E4494D"/>
    <w:rsid w:val="00E457BF"/>
    <w:rsid w:val="00E55813"/>
    <w:rsid w:val="00E56BBE"/>
    <w:rsid w:val="00E64E8C"/>
    <w:rsid w:val="00E67AAA"/>
    <w:rsid w:val="00E67E1C"/>
    <w:rsid w:val="00E713D5"/>
    <w:rsid w:val="00E73285"/>
    <w:rsid w:val="00E735BB"/>
    <w:rsid w:val="00E73AE3"/>
    <w:rsid w:val="00E772E2"/>
    <w:rsid w:val="00E80E8D"/>
    <w:rsid w:val="00E9325A"/>
    <w:rsid w:val="00E93F9F"/>
    <w:rsid w:val="00EA02AB"/>
    <w:rsid w:val="00EA02C9"/>
    <w:rsid w:val="00EA1824"/>
    <w:rsid w:val="00EA22C2"/>
    <w:rsid w:val="00EA5101"/>
    <w:rsid w:val="00EA783C"/>
    <w:rsid w:val="00EB015D"/>
    <w:rsid w:val="00EB496E"/>
    <w:rsid w:val="00EC00A7"/>
    <w:rsid w:val="00ED2711"/>
    <w:rsid w:val="00ED7777"/>
    <w:rsid w:val="00EE39EF"/>
    <w:rsid w:val="00EE5723"/>
    <w:rsid w:val="00EF1DA9"/>
    <w:rsid w:val="00EF584A"/>
    <w:rsid w:val="00F00141"/>
    <w:rsid w:val="00F003BE"/>
    <w:rsid w:val="00F008E5"/>
    <w:rsid w:val="00F05B29"/>
    <w:rsid w:val="00F07779"/>
    <w:rsid w:val="00F12313"/>
    <w:rsid w:val="00F13B8A"/>
    <w:rsid w:val="00F16DCA"/>
    <w:rsid w:val="00F21D2F"/>
    <w:rsid w:val="00F241D9"/>
    <w:rsid w:val="00F31AAE"/>
    <w:rsid w:val="00F34089"/>
    <w:rsid w:val="00F36C88"/>
    <w:rsid w:val="00F3754E"/>
    <w:rsid w:val="00F4047B"/>
    <w:rsid w:val="00F42DA4"/>
    <w:rsid w:val="00F514CE"/>
    <w:rsid w:val="00F5714F"/>
    <w:rsid w:val="00F67FBA"/>
    <w:rsid w:val="00F701ED"/>
    <w:rsid w:val="00F71EC0"/>
    <w:rsid w:val="00F761B3"/>
    <w:rsid w:val="00F77995"/>
    <w:rsid w:val="00F77B21"/>
    <w:rsid w:val="00F84785"/>
    <w:rsid w:val="00F919C7"/>
    <w:rsid w:val="00F95BD0"/>
    <w:rsid w:val="00F97B80"/>
    <w:rsid w:val="00F97E99"/>
    <w:rsid w:val="00FA05B3"/>
    <w:rsid w:val="00FA5420"/>
    <w:rsid w:val="00FA5B24"/>
    <w:rsid w:val="00FA5BA6"/>
    <w:rsid w:val="00FA6D28"/>
    <w:rsid w:val="00FD0399"/>
    <w:rsid w:val="00FD04C6"/>
    <w:rsid w:val="00FD3B2C"/>
    <w:rsid w:val="00FD5060"/>
    <w:rsid w:val="00FD571F"/>
    <w:rsid w:val="00FE077C"/>
    <w:rsid w:val="00FE1ACF"/>
    <w:rsid w:val="00FE1E8F"/>
    <w:rsid w:val="00FE6746"/>
    <w:rsid w:val="00FE78C5"/>
    <w:rsid w:val="00FF3D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9280053"/>
  <w15:docId w15:val="{B36D3269-CEFA-4367-A376-A038DA34C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0E1"/>
    <w:pPr>
      <w:spacing w:after="0" w:line="240" w:lineRule="auto"/>
      <w:jc w:val="both"/>
    </w:pPr>
    <w:rPr>
      <w:rFonts w:ascii="Verdana" w:hAnsi="Verdana"/>
      <w:sz w:val="20"/>
      <w:lang w:val="en-GB"/>
    </w:rPr>
  </w:style>
  <w:style w:type="paragraph" w:styleId="Heading1">
    <w:name w:val="heading 1"/>
    <w:basedOn w:val="Normal"/>
    <w:next w:val="Normal"/>
    <w:link w:val="Heading1Char"/>
    <w:uiPriority w:val="9"/>
    <w:qFormat/>
    <w:rsid w:val="00B66A8A"/>
    <w:pPr>
      <w:keepNext/>
      <w:keepLines/>
      <w:numPr>
        <w:numId w:val="5"/>
      </w:numPr>
      <w:spacing w:before="240" w:after="360"/>
      <w:outlineLvl w:val="0"/>
    </w:pPr>
    <w:rPr>
      <w:rFonts w:eastAsiaTheme="majorEastAsia" w:cstheme="majorBidi"/>
      <w:b/>
      <w:color w:val="4A782E"/>
      <w:sz w:val="32"/>
      <w:szCs w:val="32"/>
      <w:lang w:val="en-US"/>
    </w:rPr>
  </w:style>
  <w:style w:type="paragraph" w:styleId="Heading2">
    <w:name w:val="heading 2"/>
    <w:basedOn w:val="Normal"/>
    <w:next w:val="Normal"/>
    <w:link w:val="Heading2Char"/>
    <w:uiPriority w:val="9"/>
    <w:unhideWhenUsed/>
    <w:qFormat/>
    <w:rsid w:val="00F05B29"/>
    <w:pPr>
      <w:keepNext/>
      <w:keepLines/>
      <w:numPr>
        <w:ilvl w:val="1"/>
        <w:numId w:val="5"/>
      </w:numPr>
      <w:spacing w:before="120" w:after="240"/>
      <w:outlineLvl w:val="1"/>
    </w:pPr>
    <w:rPr>
      <w:rFonts w:eastAsiaTheme="majorEastAsia" w:cstheme="majorBidi"/>
      <w:b/>
      <w:color w:val="729646"/>
      <w:sz w:val="26"/>
      <w:szCs w:val="26"/>
    </w:rPr>
  </w:style>
  <w:style w:type="paragraph" w:styleId="Heading3">
    <w:name w:val="heading 3"/>
    <w:basedOn w:val="Normal"/>
    <w:next w:val="Normal"/>
    <w:link w:val="Heading3Char"/>
    <w:uiPriority w:val="9"/>
    <w:unhideWhenUsed/>
    <w:qFormat/>
    <w:rsid w:val="005B5437"/>
    <w:pPr>
      <w:keepNext/>
      <w:keepLines/>
      <w:numPr>
        <w:ilvl w:val="2"/>
        <w:numId w:val="5"/>
      </w:numPr>
      <w:spacing w:before="120" w:after="240"/>
      <w:outlineLvl w:val="2"/>
    </w:pPr>
    <w:rPr>
      <w:rFonts w:eastAsiaTheme="majorEastAsia" w:cstheme="majorBidi"/>
      <w:b/>
      <w:color w:val="4472C4" w:themeColor="accent5"/>
      <w:sz w:val="24"/>
      <w:szCs w:val="24"/>
    </w:rPr>
  </w:style>
  <w:style w:type="paragraph" w:styleId="Heading4">
    <w:name w:val="heading 4"/>
    <w:basedOn w:val="Normal"/>
    <w:next w:val="Normal"/>
    <w:link w:val="Heading4Char"/>
    <w:uiPriority w:val="9"/>
    <w:unhideWhenUsed/>
    <w:qFormat/>
    <w:rsid w:val="00337EA1"/>
    <w:pPr>
      <w:keepNext/>
      <w:keepLines/>
      <w:numPr>
        <w:ilvl w:val="3"/>
        <w:numId w:val="5"/>
      </w:numPr>
      <w:spacing w:after="120"/>
      <w:outlineLvl w:val="3"/>
    </w:pPr>
    <w:rPr>
      <w:rFonts w:asciiTheme="majorHAnsi" w:eastAsiaTheme="majorEastAsia" w:hAnsiTheme="majorHAnsi" w:cstheme="majorBidi"/>
      <w:b/>
      <w:i/>
      <w:iCs/>
      <w:color w:val="729646"/>
    </w:rPr>
  </w:style>
  <w:style w:type="paragraph" w:styleId="Heading5">
    <w:name w:val="heading 5"/>
    <w:basedOn w:val="Normal"/>
    <w:next w:val="Normal"/>
    <w:link w:val="Heading5Char"/>
    <w:uiPriority w:val="9"/>
    <w:semiHidden/>
    <w:unhideWhenUsed/>
    <w:qFormat/>
    <w:rsid w:val="00F05B29"/>
    <w:pPr>
      <w:keepNext/>
      <w:keepLines/>
      <w:numPr>
        <w:ilvl w:val="4"/>
        <w:numId w:val="5"/>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F05B29"/>
    <w:pPr>
      <w:keepNext/>
      <w:keepLines/>
      <w:numPr>
        <w:ilvl w:val="5"/>
        <w:numId w:val="5"/>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F05B29"/>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5B29"/>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05B29"/>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6A8A"/>
    <w:rPr>
      <w:rFonts w:ascii="Verdana" w:eastAsiaTheme="majorEastAsia" w:hAnsi="Verdana" w:cstheme="majorBidi"/>
      <w:b/>
      <w:color w:val="4A782E"/>
      <w:sz w:val="32"/>
      <w:szCs w:val="32"/>
      <w:lang w:val="en-US"/>
    </w:rPr>
  </w:style>
  <w:style w:type="character" w:customStyle="1" w:styleId="Heading2Char">
    <w:name w:val="Heading 2 Char"/>
    <w:basedOn w:val="DefaultParagraphFont"/>
    <w:link w:val="Heading2"/>
    <w:uiPriority w:val="9"/>
    <w:rsid w:val="00F05B29"/>
    <w:rPr>
      <w:rFonts w:ascii="Verdana" w:eastAsiaTheme="majorEastAsia" w:hAnsi="Verdana" w:cstheme="majorBidi"/>
      <w:b/>
      <w:color w:val="729646"/>
      <w:sz w:val="26"/>
      <w:szCs w:val="26"/>
      <w:lang w:val="en-GB"/>
    </w:rPr>
  </w:style>
  <w:style w:type="character" w:customStyle="1" w:styleId="Heading3Char">
    <w:name w:val="Heading 3 Char"/>
    <w:basedOn w:val="DefaultParagraphFont"/>
    <w:link w:val="Heading3"/>
    <w:uiPriority w:val="9"/>
    <w:rsid w:val="005B5437"/>
    <w:rPr>
      <w:rFonts w:ascii="Verdana" w:eastAsiaTheme="majorEastAsia" w:hAnsi="Verdana" w:cstheme="majorBidi"/>
      <w:b/>
      <w:color w:val="4472C4" w:themeColor="accent5"/>
      <w:sz w:val="24"/>
      <w:szCs w:val="24"/>
      <w:lang w:val="en-GB"/>
    </w:rPr>
  </w:style>
  <w:style w:type="character" w:styleId="Hyperlink">
    <w:name w:val="Hyperlink"/>
    <w:basedOn w:val="DefaultParagraphFont"/>
    <w:uiPriority w:val="99"/>
    <w:unhideWhenUsed/>
    <w:rsid w:val="000D0760"/>
    <w:rPr>
      <w:strike w:val="0"/>
      <w:dstrike w:val="0"/>
      <w:color w:val="1B8BB4"/>
      <w:u w:val="none"/>
      <w:effect w:val="none"/>
      <w:bdr w:val="none" w:sz="0" w:space="0" w:color="auto" w:frame="1"/>
    </w:rPr>
  </w:style>
  <w:style w:type="paragraph" w:styleId="Header">
    <w:name w:val="header"/>
    <w:basedOn w:val="Normal"/>
    <w:link w:val="HeaderChar"/>
    <w:uiPriority w:val="99"/>
    <w:unhideWhenUsed/>
    <w:rsid w:val="000D0760"/>
    <w:pPr>
      <w:tabs>
        <w:tab w:val="center" w:pos="4536"/>
        <w:tab w:val="right" w:pos="9072"/>
      </w:tabs>
    </w:pPr>
  </w:style>
  <w:style w:type="character" w:customStyle="1" w:styleId="HeaderChar">
    <w:name w:val="Header Char"/>
    <w:basedOn w:val="DefaultParagraphFont"/>
    <w:link w:val="Header"/>
    <w:uiPriority w:val="99"/>
    <w:rsid w:val="000D0760"/>
    <w:rPr>
      <w:rFonts w:ascii="Verdana" w:hAnsi="Verdana"/>
    </w:rPr>
  </w:style>
  <w:style w:type="paragraph" w:styleId="Footer">
    <w:name w:val="footer"/>
    <w:basedOn w:val="Normal"/>
    <w:link w:val="FooterChar"/>
    <w:uiPriority w:val="99"/>
    <w:unhideWhenUsed/>
    <w:rsid w:val="000D0760"/>
    <w:pPr>
      <w:tabs>
        <w:tab w:val="center" w:pos="4536"/>
        <w:tab w:val="right" w:pos="9072"/>
      </w:tabs>
    </w:pPr>
  </w:style>
  <w:style w:type="character" w:customStyle="1" w:styleId="FooterChar">
    <w:name w:val="Footer Char"/>
    <w:basedOn w:val="DefaultParagraphFont"/>
    <w:link w:val="Footer"/>
    <w:uiPriority w:val="99"/>
    <w:rsid w:val="000D0760"/>
    <w:rPr>
      <w:rFonts w:ascii="Verdana" w:hAnsi="Verdana"/>
    </w:rPr>
  </w:style>
  <w:style w:type="paragraph" w:styleId="NormalWeb">
    <w:name w:val="Normal (Web)"/>
    <w:basedOn w:val="Normal"/>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TOC1">
    <w:name w:val="toc 1"/>
    <w:basedOn w:val="Normal"/>
    <w:next w:val="Normal"/>
    <w:autoRedefine/>
    <w:uiPriority w:val="39"/>
    <w:unhideWhenUsed/>
    <w:rsid w:val="00C5755D"/>
    <w:pPr>
      <w:tabs>
        <w:tab w:val="left" w:pos="440"/>
        <w:tab w:val="right" w:leader="dot" w:pos="8505"/>
      </w:tabs>
      <w:spacing w:after="100"/>
      <w:ind w:left="435" w:hanging="435"/>
    </w:pPr>
    <w:rPr>
      <w:noProof/>
      <w:szCs w:val="20"/>
    </w:rPr>
  </w:style>
  <w:style w:type="paragraph" w:styleId="TOC2">
    <w:name w:val="toc 2"/>
    <w:basedOn w:val="Normal"/>
    <w:next w:val="Normal"/>
    <w:autoRedefine/>
    <w:uiPriority w:val="39"/>
    <w:unhideWhenUsed/>
    <w:rsid w:val="00C5755D"/>
    <w:pPr>
      <w:tabs>
        <w:tab w:val="left" w:pos="880"/>
        <w:tab w:val="right" w:leader="dot" w:pos="8505"/>
      </w:tabs>
      <w:spacing w:after="100"/>
      <w:ind w:left="220"/>
    </w:pPr>
  </w:style>
  <w:style w:type="paragraph" w:styleId="TOC3">
    <w:name w:val="toc 3"/>
    <w:basedOn w:val="Normal"/>
    <w:next w:val="Normal"/>
    <w:autoRedefine/>
    <w:uiPriority w:val="39"/>
    <w:unhideWhenUsed/>
    <w:rsid w:val="00336F46"/>
    <w:pPr>
      <w:spacing w:after="100"/>
      <w:ind w:left="440"/>
    </w:pPr>
  </w:style>
  <w:style w:type="paragraph" w:styleId="ListParagraph">
    <w:name w:val="List Paragraph"/>
    <w:basedOn w:val="Normal"/>
    <w:link w:val="ListParagraphChar"/>
    <w:uiPriority w:val="34"/>
    <w:qFormat/>
    <w:rsid w:val="001B3155"/>
    <w:pPr>
      <w:ind w:left="720"/>
      <w:contextualSpacing/>
    </w:pPr>
  </w:style>
  <w:style w:type="paragraph" w:styleId="Title">
    <w:name w:val="Title"/>
    <w:basedOn w:val="Normal"/>
    <w:next w:val="Normal"/>
    <w:link w:val="TitleChar"/>
    <w:uiPriority w:val="10"/>
    <w:qFormat/>
    <w:rsid w:val="000E689B"/>
    <w:rPr>
      <w:b/>
      <w:color w:val="4A782E"/>
      <w:sz w:val="56"/>
    </w:rPr>
  </w:style>
  <w:style w:type="character" w:customStyle="1" w:styleId="TitleChar">
    <w:name w:val="Title Char"/>
    <w:basedOn w:val="DefaultParagraphFont"/>
    <w:link w:val="Title"/>
    <w:uiPriority w:val="10"/>
    <w:rsid w:val="000E689B"/>
    <w:rPr>
      <w:rFonts w:ascii="Verdana" w:hAnsi="Verdana"/>
      <w:b/>
      <w:color w:val="4A782E"/>
      <w:sz w:val="56"/>
    </w:rPr>
  </w:style>
  <w:style w:type="table" w:styleId="TableGrid">
    <w:name w:val="Table Grid"/>
    <w:basedOn w:val="TableNormal"/>
    <w:uiPriority w:val="59"/>
    <w:rsid w:val="000E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5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526"/>
    <w:rPr>
      <w:rFonts w:ascii="Segoe UI" w:hAnsi="Segoe UI" w:cs="Segoe UI"/>
      <w:sz w:val="18"/>
      <w:szCs w:val="18"/>
    </w:rPr>
  </w:style>
  <w:style w:type="paragraph" w:customStyle="1" w:styleId="Titrepages2et3">
    <w:name w:val="Titre pages 2 et 3"/>
    <w:basedOn w:val="Normal"/>
    <w:link w:val="Titrepages2et3Car"/>
    <w:qFormat/>
    <w:rsid w:val="00534526"/>
    <w:rPr>
      <w:b/>
      <w:color w:val="4A782E"/>
      <w:sz w:val="32"/>
    </w:rPr>
  </w:style>
  <w:style w:type="paragraph" w:customStyle="1" w:styleId="PiedDePage">
    <w:name w:val="PiedDePage"/>
    <w:basedOn w:val="Footer"/>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DefaultParagraphFont"/>
    <w:link w:val="Titrepages2et3"/>
    <w:rsid w:val="00534526"/>
    <w:rPr>
      <w:rFonts w:ascii="Verdana" w:hAnsi="Verdana"/>
      <w:b/>
      <w:color w:val="4A782E"/>
      <w:sz w:val="32"/>
    </w:rPr>
  </w:style>
  <w:style w:type="character" w:styleId="SubtleEmphasis">
    <w:name w:val="Subtle Emphasis"/>
    <w:uiPriority w:val="19"/>
    <w:qFormat/>
    <w:rsid w:val="00A90A37"/>
    <w:rPr>
      <w:sz w:val="16"/>
      <w:lang w:val="en-US"/>
    </w:rPr>
  </w:style>
  <w:style w:type="character" w:customStyle="1" w:styleId="PiedDePageCar">
    <w:name w:val="PiedDePage Car"/>
    <w:basedOn w:val="FooterChar"/>
    <w:link w:val="PiedDePage"/>
    <w:rsid w:val="00534526"/>
    <w:rPr>
      <w:rFonts w:ascii="Verdana" w:hAnsi="Verdana"/>
      <w:noProof/>
      <w:color w:val="000000" w:themeColor="text1"/>
      <w:sz w:val="16"/>
      <w:lang w:eastAsia="fr-FR"/>
    </w:rPr>
  </w:style>
  <w:style w:type="paragraph" w:customStyle="1" w:styleId="Partenaires">
    <w:name w:val="Partenaires"/>
    <w:basedOn w:val="Normal"/>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DefaultParagraphFont"/>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TableNormal"/>
    <w:uiPriority w:val="49"/>
    <w:rsid w:val="000770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DefaultParagraphFont"/>
    <w:uiPriority w:val="99"/>
    <w:semiHidden/>
    <w:unhideWhenUsed/>
    <w:rsid w:val="0085759F"/>
    <w:rPr>
      <w:color w:val="808080"/>
      <w:shd w:val="clear" w:color="auto" w:fill="E6E6E6"/>
    </w:rPr>
  </w:style>
  <w:style w:type="paragraph" w:styleId="TOCHeading">
    <w:name w:val="TOC Heading"/>
    <w:basedOn w:val="Heading1"/>
    <w:next w:val="Normal"/>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DefaultParagraphFont"/>
    <w:uiPriority w:val="99"/>
    <w:semiHidden/>
    <w:unhideWhenUsed/>
    <w:rsid w:val="00957921"/>
    <w:rPr>
      <w:color w:val="808080"/>
      <w:shd w:val="clear" w:color="auto" w:fill="E6E6E6"/>
    </w:rPr>
  </w:style>
  <w:style w:type="paragraph" w:customStyle="1" w:styleId="Bullet-1">
    <w:name w:val="Bullet-1"/>
    <w:basedOn w:val="NoSpacing"/>
    <w:link w:val="Bullet-1Char"/>
    <w:qFormat/>
    <w:rsid w:val="00F008E5"/>
    <w:pPr>
      <w:numPr>
        <w:numId w:val="1"/>
      </w:numPr>
      <w:jc w:val="left"/>
    </w:pPr>
    <w:rPr>
      <w:rFonts w:cs="Times New Roman"/>
      <w:szCs w:val="20"/>
    </w:rPr>
  </w:style>
  <w:style w:type="character" w:customStyle="1" w:styleId="Bullet-1Char">
    <w:name w:val="Bullet-1 Char"/>
    <w:basedOn w:val="DefaultParagraphFont"/>
    <w:link w:val="Bullet-1"/>
    <w:rsid w:val="00F008E5"/>
    <w:rPr>
      <w:rFonts w:ascii="Verdana" w:hAnsi="Verdana" w:cs="Times New Roman"/>
      <w:sz w:val="20"/>
      <w:szCs w:val="20"/>
      <w:lang w:val="en-GB"/>
    </w:rPr>
  </w:style>
  <w:style w:type="paragraph" w:styleId="NoSpacing">
    <w:name w:val="No Spacing"/>
    <w:link w:val="NoSpacingChar"/>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ListParagraph"/>
    <w:link w:val="Bullet-NummeringChar"/>
    <w:qFormat/>
    <w:rsid w:val="00BA2272"/>
    <w:pPr>
      <w:numPr>
        <w:numId w:val="2"/>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DefaultParagraphFont"/>
    <w:link w:val="Bullet-Nummering"/>
    <w:rsid w:val="00BA2272"/>
    <w:rPr>
      <w:rFonts w:ascii="Times New Roman" w:hAnsi="Times New Roman" w:cs="Times New Roman"/>
      <w:sz w:val="24"/>
      <w:szCs w:val="24"/>
      <w:lang w:val="nl-NL"/>
    </w:rPr>
  </w:style>
  <w:style w:type="paragraph" w:customStyle="1" w:styleId="Bullet-2">
    <w:name w:val="Bullet-2"/>
    <w:basedOn w:val="NoSpacing"/>
    <w:link w:val="Bullet-2Char"/>
    <w:qFormat/>
    <w:rsid w:val="00012491"/>
    <w:pPr>
      <w:numPr>
        <w:numId w:val="3"/>
      </w:numPr>
      <w:ind w:left="652" w:hanging="227"/>
      <w:jc w:val="left"/>
    </w:pPr>
    <w:rPr>
      <w:lang w:val="nl-NL"/>
    </w:rPr>
  </w:style>
  <w:style w:type="character" w:customStyle="1" w:styleId="NoSpacingChar">
    <w:name w:val="No Spacing Char"/>
    <w:basedOn w:val="DefaultParagraphFont"/>
    <w:link w:val="NoSpacing"/>
    <w:uiPriority w:val="1"/>
    <w:rsid w:val="00012491"/>
    <w:rPr>
      <w:rFonts w:ascii="Verdana" w:hAnsi="Verdana"/>
      <w:sz w:val="20"/>
      <w:lang w:val="en-GB"/>
    </w:rPr>
  </w:style>
  <w:style w:type="paragraph" w:customStyle="1" w:styleId="Bullet-3">
    <w:name w:val="Bullet-3"/>
    <w:basedOn w:val="NoSpacing"/>
    <w:link w:val="Bullet-3Char"/>
    <w:qFormat/>
    <w:rsid w:val="00012491"/>
    <w:pPr>
      <w:numPr>
        <w:numId w:val="4"/>
      </w:numPr>
      <w:ind w:left="964" w:hanging="227"/>
      <w:jc w:val="left"/>
    </w:pPr>
    <w:rPr>
      <w:rFonts w:ascii="Times New Roman" w:hAnsi="Times New Roman" w:cs="Times New Roman"/>
      <w:sz w:val="24"/>
      <w:szCs w:val="24"/>
      <w:lang w:val="nl-NL"/>
    </w:rPr>
  </w:style>
  <w:style w:type="character" w:customStyle="1" w:styleId="Bullet-2Char">
    <w:name w:val="Bullet-2 Char"/>
    <w:basedOn w:val="NoSpacingChar"/>
    <w:link w:val="Bullet-2"/>
    <w:rsid w:val="00012491"/>
    <w:rPr>
      <w:rFonts w:ascii="Verdana" w:hAnsi="Verdana"/>
      <w:sz w:val="20"/>
      <w:lang w:val="nl-NL"/>
    </w:rPr>
  </w:style>
  <w:style w:type="character" w:customStyle="1" w:styleId="Bullet-3Char">
    <w:name w:val="Bullet-3 Char"/>
    <w:basedOn w:val="NoSpacingChar"/>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ListParagraphChar">
    <w:name w:val="List Paragraph Char"/>
    <w:basedOn w:val="DefaultParagraphFont"/>
    <w:link w:val="ListParagraph"/>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Strong">
    <w:name w:val="Strong"/>
    <w:basedOn w:val="DefaultParagraphFont"/>
    <w:uiPriority w:val="22"/>
    <w:qFormat/>
    <w:rsid w:val="00012491"/>
    <w:rPr>
      <w:b/>
      <w:bCs/>
    </w:rPr>
  </w:style>
  <w:style w:type="character" w:customStyle="1" w:styleId="kbcollapsetextclose1">
    <w:name w:val="kb_collapsetext_close1"/>
    <w:basedOn w:val="DefaultParagraphFont"/>
    <w:rsid w:val="00012491"/>
    <w:rPr>
      <w:vanish/>
      <w:webHidden w:val="0"/>
      <w:specVanish w:val="0"/>
    </w:rPr>
  </w:style>
  <w:style w:type="character" w:customStyle="1" w:styleId="kbexpandtext1">
    <w:name w:val="kb_expandtext1"/>
    <w:basedOn w:val="DefaultParagraphFont"/>
    <w:rsid w:val="00012491"/>
    <w:rPr>
      <w:vanish/>
      <w:webHidden w:val="0"/>
      <w:specVanish w:val="0"/>
    </w:rPr>
  </w:style>
  <w:style w:type="character" w:styleId="HTMLVariable">
    <w:name w:val="HTML Variable"/>
    <w:basedOn w:val="DefaultParagraphFont"/>
    <w:uiPriority w:val="99"/>
    <w:semiHidden/>
    <w:unhideWhenUsed/>
    <w:rsid w:val="00012491"/>
    <w:rPr>
      <w:i/>
      <w:iCs/>
    </w:rPr>
  </w:style>
  <w:style w:type="paragraph" w:customStyle="1" w:styleId="BEauteur">
    <w:name w:val="BE auteur"/>
    <w:basedOn w:val="Normal"/>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DefaultParagraphFont"/>
    <w:link w:val="BEauteur"/>
    <w:rsid w:val="00012491"/>
    <w:rPr>
      <w:rFonts w:ascii="Times New Roman" w:hAnsi="Times New Roman" w:cs="Times New Roman"/>
      <w:b/>
      <w:i/>
      <w:sz w:val="24"/>
      <w:szCs w:val="24"/>
      <w:lang w:val="nl-NL"/>
    </w:rPr>
  </w:style>
  <w:style w:type="paragraph" w:customStyle="1" w:styleId="Kop-Inhoudsopgave">
    <w:name w:val="Kop-Inhoudsopgave"/>
    <w:basedOn w:val="Normal"/>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DefaultParagraphFont"/>
    <w:link w:val="Kop-Inhoudsopgave"/>
    <w:rsid w:val="00012491"/>
    <w:rPr>
      <w:rFonts w:ascii="Times New Roman" w:hAnsi="Times New Roman" w:cs="Times New Roman"/>
      <w:b/>
      <w:sz w:val="26"/>
      <w:szCs w:val="26"/>
      <w:lang w:val="nl-NL"/>
    </w:rPr>
  </w:style>
  <w:style w:type="table" w:customStyle="1" w:styleId="Reetkatablice1">
    <w:name w:val="Rešetka tablice1"/>
    <w:basedOn w:val="TableNormal"/>
    <w:next w:val="TableGrid"/>
    <w:uiPriority w:val="59"/>
    <w:rsid w:val="00012491"/>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12491"/>
    <w:pPr>
      <w:jc w:val="left"/>
    </w:pPr>
    <w:rPr>
      <w:rFonts w:ascii="Times New Roman" w:hAnsi="Times New Roman" w:cs="Times New Roman"/>
      <w:szCs w:val="20"/>
      <w:lang w:val="nl-NL"/>
    </w:rPr>
  </w:style>
  <w:style w:type="character" w:customStyle="1" w:styleId="FootnoteTextChar">
    <w:name w:val="Footnote Text Char"/>
    <w:basedOn w:val="DefaultParagraphFont"/>
    <w:link w:val="FootnoteText"/>
    <w:uiPriority w:val="99"/>
    <w:semiHidden/>
    <w:rsid w:val="00012491"/>
    <w:rPr>
      <w:rFonts w:ascii="Times New Roman" w:hAnsi="Times New Roman" w:cs="Times New Roman"/>
      <w:sz w:val="20"/>
      <w:szCs w:val="20"/>
      <w:lang w:val="nl-NL"/>
    </w:rPr>
  </w:style>
  <w:style w:type="character" w:styleId="FootnoteReference">
    <w:name w:val="footnote reference"/>
    <w:basedOn w:val="DefaultParagraphFont"/>
    <w:uiPriority w:val="99"/>
    <w:semiHidden/>
    <w:unhideWhenUsed/>
    <w:rsid w:val="00012491"/>
    <w:rPr>
      <w:vertAlign w:val="superscript"/>
    </w:rPr>
  </w:style>
  <w:style w:type="character" w:styleId="CommentReference">
    <w:name w:val="annotation reference"/>
    <w:basedOn w:val="DefaultParagraphFont"/>
    <w:uiPriority w:val="99"/>
    <w:semiHidden/>
    <w:unhideWhenUsed/>
    <w:rsid w:val="007C3804"/>
    <w:rPr>
      <w:sz w:val="16"/>
      <w:szCs w:val="16"/>
    </w:rPr>
  </w:style>
  <w:style w:type="paragraph" w:styleId="CommentText">
    <w:name w:val="annotation text"/>
    <w:basedOn w:val="Normal"/>
    <w:link w:val="CommentTextChar"/>
    <w:uiPriority w:val="99"/>
    <w:unhideWhenUsed/>
    <w:rsid w:val="007C3804"/>
    <w:rPr>
      <w:szCs w:val="20"/>
    </w:rPr>
  </w:style>
  <w:style w:type="character" w:customStyle="1" w:styleId="CommentTextChar">
    <w:name w:val="Comment Text Char"/>
    <w:basedOn w:val="DefaultParagraphFont"/>
    <w:link w:val="CommentText"/>
    <w:uiPriority w:val="99"/>
    <w:rsid w:val="007C3804"/>
    <w:rPr>
      <w:rFonts w:ascii="Verdana" w:hAnsi="Verdana"/>
      <w:sz w:val="20"/>
      <w:szCs w:val="20"/>
      <w:lang w:val="en-GB"/>
    </w:rPr>
  </w:style>
  <w:style w:type="paragraph" w:styleId="CommentSubject">
    <w:name w:val="annotation subject"/>
    <w:basedOn w:val="CommentText"/>
    <w:next w:val="CommentText"/>
    <w:link w:val="CommentSubjectChar"/>
    <w:uiPriority w:val="99"/>
    <w:semiHidden/>
    <w:unhideWhenUsed/>
    <w:rsid w:val="007C3804"/>
    <w:rPr>
      <w:b/>
      <w:bCs/>
    </w:rPr>
  </w:style>
  <w:style w:type="character" w:customStyle="1" w:styleId="CommentSubjectChar">
    <w:name w:val="Comment Subject Char"/>
    <w:basedOn w:val="CommentTextChar"/>
    <w:link w:val="CommentSubject"/>
    <w:uiPriority w:val="99"/>
    <w:semiHidden/>
    <w:rsid w:val="007C3804"/>
    <w:rPr>
      <w:rFonts w:ascii="Verdana" w:hAnsi="Verdana"/>
      <w:b/>
      <w:bCs/>
      <w:sz w:val="20"/>
      <w:szCs w:val="20"/>
      <w:lang w:val="en-GB"/>
    </w:rPr>
  </w:style>
  <w:style w:type="paragraph" w:customStyle="1" w:styleId="bullet-10">
    <w:name w:val="bullet-1"/>
    <w:basedOn w:val="Normal"/>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Heading5Char">
    <w:name w:val="Heading 5 Char"/>
    <w:basedOn w:val="DefaultParagraphFont"/>
    <w:link w:val="Heading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Heading6Char">
    <w:name w:val="Heading 6 Char"/>
    <w:basedOn w:val="DefaultParagraphFont"/>
    <w:link w:val="Heading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Heading7Char">
    <w:name w:val="Heading 7 Char"/>
    <w:basedOn w:val="DefaultParagraphFont"/>
    <w:link w:val="Heading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Heading8Char">
    <w:name w:val="Heading 8 Char"/>
    <w:basedOn w:val="DefaultParagraphFont"/>
    <w:link w:val="Heading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Revision">
    <w:name w:val="Revision"/>
    <w:hidden/>
    <w:uiPriority w:val="99"/>
    <w:semiHidden/>
    <w:rsid w:val="004C74AE"/>
    <w:pPr>
      <w:spacing w:after="0" w:line="240" w:lineRule="auto"/>
    </w:pPr>
    <w:rPr>
      <w:rFonts w:ascii="Verdana" w:hAnsi="Verdana"/>
      <w:sz w:val="20"/>
      <w:lang w:val="en-GB"/>
    </w:rPr>
  </w:style>
  <w:style w:type="paragraph" w:customStyle="1" w:styleId="Default">
    <w:name w:val="Default"/>
    <w:rsid w:val="008701BA"/>
    <w:pPr>
      <w:autoSpaceDE w:val="0"/>
      <w:autoSpaceDN w:val="0"/>
      <w:adjustRightInd w:val="0"/>
      <w:spacing w:after="0" w:line="240" w:lineRule="auto"/>
    </w:pPr>
    <w:rPr>
      <w:rFonts w:ascii="Times New Roman" w:hAnsi="Times New Roman" w:cs="Times New Roman"/>
      <w:color w:val="000000"/>
      <w:sz w:val="24"/>
      <w:szCs w:val="24"/>
      <w:lang w:val="nl-NL"/>
    </w:rPr>
  </w:style>
  <w:style w:type="paragraph" w:styleId="Caption">
    <w:name w:val="caption"/>
    <w:basedOn w:val="Normal"/>
    <w:next w:val="Normal"/>
    <w:uiPriority w:val="35"/>
    <w:unhideWhenUsed/>
    <w:qFormat/>
    <w:rsid w:val="008701BA"/>
    <w:pPr>
      <w:spacing w:after="200"/>
      <w:jc w:val="left"/>
    </w:pPr>
    <w:rPr>
      <w:rFonts w:asciiTheme="minorHAnsi" w:hAnsiTheme="minorHAnsi"/>
      <w:i/>
      <w:iCs/>
      <w:color w:val="44546A" w:themeColor="text2"/>
      <w:sz w:val="18"/>
      <w:szCs w:val="18"/>
      <w:lang w:val="nl-NL"/>
    </w:rPr>
  </w:style>
  <w:style w:type="character" w:styleId="FollowedHyperlink">
    <w:name w:val="FollowedHyperlink"/>
    <w:basedOn w:val="DefaultParagraphFont"/>
    <w:uiPriority w:val="99"/>
    <w:semiHidden/>
    <w:unhideWhenUsed/>
    <w:rsid w:val="00C61795"/>
    <w:rPr>
      <w:color w:val="954F72" w:themeColor="followedHyperlink"/>
      <w:u w:val="single"/>
    </w:rPr>
  </w:style>
  <w:style w:type="character" w:customStyle="1" w:styleId="st1">
    <w:name w:val="st1"/>
    <w:basedOn w:val="DefaultParagraphFont"/>
    <w:rsid w:val="00667628"/>
  </w:style>
  <w:style w:type="character" w:styleId="Emphasis">
    <w:name w:val="Emphasis"/>
    <w:basedOn w:val="DefaultParagraphFont"/>
    <w:uiPriority w:val="20"/>
    <w:qFormat/>
    <w:rsid w:val="003B6851"/>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58329">
      <w:bodyDiv w:val="1"/>
      <w:marLeft w:val="0"/>
      <w:marRight w:val="0"/>
      <w:marTop w:val="0"/>
      <w:marBottom w:val="0"/>
      <w:divBdr>
        <w:top w:val="none" w:sz="0" w:space="0" w:color="auto"/>
        <w:left w:val="none" w:sz="0" w:space="0" w:color="auto"/>
        <w:bottom w:val="none" w:sz="0" w:space="0" w:color="auto"/>
        <w:right w:val="none" w:sz="0" w:space="0" w:color="auto"/>
      </w:divBdr>
    </w:div>
    <w:div w:id="70975994">
      <w:bodyDiv w:val="1"/>
      <w:marLeft w:val="0"/>
      <w:marRight w:val="0"/>
      <w:marTop w:val="0"/>
      <w:marBottom w:val="0"/>
      <w:divBdr>
        <w:top w:val="none" w:sz="0" w:space="0" w:color="auto"/>
        <w:left w:val="none" w:sz="0" w:space="0" w:color="auto"/>
        <w:bottom w:val="none" w:sz="0" w:space="0" w:color="auto"/>
        <w:right w:val="none" w:sz="0" w:space="0" w:color="auto"/>
      </w:divBdr>
    </w:div>
    <w:div w:id="85271937">
      <w:bodyDiv w:val="1"/>
      <w:marLeft w:val="0"/>
      <w:marRight w:val="0"/>
      <w:marTop w:val="0"/>
      <w:marBottom w:val="0"/>
      <w:divBdr>
        <w:top w:val="none" w:sz="0" w:space="0" w:color="auto"/>
        <w:left w:val="none" w:sz="0" w:space="0" w:color="auto"/>
        <w:bottom w:val="none" w:sz="0" w:space="0" w:color="auto"/>
        <w:right w:val="none" w:sz="0" w:space="0" w:color="auto"/>
      </w:divBdr>
    </w:div>
    <w:div w:id="104229716">
      <w:bodyDiv w:val="1"/>
      <w:marLeft w:val="0"/>
      <w:marRight w:val="0"/>
      <w:marTop w:val="0"/>
      <w:marBottom w:val="0"/>
      <w:divBdr>
        <w:top w:val="none" w:sz="0" w:space="0" w:color="auto"/>
        <w:left w:val="none" w:sz="0" w:space="0" w:color="auto"/>
        <w:bottom w:val="none" w:sz="0" w:space="0" w:color="auto"/>
        <w:right w:val="none" w:sz="0" w:space="0" w:color="auto"/>
      </w:divBdr>
    </w:div>
    <w:div w:id="136460042">
      <w:bodyDiv w:val="1"/>
      <w:marLeft w:val="0"/>
      <w:marRight w:val="0"/>
      <w:marTop w:val="0"/>
      <w:marBottom w:val="0"/>
      <w:divBdr>
        <w:top w:val="none" w:sz="0" w:space="0" w:color="auto"/>
        <w:left w:val="none" w:sz="0" w:space="0" w:color="auto"/>
        <w:bottom w:val="none" w:sz="0" w:space="0" w:color="auto"/>
        <w:right w:val="none" w:sz="0" w:space="0" w:color="auto"/>
      </w:divBdr>
    </w:div>
    <w:div w:id="149444823">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292098737">
      <w:bodyDiv w:val="1"/>
      <w:marLeft w:val="0"/>
      <w:marRight w:val="0"/>
      <w:marTop w:val="0"/>
      <w:marBottom w:val="0"/>
      <w:divBdr>
        <w:top w:val="none" w:sz="0" w:space="0" w:color="auto"/>
        <w:left w:val="none" w:sz="0" w:space="0" w:color="auto"/>
        <w:bottom w:val="none" w:sz="0" w:space="0" w:color="auto"/>
        <w:right w:val="none" w:sz="0" w:space="0" w:color="auto"/>
      </w:divBdr>
    </w:div>
    <w:div w:id="301084333">
      <w:bodyDiv w:val="1"/>
      <w:marLeft w:val="0"/>
      <w:marRight w:val="0"/>
      <w:marTop w:val="0"/>
      <w:marBottom w:val="0"/>
      <w:divBdr>
        <w:top w:val="none" w:sz="0" w:space="0" w:color="auto"/>
        <w:left w:val="none" w:sz="0" w:space="0" w:color="auto"/>
        <w:bottom w:val="none" w:sz="0" w:space="0" w:color="auto"/>
        <w:right w:val="none" w:sz="0" w:space="0" w:color="auto"/>
      </w:divBdr>
    </w:div>
    <w:div w:id="305400322">
      <w:bodyDiv w:val="1"/>
      <w:marLeft w:val="0"/>
      <w:marRight w:val="0"/>
      <w:marTop w:val="0"/>
      <w:marBottom w:val="0"/>
      <w:divBdr>
        <w:top w:val="none" w:sz="0" w:space="0" w:color="auto"/>
        <w:left w:val="none" w:sz="0" w:space="0" w:color="auto"/>
        <w:bottom w:val="none" w:sz="0" w:space="0" w:color="auto"/>
        <w:right w:val="none" w:sz="0" w:space="0" w:color="auto"/>
      </w:divBdr>
      <w:divsChild>
        <w:div w:id="346372364">
          <w:marLeft w:val="0"/>
          <w:marRight w:val="0"/>
          <w:marTop w:val="0"/>
          <w:marBottom w:val="0"/>
          <w:divBdr>
            <w:top w:val="none" w:sz="0" w:space="0" w:color="auto"/>
            <w:left w:val="none" w:sz="0" w:space="0" w:color="auto"/>
            <w:bottom w:val="none" w:sz="0" w:space="0" w:color="auto"/>
            <w:right w:val="none" w:sz="0" w:space="0" w:color="auto"/>
          </w:divBdr>
          <w:divsChild>
            <w:div w:id="310526427">
              <w:marLeft w:val="0"/>
              <w:marRight w:val="0"/>
              <w:marTop w:val="0"/>
              <w:marBottom w:val="0"/>
              <w:divBdr>
                <w:top w:val="none" w:sz="0" w:space="0" w:color="auto"/>
                <w:left w:val="none" w:sz="0" w:space="0" w:color="auto"/>
                <w:bottom w:val="none" w:sz="0" w:space="0" w:color="auto"/>
                <w:right w:val="none" w:sz="0" w:space="0" w:color="auto"/>
              </w:divBdr>
              <w:divsChild>
                <w:div w:id="345525764">
                  <w:marLeft w:val="0"/>
                  <w:marRight w:val="0"/>
                  <w:marTop w:val="0"/>
                  <w:marBottom w:val="0"/>
                  <w:divBdr>
                    <w:top w:val="none" w:sz="0" w:space="0" w:color="auto"/>
                    <w:left w:val="none" w:sz="0" w:space="0" w:color="auto"/>
                    <w:bottom w:val="none" w:sz="0" w:space="0" w:color="auto"/>
                    <w:right w:val="none" w:sz="0" w:space="0" w:color="auto"/>
                  </w:divBdr>
                  <w:divsChild>
                    <w:div w:id="344862447">
                      <w:marLeft w:val="0"/>
                      <w:marRight w:val="0"/>
                      <w:marTop w:val="0"/>
                      <w:marBottom w:val="0"/>
                      <w:divBdr>
                        <w:top w:val="none" w:sz="0" w:space="0" w:color="auto"/>
                        <w:left w:val="none" w:sz="0" w:space="0" w:color="auto"/>
                        <w:bottom w:val="none" w:sz="0" w:space="0" w:color="auto"/>
                        <w:right w:val="none" w:sz="0" w:space="0" w:color="auto"/>
                      </w:divBdr>
                      <w:divsChild>
                        <w:div w:id="1731920456">
                          <w:marLeft w:val="0"/>
                          <w:marRight w:val="0"/>
                          <w:marTop w:val="0"/>
                          <w:marBottom w:val="0"/>
                          <w:divBdr>
                            <w:top w:val="none" w:sz="0" w:space="0" w:color="auto"/>
                            <w:left w:val="none" w:sz="0" w:space="0" w:color="auto"/>
                            <w:bottom w:val="none" w:sz="0" w:space="0" w:color="auto"/>
                            <w:right w:val="none" w:sz="0" w:space="0" w:color="auto"/>
                          </w:divBdr>
                          <w:divsChild>
                            <w:div w:id="315184904">
                              <w:marLeft w:val="0"/>
                              <w:marRight w:val="0"/>
                              <w:marTop w:val="0"/>
                              <w:marBottom w:val="0"/>
                              <w:divBdr>
                                <w:top w:val="none" w:sz="0" w:space="0" w:color="auto"/>
                                <w:left w:val="none" w:sz="0" w:space="0" w:color="auto"/>
                                <w:bottom w:val="none" w:sz="0" w:space="0" w:color="auto"/>
                                <w:right w:val="none" w:sz="0" w:space="0" w:color="auto"/>
                              </w:divBdr>
                              <w:divsChild>
                                <w:div w:id="1405563721">
                                  <w:marLeft w:val="0"/>
                                  <w:marRight w:val="0"/>
                                  <w:marTop w:val="30"/>
                                  <w:marBottom w:val="2250"/>
                                  <w:divBdr>
                                    <w:top w:val="none" w:sz="0" w:space="0" w:color="auto"/>
                                    <w:left w:val="none" w:sz="0" w:space="0" w:color="auto"/>
                                    <w:bottom w:val="none" w:sz="0" w:space="0" w:color="auto"/>
                                    <w:right w:val="none" w:sz="0" w:space="0" w:color="auto"/>
                                  </w:divBdr>
                                  <w:divsChild>
                                    <w:div w:id="1016466829">
                                      <w:marLeft w:val="0"/>
                                      <w:marRight w:val="0"/>
                                      <w:marTop w:val="0"/>
                                      <w:marBottom w:val="0"/>
                                      <w:divBdr>
                                        <w:top w:val="none" w:sz="0" w:space="0" w:color="auto"/>
                                        <w:left w:val="none" w:sz="0" w:space="0" w:color="auto"/>
                                        <w:bottom w:val="none" w:sz="0" w:space="0" w:color="auto"/>
                                        <w:right w:val="none" w:sz="0" w:space="0" w:color="auto"/>
                                      </w:divBdr>
                                      <w:divsChild>
                                        <w:div w:id="570045011">
                                          <w:marLeft w:val="0"/>
                                          <w:marRight w:val="0"/>
                                          <w:marTop w:val="0"/>
                                          <w:marBottom w:val="0"/>
                                          <w:divBdr>
                                            <w:top w:val="none" w:sz="0" w:space="0" w:color="auto"/>
                                            <w:left w:val="none" w:sz="0" w:space="0" w:color="auto"/>
                                            <w:bottom w:val="none" w:sz="0" w:space="0" w:color="auto"/>
                                            <w:right w:val="none" w:sz="0" w:space="0" w:color="auto"/>
                                          </w:divBdr>
                                          <w:divsChild>
                                            <w:div w:id="1077704663">
                                              <w:marLeft w:val="0"/>
                                              <w:marRight w:val="0"/>
                                              <w:marTop w:val="0"/>
                                              <w:marBottom w:val="0"/>
                                              <w:divBdr>
                                                <w:top w:val="none" w:sz="0" w:space="0" w:color="auto"/>
                                                <w:left w:val="none" w:sz="0" w:space="0" w:color="auto"/>
                                                <w:bottom w:val="none" w:sz="0" w:space="0" w:color="auto"/>
                                                <w:right w:val="none" w:sz="0" w:space="0" w:color="auto"/>
                                              </w:divBdr>
                                              <w:divsChild>
                                                <w:div w:id="17360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7969834">
      <w:bodyDiv w:val="1"/>
      <w:marLeft w:val="0"/>
      <w:marRight w:val="0"/>
      <w:marTop w:val="0"/>
      <w:marBottom w:val="0"/>
      <w:divBdr>
        <w:top w:val="none" w:sz="0" w:space="0" w:color="auto"/>
        <w:left w:val="none" w:sz="0" w:space="0" w:color="auto"/>
        <w:bottom w:val="none" w:sz="0" w:space="0" w:color="auto"/>
        <w:right w:val="none" w:sz="0" w:space="0" w:color="auto"/>
      </w:divBdr>
    </w:div>
    <w:div w:id="376510423">
      <w:bodyDiv w:val="1"/>
      <w:marLeft w:val="0"/>
      <w:marRight w:val="0"/>
      <w:marTop w:val="0"/>
      <w:marBottom w:val="0"/>
      <w:divBdr>
        <w:top w:val="none" w:sz="0" w:space="0" w:color="auto"/>
        <w:left w:val="none" w:sz="0" w:space="0" w:color="auto"/>
        <w:bottom w:val="none" w:sz="0" w:space="0" w:color="auto"/>
        <w:right w:val="none" w:sz="0" w:space="0" w:color="auto"/>
      </w:divBdr>
    </w:div>
    <w:div w:id="409431905">
      <w:bodyDiv w:val="1"/>
      <w:marLeft w:val="0"/>
      <w:marRight w:val="0"/>
      <w:marTop w:val="0"/>
      <w:marBottom w:val="0"/>
      <w:divBdr>
        <w:top w:val="none" w:sz="0" w:space="0" w:color="auto"/>
        <w:left w:val="none" w:sz="0" w:space="0" w:color="auto"/>
        <w:bottom w:val="none" w:sz="0" w:space="0" w:color="auto"/>
        <w:right w:val="none" w:sz="0" w:space="0" w:color="auto"/>
      </w:divBdr>
    </w:div>
    <w:div w:id="429203060">
      <w:bodyDiv w:val="1"/>
      <w:marLeft w:val="0"/>
      <w:marRight w:val="0"/>
      <w:marTop w:val="0"/>
      <w:marBottom w:val="0"/>
      <w:divBdr>
        <w:top w:val="none" w:sz="0" w:space="0" w:color="auto"/>
        <w:left w:val="none" w:sz="0" w:space="0" w:color="auto"/>
        <w:bottom w:val="none" w:sz="0" w:space="0" w:color="auto"/>
        <w:right w:val="none" w:sz="0" w:space="0" w:color="auto"/>
      </w:divBdr>
    </w:div>
    <w:div w:id="524485470">
      <w:bodyDiv w:val="1"/>
      <w:marLeft w:val="0"/>
      <w:marRight w:val="0"/>
      <w:marTop w:val="0"/>
      <w:marBottom w:val="0"/>
      <w:divBdr>
        <w:top w:val="none" w:sz="0" w:space="0" w:color="auto"/>
        <w:left w:val="none" w:sz="0" w:space="0" w:color="auto"/>
        <w:bottom w:val="none" w:sz="0" w:space="0" w:color="auto"/>
        <w:right w:val="none" w:sz="0" w:space="0" w:color="auto"/>
      </w:divBdr>
    </w:div>
    <w:div w:id="529150072">
      <w:bodyDiv w:val="1"/>
      <w:marLeft w:val="0"/>
      <w:marRight w:val="0"/>
      <w:marTop w:val="0"/>
      <w:marBottom w:val="0"/>
      <w:divBdr>
        <w:top w:val="none" w:sz="0" w:space="0" w:color="auto"/>
        <w:left w:val="none" w:sz="0" w:space="0" w:color="auto"/>
        <w:bottom w:val="none" w:sz="0" w:space="0" w:color="auto"/>
        <w:right w:val="none" w:sz="0" w:space="0" w:color="auto"/>
      </w:divBdr>
    </w:div>
    <w:div w:id="582644047">
      <w:bodyDiv w:val="1"/>
      <w:marLeft w:val="0"/>
      <w:marRight w:val="0"/>
      <w:marTop w:val="0"/>
      <w:marBottom w:val="0"/>
      <w:divBdr>
        <w:top w:val="none" w:sz="0" w:space="0" w:color="auto"/>
        <w:left w:val="none" w:sz="0" w:space="0" w:color="auto"/>
        <w:bottom w:val="none" w:sz="0" w:space="0" w:color="auto"/>
        <w:right w:val="none" w:sz="0" w:space="0" w:color="auto"/>
      </w:divBdr>
    </w:div>
    <w:div w:id="687635369">
      <w:bodyDiv w:val="1"/>
      <w:marLeft w:val="0"/>
      <w:marRight w:val="0"/>
      <w:marTop w:val="0"/>
      <w:marBottom w:val="0"/>
      <w:divBdr>
        <w:top w:val="none" w:sz="0" w:space="0" w:color="auto"/>
        <w:left w:val="none" w:sz="0" w:space="0" w:color="auto"/>
        <w:bottom w:val="none" w:sz="0" w:space="0" w:color="auto"/>
        <w:right w:val="none" w:sz="0" w:space="0" w:color="auto"/>
      </w:divBdr>
    </w:div>
    <w:div w:id="701055880">
      <w:bodyDiv w:val="1"/>
      <w:marLeft w:val="0"/>
      <w:marRight w:val="0"/>
      <w:marTop w:val="0"/>
      <w:marBottom w:val="0"/>
      <w:divBdr>
        <w:top w:val="none" w:sz="0" w:space="0" w:color="auto"/>
        <w:left w:val="none" w:sz="0" w:space="0" w:color="auto"/>
        <w:bottom w:val="none" w:sz="0" w:space="0" w:color="auto"/>
        <w:right w:val="none" w:sz="0" w:space="0" w:color="auto"/>
      </w:divBdr>
    </w:div>
    <w:div w:id="756168134">
      <w:bodyDiv w:val="1"/>
      <w:marLeft w:val="0"/>
      <w:marRight w:val="0"/>
      <w:marTop w:val="0"/>
      <w:marBottom w:val="0"/>
      <w:divBdr>
        <w:top w:val="none" w:sz="0" w:space="0" w:color="auto"/>
        <w:left w:val="none" w:sz="0" w:space="0" w:color="auto"/>
        <w:bottom w:val="none" w:sz="0" w:space="0" w:color="auto"/>
        <w:right w:val="none" w:sz="0" w:space="0" w:color="auto"/>
      </w:divBdr>
    </w:div>
    <w:div w:id="772360659">
      <w:bodyDiv w:val="1"/>
      <w:marLeft w:val="0"/>
      <w:marRight w:val="0"/>
      <w:marTop w:val="0"/>
      <w:marBottom w:val="0"/>
      <w:divBdr>
        <w:top w:val="none" w:sz="0" w:space="0" w:color="auto"/>
        <w:left w:val="none" w:sz="0" w:space="0" w:color="auto"/>
        <w:bottom w:val="none" w:sz="0" w:space="0" w:color="auto"/>
        <w:right w:val="none" w:sz="0" w:space="0" w:color="auto"/>
      </w:divBdr>
    </w:div>
    <w:div w:id="807630133">
      <w:bodyDiv w:val="1"/>
      <w:marLeft w:val="0"/>
      <w:marRight w:val="0"/>
      <w:marTop w:val="0"/>
      <w:marBottom w:val="0"/>
      <w:divBdr>
        <w:top w:val="none" w:sz="0" w:space="0" w:color="auto"/>
        <w:left w:val="none" w:sz="0" w:space="0" w:color="auto"/>
        <w:bottom w:val="none" w:sz="0" w:space="0" w:color="auto"/>
        <w:right w:val="none" w:sz="0" w:space="0" w:color="auto"/>
      </w:divBdr>
    </w:div>
    <w:div w:id="887689966">
      <w:bodyDiv w:val="1"/>
      <w:marLeft w:val="0"/>
      <w:marRight w:val="0"/>
      <w:marTop w:val="0"/>
      <w:marBottom w:val="0"/>
      <w:divBdr>
        <w:top w:val="none" w:sz="0" w:space="0" w:color="auto"/>
        <w:left w:val="none" w:sz="0" w:space="0" w:color="auto"/>
        <w:bottom w:val="none" w:sz="0" w:space="0" w:color="auto"/>
        <w:right w:val="none" w:sz="0" w:space="0" w:color="auto"/>
      </w:divBdr>
    </w:div>
    <w:div w:id="899093282">
      <w:bodyDiv w:val="1"/>
      <w:marLeft w:val="0"/>
      <w:marRight w:val="0"/>
      <w:marTop w:val="0"/>
      <w:marBottom w:val="0"/>
      <w:divBdr>
        <w:top w:val="none" w:sz="0" w:space="0" w:color="auto"/>
        <w:left w:val="none" w:sz="0" w:space="0" w:color="auto"/>
        <w:bottom w:val="none" w:sz="0" w:space="0" w:color="auto"/>
        <w:right w:val="none" w:sz="0" w:space="0" w:color="auto"/>
      </w:divBdr>
    </w:div>
    <w:div w:id="931856865">
      <w:bodyDiv w:val="1"/>
      <w:marLeft w:val="0"/>
      <w:marRight w:val="0"/>
      <w:marTop w:val="0"/>
      <w:marBottom w:val="0"/>
      <w:divBdr>
        <w:top w:val="none" w:sz="0" w:space="0" w:color="auto"/>
        <w:left w:val="none" w:sz="0" w:space="0" w:color="auto"/>
        <w:bottom w:val="none" w:sz="0" w:space="0" w:color="auto"/>
        <w:right w:val="none" w:sz="0" w:space="0" w:color="auto"/>
      </w:divBdr>
    </w:div>
    <w:div w:id="950206994">
      <w:bodyDiv w:val="1"/>
      <w:marLeft w:val="0"/>
      <w:marRight w:val="0"/>
      <w:marTop w:val="0"/>
      <w:marBottom w:val="0"/>
      <w:divBdr>
        <w:top w:val="none" w:sz="0" w:space="0" w:color="auto"/>
        <w:left w:val="none" w:sz="0" w:space="0" w:color="auto"/>
        <w:bottom w:val="none" w:sz="0" w:space="0" w:color="auto"/>
        <w:right w:val="none" w:sz="0" w:space="0" w:color="auto"/>
      </w:divBdr>
    </w:div>
    <w:div w:id="960695626">
      <w:bodyDiv w:val="1"/>
      <w:marLeft w:val="0"/>
      <w:marRight w:val="0"/>
      <w:marTop w:val="0"/>
      <w:marBottom w:val="0"/>
      <w:divBdr>
        <w:top w:val="none" w:sz="0" w:space="0" w:color="auto"/>
        <w:left w:val="none" w:sz="0" w:space="0" w:color="auto"/>
        <w:bottom w:val="none" w:sz="0" w:space="0" w:color="auto"/>
        <w:right w:val="none" w:sz="0" w:space="0" w:color="auto"/>
      </w:divBdr>
    </w:div>
    <w:div w:id="968705648">
      <w:bodyDiv w:val="1"/>
      <w:marLeft w:val="0"/>
      <w:marRight w:val="0"/>
      <w:marTop w:val="0"/>
      <w:marBottom w:val="0"/>
      <w:divBdr>
        <w:top w:val="none" w:sz="0" w:space="0" w:color="auto"/>
        <w:left w:val="none" w:sz="0" w:space="0" w:color="auto"/>
        <w:bottom w:val="none" w:sz="0" w:space="0" w:color="auto"/>
        <w:right w:val="none" w:sz="0" w:space="0" w:color="auto"/>
      </w:divBdr>
    </w:div>
    <w:div w:id="1055083487">
      <w:bodyDiv w:val="1"/>
      <w:marLeft w:val="0"/>
      <w:marRight w:val="0"/>
      <w:marTop w:val="0"/>
      <w:marBottom w:val="0"/>
      <w:divBdr>
        <w:top w:val="none" w:sz="0" w:space="0" w:color="auto"/>
        <w:left w:val="none" w:sz="0" w:space="0" w:color="auto"/>
        <w:bottom w:val="none" w:sz="0" w:space="0" w:color="auto"/>
        <w:right w:val="none" w:sz="0" w:space="0" w:color="auto"/>
      </w:divBdr>
    </w:div>
    <w:div w:id="1127701445">
      <w:bodyDiv w:val="1"/>
      <w:marLeft w:val="0"/>
      <w:marRight w:val="0"/>
      <w:marTop w:val="0"/>
      <w:marBottom w:val="0"/>
      <w:divBdr>
        <w:top w:val="none" w:sz="0" w:space="0" w:color="auto"/>
        <w:left w:val="none" w:sz="0" w:space="0" w:color="auto"/>
        <w:bottom w:val="none" w:sz="0" w:space="0" w:color="auto"/>
        <w:right w:val="none" w:sz="0" w:space="0" w:color="auto"/>
      </w:divBdr>
    </w:div>
    <w:div w:id="1158427480">
      <w:bodyDiv w:val="1"/>
      <w:marLeft w:val="0"/>
      <w:marRight w:val="0"/>
      <w:marTop w:val="0"/>
      <w:marBottom w:val="0"/>
      <w:divBdr>
        <w:top w:val="none" w:sz="0" w:space="0" w:color="auto"/>
        <w:left w:val="none" w:sz="0" w:space="0" w:color="auto"/>
        <w:bottom w:val="none" w:sz="0" w:space="0" w:color="auto"/>
        <w:right w:val="none" w:sz="0" w:space="0" w:color="auto"/>
      </w:divBdr>
    </w:div>
    <w:div w:id="1160580980">
      <w:bodyDiv w:val="1"/>
      <w:marLeft w:val="0"/>
      <w:marRight w:val="0"/>
      <w:marTop w:val="0"/>
      <w:marBottom w:val="0"/>
      <w:divBdr>
        <w:top w:val="none" w:sz="0" w:space="0" w:color="auto"/>
        <w:left w:val="none" w:sz="0" w:space="0" w:color="auto"/>
        <w:bottom w:val="none" w:sz="0" w:space="0" w:color="auto"/>
        <w:right w:val="none" w:sz="0" w:space="0" w:color="auto"/>
      </w:divBdr>
    </w:div>
    <w:div w:id="1187525354">
      <w:bodyDiv w:val="1"/>
      <w:marLeft w:val="0"/>
      <w:marRight w:val="0"/>
      <w:marTop w:val="0"/>
      <w:marBottom w:val="0"/>
      <w:divBdr>
        <w:top w:val="none" w:sz="0" w:space="0" w:color="auto"/>
        <w:left w:val="none" w:sz="0" w:space="0" w:color="auto"/>
        <w:bottom w:val="none" w:sz="0" w:space="0" w:color="auto"/>
        <w:right w:val="none" w:sz="0" w:space="0" w:color="auto"/>
      </w:divBdr>
    </w:div>
    <w:div w:id="1240596672">
      <w:bodyDiv w:val="1"/>
      <w:marLeft w:val="0"/>
      <w:marRight w:val="0"/>
      <w:marTop w:val="0"/>
      <w:marBottom w:val="0"/>
      <w:divBdr>
        <w:top w:val="none" w:sz="0" w:space="0" w:color="auto"/>
        <w:left w:val="none" w:sz="0" w:space="0" w:color="auto"/>
        <w:bottom w:val="none" w:sz="0" w:space="0" w:color="auto"/>
        <w:right w:val="none" w:sz="0" w:space="0" w:color="auto"/>
      </w:divBdr>
    </w:div>
    <w:div w:id="1242178092">
      <w:bodyDiv w:val="1"/>
      <w:marLeft w:val="0"/>
      <w:marRight w:val="0"/>
      <w:marTop w:val="0"/>
      <w:marBottom w:val="0"/>
      <w:divBdr>
        <w:top w:val="none" w:sz="0" w:space="0" w:color="auto"/>
        <w:left w:val="none" w:sz="0" w:space="0" w:color="auto"/>
        <w:bottom w:val="none" w:sz="0" w:space="0" w:color="auto"/>
        <w:right w:val="none" w:sz="0" w:space="0" w:color="auto"/>
      </w:divBdr>
    </w:div>
    <w:div w:id="1287540198">
      <w:bodyDiv w:val="1"/>
      <w:marLeft w:val="0"/>
      <w:marRight w:val="0"/>
      <w:marTop w:val="0"/>
      <w:marBottom w:val="0"/>
      <w:divBdr>
        <w:top w:val="none" w:sz="0" w:space="0" w:color="auto"/>
        <w:left w:val="none" w:sz="0" w:space="0" w:color="auto"/>
        <w:bottom w:val="none" w:sz="0" w:space="0" w:color="auto"/>
        <w:right w:val="none" w:sz="0" w:space="0" w:color="auto"/>
      </w:divBdr>
      <w:divsChild>
        <w:div w:id="1790390237">
          <w:marLeft w:val="0"/>
          <w:marRight w:val="0"/>
          <w:marTop w:val="750"/>
          <w:marBottom w:val="300"/>
          <w:divBdr>
            <w:top w:val="none" w:sz="0" w:space="0" w:color="auto"/>
            <w:left w:val="none" w:sz="0" w:space="0" w:color="auto"/>
            <w:bottom w:val="none" w:sz="0" w:space="0" w:color="auto"/>
            <w:right w:val="none" w:sz="0" w:space="0" w:color="auto"/>
          </w:divBdr>
          <w:divsChild>
            <w:div w:id="1783455500">
              <w:marLeft w:val="0"/>
              <w:marRight w:val="0"/>
              <w:marTop w:val="0"/>
              <w:marBottom w:val="0"/>
              <w:divBdr>
                <w:top w:val="none" w:sz="0" w:space="0" w:color="auto"/>
                <w:left w:val="none" w:sz="0" w:space="0" w:color="auto"/>
                <w:bottom w:val="none" w:sz="0" w:space="0" w:color="auto"/>
                <w:right w:val="none" w:sz="0" w:space="0" w:color="auto"/>
              </w:divBdr>
              <w:divsChild>
                <w:div w:id="472335945">
                  <w:marLeft w:val="-225"/>
                  <w:marRight w:val="-225"/>
                  <w:marTop w:val="0"/>
                  <w:marBottom w:val="0"/>
                  <w:divBdr>
                    <w:top w:val="none" w:sz="0" w:space="0" w:color="auto"/>
                    <w:left w:val="none" w:sz="0" w:space="0" w:color="auto"/>
                    <w:bottom w:val="none" w:sz="0" w:space="0" w:color="auto"/>
                    <w:right w:val="none" w:sz="0" w:space="0" w:color="auto"/>
                  </w:divBdr>
                  <w:divsChild>
                    <w:div w:id="15001197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297032928">
      <w:bodyDiv w:val="1"/>
      <w:marLeft w:val="0"/>
      <w:marRight w:val="0"/>
      <w:marTop w:val="0"/>
      <w:marBottom w:val="0"/>
      <w:divBdr>
        <w:top w:val="none" w:sz="0" w:space="0" w:color="auto"/>
        <w:left w:val="none" w:sz="0" w:space="0" w:color="auto"/>
        <w:bottom w:val="none" w:sz="0" w:space="0" w:color="auto"/>
        <w:right w:val="none" w:sz="0" w:space="0" w:color="auto"/>
      </w:divBdr>
    </w:div>
    <w:div w:id="1352950769">
      <w:bodyDiv w:val="1"/>
      <w:marLeft w:val="0"/>
      <w:marRight w:val="0"/>
      <w:marTop w:val="0"/>
      <w:marBottom w:val="0"/>
      <w:divBdr>
        <w:top w:val="none" w:sz="0" w:space="0" w:color="auto"/>
        <w:left w:val="none" w:sz="0" w:space="0" w:color="auto"/>
        <w:bottom w:val="none" w:sz="0" w:space="0" w:color="auto"/>
        <w:right w:val="none" w:sz="0" w:space="0" w:color="auto"/>
      </w:divBdr>
    </w:div>
    <w:div w:id="1388724422">
      <w:bodyDiv w:val="1"/>
      <w:marLeft w:val="0"/>
      <w:marRight w:val="0"/>
      <w:marTop w:val="0"/>
      <w:marBottom w:val="0"/>
      <w:divBdr>
        <w:top w:val="none" w:sz="0" w:space="0" w:color="auto"/>
        <w:left w:val="none" w:sz="0" w:space="0" w:color="auto"/>
        <w:bottom w:val="none" w:sz="0" w:space="0" w:color="auto"/>
        <w:right w:val="none" w:sz="0" w:space="0" w:color="auto"/>
      </w:divBdr>
      <w:divsChild>
        <w:div w:id="1329674673">
          <w:marLeft w:val="0"/>
          <w:marRight w:val="0"/>
          <w:marTop w:val="0"/>
          <w:marBottom w:val="0"/>
          <w:divBdr>
            <w:top w:val="none" w:sz="0" w:space="0" w:color="auto"/>
            <w:left w:val="none" w:sz="0" w:space="0" w:color="auto"/>
            <w:bottom w:val="none" w:sz="0" w:space="0" w:color="auto"/>
            <w:right w:val="none" w:sz="0" w:space="0" w:color="auto"/>
          </w:divBdr>
          <w:divsChild>
            <w:div w:id="117454734">
              <w:marLeft w:val="0"/>
              <w:marRight w:val="0"/>
              <w:marTop w:val="0"/>
              <w:marBottom w:val="0"/>
              <w:divBdr>
                <w:top w:val="none" w:sz="0" w:space="0" w:color="auto"/>
                <w:left w:val="none" w:sz="0" w:space="0" w:color="auto"/>
                <w:bottom w:val="none" w:sz="0" w:space="0" w:color="auto"/>
                <w:right w:val="none" w:sz="0" w:space="0" w:color="auto"/>
              </w:divBdr>
              <w:divsChild>
                <w:div w:id="203680929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484081776">
      <w:bodyDiv w:val="1"/>
      <w:marLeft w:val="0"/>
      <w:marRight w:val="0"/>
      <w:marTop w:val="0"/>
      <w:marBottom w:val="0"/>
      <w:divBdr>
        <w:top w:val="none" w:sz="0" w:space="0" w:color="auto"/>
        <w:left w:val="none" w:sz="0" w:space="0" w:color="auto"/>
        <w:bottom w:val="none" w:sz="0" w:space="0" w:color="auto"/>
        <w:right w:val="none" w:sz="0" w:space="0" w:color="auto"/>
      </w:divBdr>
    </w:div>
    <w:div w:id="1486507592">
      <w:bodyDiv w:val="1"/>
      <w:marLeft w:val="0"/>
      <w:marRight w:val="0"/>
      <w:marTop w:val="0"/>
      <w:marBottom w:val="0"/>
      <w:divBdr>
        <w:top w:val="none" w:sz="0" w:space="0" w:color="auto"/>
        <w:left w:val="none" w:sz="0" w:space="0" w:color="auto"/>
        <w:bottom w:val="none" w:sz="0" w:space="0" w:color="auto"/>
        <w:right w:val="none" w:sz="0" w:space="0" w:color="auto"/>
      </w:divBdr>
      <w:divsChild>
        <w:div w:id="1452826680">
          <w:marLeft w:val="0"/>
          <w:marRight w:val="0"/>
          <w:marTop w:val="0"/>
          <w:marBottom w:val="0"/>
          <w:divBdr>
            <w:top w:val="none" w:sz="0" w:space="0" w:color="auto"/>
            <w:left w:val="none" w:sz="0" w:space="0" w:color="auto"/>
            <w:bottom w:val="none" w:sz="0" w:space="0" w:color="auto"/>
            <w:right w:val="none" w:sz="0" w:space="0" w:color="auto"/>
          </w:divBdr>
          <w:divsChild>
            <w:div w:id="1411661140">
              <w:marLeft w:val="0"/>
              <w:marRight w:val="0"/>
              <w:marTop w:val="0"/>
              <w:marBottom w:val="0"/>
              <w:divBdr>
                <w:top w:val="none" w:sz="0" w:space="0" w:color="auto"/>
                <w:left w:val="none" w:sz="0" w:space="0" w:color="auto"/>
                <w:bottom w:val="none" w:sz="0" w:space="0" w:color="auto"/>
                <w:right w:val="none" w:sz="0" w:space="0" w:color="auto"/>
              </w:divBdr>
              <w:divsChild>
                <w:div w:id="50575016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21629917">
      <w:bodyDiv w:val="1"/>
      <w:marLeft w:val="0"/>
      <w:marRight w:val="0"/>
      <w:marTop w:val="0"/>
      <w:marBottom w:val="0"/>
      <w:divBdr>
        <w:top w:val="none" w:sz="0" w:space="0" w:color="auto"/>
        <w:left w:val="none" w:sz="0" w:space="0" w:color="auto"/>
        <w:bottom w:val="none" w:sz="0" w:space="0" w:color="auto"/>
        <w:right w:val="none" w:sz="0" w:space="0" w:color="auto"/>
      </w:divBdr>
    </w:div>
    <w:div w:id="1530798938">
      <w:bodyDiv w:val="1"/>
      <w:marLeft w:val="0"/>
      <w:marRight w:val="0"/>
      <w:marTop w:val="0"/>
      <w:marBottom w:val="0"/>
      <w:divBdr>
        <w:top w:val="none" w:sz="0" w:space="0" w:color="auto"/>
        <w:left w:val="none" w:sz="0" w:space="0" w:color="auto"/>
        <w:bottom w:val="none" w:sz="0" w:space="0" w:color="auto"/>
        <w:right w:val="none" w:sz="0" w:space="0" w:color="auto"/>
      </w:divBdr>
      <w:divsChild>
        <w:div w:id="1217669208">
          <w:marLeft w:val="0"/>
          <w:marRight w:val="0"/>
          <w:marTop w:val="0"/>
          <w:marBottom w:val="0"/>
          <w:divBdr>
            <w:top w:val="none" w:sz="0" w:space="0" w:color="auto"/>
            <w:left w:val="none" w:sz="0" w:space="0" w:color="auto"/>
            <w:bottom w:val="none" w:sz="0" w:space="0" w:color="auto"/>
            <w:right w:val="none" w:sz="0" w:space="0" w:color="auto"/>
          </w:divBdr>
          <w:divsChild>
            <w:div w:id="1540387403">
              <w:marLeft w:val="0"/>
              <w:marRight w:val="0"/>
              <w:marTop w:val="0"/>
              <w:marBottom w:val="0"/>
              <w:divBdr>
                <w:top w:val="none" w:sz="0" w:space="0" w:color="auto"/>
                <w:left w:val="none" w:sz="0" w:space="0" w:color="auto"/>
                <w:bottom w:val="none" w:sz="0" w:space="0" w:color="auto"/>
                <w:right w:val="none" w:sz="0" w:space="0" w:color="auto"/>
              </w:divBdr>
              <w:divsChild>
                <w:div w:id="873347265">
                  <w:marLeft w:val="150"/>
                  <w:marRight w:val="150"/>
                  <w:marTop w:val="0"/>
                  <w:marBottom w:val="0"/>
                  <w:divBdr>
                    <w:top w:val="none" w:sz="0" w:space="0" w:color="auto"/>
                    <w:left w:val="none" w:sz="0" w:space="0" w:color="auto"/>
                    <w:bottom w:val="none" w:sz="0" w:space="0" w:color="auto"/>
                    <w:right w:val="none" w:sz="0" w:space="0" w:color="auto"/>
                  </w:divBdr>
                  <w:divsChild>
                    <w:div w:id="1484390771">
                      <w:marLeft w:val="0"/>
                      <w:marRight w:val="0"/>
                      <w:marTop w:val="0"/>
                      <w:marBottom w:val="0"/>
                      <w:divBdr>
                        <w:top w:val="none" w:sz="0" w:space="0" w:color="auto"/>
                        <w:left w:val="none" w:sz="0" w:space="0" w:color="auto"/>
                        <w:bottom w:val="none" w:sz="0" w:space="0" w:color="auto"/>
                        <w:right w:val="none" w:sz="0" w:space="0" w:color="auto"/>
                      </w:divBdr>
                      <w:divsChild>
                        <w:div w:id="794980122">
                          <w:marLeft w:val="0"/>
                          <w:marRight w:val="0"/>
                          <w:marTop w:val="0"/>
                          <w:marBottom w:val="0"/>
                          <w:divBdr>
                            <w:top w:val="none" w:sz="0" w:space="0" w:color="auto"/>
                            <w:left w:val="none" w:sz="0" w:space="0" w:color="auto"/>
                            <w:bottom w:val="none" w:sz="0" w:space="0" w:color="auto"/>
                            <w:right w:val="none" w:sz="0" w:space="0" w:color="auto"/>
                          </w:divBdr>
                          <w:divsChild>
                            <w:div w:id="1997219871">
                              <w:marLeft w:val="150"/>
                              <w:marRight w:val="150"/>
                              <w:marTop w:val="0"/>
                              <w:marBottom w:val="0"/>
                              <w:divBdr>
                                <w:top w:val="none" w:sz="0" w:space="0" w:color="auto"/>
                                <w:left w:val="none" w:sz="0" w:space="0" w:color="auto"/>
                                <w:bottom w:val="none" w:sz="0" w:space="0" w:color="auto"/>
                                <w:right w:val="none" w:sz="0" w:space="0" w:color="auto"/>
                              </w:divBdr>
                              <w:divsChild>
                                <w:div w:id="985859335">
                                  <w:marLeft w:val="0"/>
                                  <w:marRight w:val="0"/>
                                  <w:marTop w:val="0"/>
                                  <w:marBottom w:val="0"/>
                                  <w:divBdr>
                                    <w:top w:val="none" w:sz="0" w:space="0" w:color="auto"/>
                                    <w:left w:val="none" w:sz="0" w:space="0" w:color="auto"/>
                                    <w:bottom w:val="none" w:sz="0" w:space="0" w:color="auto"/>
                                    <w:right w:val="none" w:sz="0" w:space="0" w:color="auto"/>
                                  </w:divBdr>
                                  <w:divsChild>
                                    <w:div w:id="1834030470">
                                      <w:marLeft w:val="0"/>
                                      <w:marRight w:val="0"/>
                                      <w:marTop w:val="0"/>
                                      <w:marBottom w:val="0"/>
                                      <w:divBdr>
                                        <w:top w:val="none" w:sz="0" w:space="0" w:color="auto"/>
                                        <w:left w:val="none" w:sz="0" w:space="0" w:color="auto"/>
                                        <w:bottom w:val="none" w:sz="0" w:space="0" w:color="auto"/>
                                        <w:right w:val="none" w:sz="0" w:space="0" w:color="auto"/>
                                      </w:divBdr>
                                      <w:divsChild>
                                        <w:div w:id="690028910">
                                          <w:marLeft w:val="0"/>
                                          <w:marRight w:val="0"/>
                                          <w:marTop w:val="0"/>
                                          <w:marBottom w:val="0"/>
                                          <w:divBdr>
                                            <w:top w:val="none" w:sz="0" w:space="0" w:color="auto"/>
                                            <w:left w:val="none" w:sz="0" w:space="0" w:color="auto"/>
                                            <w:bottom w:val="none" w:sz="0" w:space="0" w:color="auto"/>
                                            <w:right w:val="none" w:sz="0" w:space="0" w:color="auto"/>
                                          </w:divBdr>
                                          <w:divsChild>
                                            <w:div w:id="1207909391">
                                              <w:marLeft w:val="0"/>
                                              <w:marRight w:val="0"/>
                                              <w:marTop w:val="0"/>
                                              <w:marBottom w:val="0"/>
                                              <w:divBdr>
                                                <w:top w:val="none" w:sz="0" w:space="0" w:color="auto"/>
                                                <w:left w:val="none" w:sz="0" w:space="0" w:color="auto"/>
                                                <w:bottom w:val="none" w:sz="0" w:space="0" w:color="auto"/>
                                                <w:right w:val="none" w:sz="0" w:space="0" w:color="auto"/>
                                              </w:divBdr>
                                              <w:divsChild>
                                                <w:div w:id="1557930475">
                                                  <w:marLeft w:val="0"/>
                                                  <w:marRight w:val="0"/>
                                                  <w:marTop w:val="0"/>
                                                  <w:marBottom w:val="0"/>
                                                  <w:divBdr>
                                                    <w:top w:val="none" w:sz="0" w:space="0" w:color="auto"/>
                                                    <w:left w:val="none" w:sz="0" w:space="0" w:color="auto"/>
                                                    <w:bottom w:val="none" w:sz="0" w:space="0" w:color="auto"/>
                                                    <w:right w:val="none" w:sz="0" w:space="0" w:color="auto"/>
                                                  </w:divBdr>
                                                  <w:divsChild>
                                                    <w:div w:id="2060862841">
                                                      <w:marLeft w:val="0"/>
                                                      <w:marRight w:val="0"/>
                                                      <w:marTop w:val="0"/>
                                                      <w:marBottom w:val="0"/>
                                                      <w:divBdr>
                                                        <w:top w:val="none" w:sz="0" w:space="0" w:color="auto"/>
                                                        <w:left w:val="none" w:sz="0" w:space="0" w:color="auto"/>
                                                        <w:bottom w:val="none" w:sz="0" w:space="0" w:color="auto"/>
                                                        <w:right w:val="none" w:sz="0" w:space="0" w:color="auto"/>
                                                      </w:divBdr>
                                                      <w:divsChild>
                                                        <w:div w:id="1800418039">
                                                          <w:marLeft w:val="0"/>
                                                          <w:marRight w:val="0"/>
                                                          <w:marTop w:val="0"/>
                                                          <w:marBottom w:val="0"/>
                                                          <w:divBdr>
                                                            <w:top w:val="none" w:sz="0" w:space="0" w:color="auto"/>
                                                            <w:left w:val="none" w:sz="0" w:space="0" w:color="auto"/>
                                                            <w:bottom w:val="none" w:sz="0" w:space="0" w:color="auto"/>
                                                            <w:right w:val="none" w:sz="0" w:space="0" w:color="auto"/>
                                                          </w:divBdr>
                                                          <w:divsChild>
                                                            <w:div w:id="536502044">
                                                              <w:marLeft w:val="0"/>
                                                              <w:marRight w:val="0"/>
                                                              <w:marTop w:val="0"/>
                                                              <w:marBottom w:val="0"/>
                                                              <w:divBdr>
                                                                <w:top w:val="none" w:sz="0" w:space="0" w:color="auto"/>
                                                                <w:left w:val="none" w:sz="0" w:space="0" w:color="auto"/>
                                                                <w:bottom w:val="none" w:sz="0" w:space="0" w:color="auto"/>
                                                                <w:right w:val="none" w:sz="0" w:space="0" w:color="auto"/>
                                                              </w:divBdr>
                                                            </w:div>
                                                          </w:divsChild>
                                                        </w:div>
                                                        <w:div w:id="375665143">
                                                          <w:marLeft w:val="0"/>
                                                          <w:marRight w:val="0"/>
                                                          <w:marTop w:val="0"/>
                                                          <w:marBottom w:val="0"/>
                                                          <w:divBdr>
                                                            <w:top w:val="none" w:sz="0" w:space="0" w:color="auto"/>
                                                            <w:left w:val="none" w:sz="0" w:space="0" w:color="auto"/>
                                                            <w:bottom w:val="none" w:sz="0" w:space="0" w:color="auto"/>
                                                            <w:right w:val="none" w:sz="0" w:space="0" w:color="auto"/>
                                                          </w:divBdr>
                                                          <w:divsChild>
                                                            <w:div w:id="1071465767">
                                                              <w:marLeft w:val="0"/>
                                                              <w:marRight w:val="0"/>
                                                              <w:marTop w:val="0"/>
                                                              <w:marBottom w:val="0"/>
                                                              <w:divBdr>
                                                                <w:top w:val="none" w:sz="0" w:space="0" w:color="auto"/>
                                                                <w:left w:val="none" w:sz="0" w:space="0" w:color="auto"/>
                                                                <w:bottom w:val="none" w:sz="0" w:space="0" w:color="auto"/>
                                                                <w:right w:val="none" w:sz="0" w:space="0" w:color="auto"/>
                                                              </w:divBdr>
                                                            </w:div>
                                                          </w:divsChild>
                                                        </w:div>
                                                        <w:div w:id="1980382847">
                                                          <w:marLeft w:val="0"/>
                                                          <w:marRight w:val="0"/>
                                                          <w:marTop w:val="0"/>
                                                          <w:marBottom w:val="0"/>
                                                          <w:divBdr>
                                                            <w:top w:val="none" w:sz="0" w:space="0" w:color="auto"/>
                                                            <w:left w:val="none" w:sz="0" w:space="0" w:color="auto"/>
                                                            <w:bottom w:val="none" w:sz="0" w:space="0" w:color="auto"/>
                                                            <w:right w:val="none" w:sz="0" w:space="0" w:color="auto"/>
                                                          </w:divBdr>
                                                          <w:divsChild>
                                                            <w:div w:id="1806002710">
                                                              <w:marLeft w:val="0"/>
                                                              <w:marRight w:val="0"/>
                                                              <w:marTop w:val="0"/>
                                                              <w:marBottom w:val="0"/>
                                                              <w:divBdr>
                                                                <w:top w:val="none" w:sz="0" w:space="0" w:color="auto"/>
                                                                <w:left w:val="none" w:sz="0" w:space="0" w:color="auto"/>
                                                                <w:bottom w:val="none" w:sz="0" w:space="0" w:color="auto"/>
                                                                <w:right w:val="none" w:sz="0" w:space="0" w:color="auto"/>
                                                              </w:divBdr>
                                                            </w:div>
                                                          </w:divsChild>
                                                        </w:div>
                                                        <w:div w:id="1232933021">
                                                          <w:marLeft w:val="0"/>
                                                          <w:marRight w:val="0"/>
                                                          <w:marTop w:val="0"/>
                                                          <w:marBottom w:val="0"/>
                                                          <w:divBdr>
                                                            <w:top w:val="none" w:sz="0" w:space="0" w:color="auto"/>
                                                            <w:left w:val="none" w:sz="0" w:space="0" w:color="auto"/>
                                                            <w:bottom w:val="none" w:sz="0" w:space="0" w:color="auto"/>
                                                            <w:right w:val="none" w:sz="0" w:space="0" w:color="auto"/>
                                                          </w:divBdr>
                                                          <w:divsChild>
                                                            <w:div w:id="424302793">
                                                              <w:marLeft w:val="0"/>
                                                              <w:marRight w:val="0"/>
                                                              <w:marTop w:val="0"/>
                                                              <w:marBottom w:val="0"/>
                                                              <w:divBdr>
                                                                <w:top w:val="none" w:sz="0" w:space="0" w:color="auto"/>
                                                                <w:left w:val="none" w:sz="0" w:space="0" w:color="auto"/>
                                                                <w:bottom w:val="none" w:sz="0" w:space="0" w:color="auto"/>
                                                                <w:right w:val="none" w:sz="0" w:space="0" w:color="auto"/>
                                                              </w:divBdr>
                                                            </w:div>
                                                          </w:divsChild>
                                                        </w:div>
                                                        <w:div w:id="1568494554">
                                                          <w:marLeft w:val="0"/>
                                                          <w:marRight w:val="0"/>
                                                          <w:marTop w:val="0"/>
                                                          <w:marBottom w:val="0"/>
                                                          <w:divBdr>
                                                            <w:top w:val="none" w:sz="0" w:space="0" w:color="auto"/>
                                                            <w:left w:val="none" w:sz="0" w:space="0" w:color="auto"/>
                                                            <w:bottom w:val="none" w:sz="0" w:space="0" w:color="auto"/>
                                                            <w:right w:val="none" w:sz="0" w:space="0" w:color="auto"/>
                                                          </w:divBdr>
                                                          <w:divsChild>
                                                            <w:div w:id="1675643424">
                                                              <w:marLeft w:val="0"/>
                                                              <w:marRight w:val="0"/>
                                                              <w:marTop w:val="0"/>
                                                              <w:marBottom w:val="0"/>
                                                              <w:divBdr>
                                                                <w:top w:val="none" w:sz="0" w:space="0" w:color="auto"/>
                                                                <w:left w:val="none" w:sz="0" w:space="0" w:color="auto"/>
                                                                <w:bottom w:val="none" w:sz="0" w:space="0" w:color="auto"/>
                                                                <w:right w:val="none" w:sz="0" w:space="0" w:color="auto"/>
                                                              </w:divBdr>
                                                            </w:div>
                                                          </w:divsChild>
                                                        </w:div>
                                                        <w:div w:id="1951543199">
                                                          <w:marLeft w:val="0"/>
                                                          <w:marRight w:val="0"/>
                                                          <w:marTop w:val="0"/>
                                                          <w:marBottom w:val="0"/>
                                                          <w:divBdr>
                                                            <w:top w:val="none" w:sz="0" w:space="0" w:color="auto"/>
                                                            <w:left w:val="none" w:sz="0" w:space="0" w:color="auto"/>
                                                            <w:bottom w:val="none" w:sz="0" w:space="0" w:color="auto"/>
                                                            <w:right w:val="none" w:sz="0" w:space="0" w:color="auto"/>
                                                          </w:divBdr>
                                                          <w:divsChild>
                                                            <w:div w:id="2091928034">
                                                              <w:marLeft w:val="0"/>
                                                              <w:marRight w:val="0"/>
                                                              <w:marTop w:val="0"/>
                                                              <w:marBottom w:val="0"/>
                                                              <w:divBdr>
                                                                <w:top w:val="none" w:sz="0" w:space="0" w:color="auto"/>
                                                                <w:left w:val="none" w:sz="0" w:space="0" w:color="auto"/>
                                                                <w:bottom w:val="none" w:sz="0" w:space="0" w:color="auto"/>
                                                                <w:right w:val="none" w:sz="0" w:space="0" w:color="auto"/>
                                                              </w:divBdr>
                                                            </w:div>
                                                          </w:divsChild>
                                                        </w:div>
                                                        <w:div w:id="1419134040">
                                                          <w:marLeft w:val="0"/>
                                                          <w:marRight w:val="0"/>
                                                          <w:marTop w:val="0"/>
                                                          <w:marBottom w:val="0"/>
                                                          <w:divBdr>
                                                            <w:top w:val="none" w:sz="0" w:space="0" w:color="auto"/>
                                                            <w:left w:val="none" w:sz="0" w:space="0" w:color="auto"/>
                                                            <w:bottom w:val="none" w:sz="0" w:space="0" w:color="auto"/>
                                                            <w:right w:val="none" w:sz="0" w:space="0" w:color="auto"/>
                                                          </w:divBdr>
                                                          <w:divsChild>
                                                            <w:div w:id="1983656799">
                                                              <w:marLeft w:val="0"/>
                                                              <w:marRight w:val="0"/>
                                                              <w:marTop w:val="0"/>
                                                              <w:marBottom w:val="0"/>
                                                              <w:divBdr>
                                                                <w:top w:val="none" w:sz="0" w:space="0" w:color="auto"/>
                                                                <w:left w:val="none" w:sz="0" w:space="0" w:color="auto"/>
                                                                <w:bottom w:val="none" w:sz="0" w:space="0" w:color="auto"/>
                                                                <w:right w:val="none" w:sz="0" w:space="0" w:color="auto"/>
                                                              </w:divBdr>
                                                            </w:div>
                                                          </w:divsChild>
                                                        </w:div>
                                                        <w:div w:id="495069390">
                                                          <w:marLeft w:val="0"/>
                                                          <w:marRight w:val="0"/>
                                                          <w:marTop w:val="0"/>
                                                          <w:marBottom w:val="0"/>
                                                          <w:divBdr>
                                                            <w:top w:val="none" w:sz="0" w:space="0" w:color="auto"/>
                                                            <w:left w:val="none" w:sz="0" w:space="0" w:color="auto"/>
                                                            <w:bottom w:val="none" w:sz="0" w:space="0" w:color="auto"/>
                                                            <w:right w:val="none" w:sz="0" w:space="0" w:color="auto"/>
                                                          </w:divBdr>
                                                          <w:divsChild>
                                                            <w:div w:id="227613762">
                                                              <w:marLeft w:val="0"/>
                                                              <w:marRight w:val="0"/>
                                                              <w:marTop w:val="0"/>
                                                              <w:marBottom w:val="0"/>
                                                              <w:divBdr>
                                                                <w:top w:val="none" w:sz="0" w:space="0" w:color="auto"/>
                                                                <w:left w:val="none" w:sz="0" w:space="0" w:color="auto"/>
                                                                <w:bottom w:val="none" w:sz="0" w:space="0" w:color="auto"/>
                                                                <w:right w:val="none" w:sz="0" w:space="0" w:color="auto"/>
                                                              </w:divBdr>
                                                            </w:div>
                                                          </w:divsChild>
                                                        </w:div>
                                                        <w:div w:id="1690136290">
                                                          <w:marLeft w:val="0"/>
                                                          <w:marRight w:val="0"/>
                                                          <w:marTop w:val="0"/>
                                                          <w:marBottom w:val="0"/>
                                                          <w:divBdr>
                                                            <w:top w:val="none" w:sz="0" w:space="0" w:color="auto"/>
                                                            <w:left w:val="none" w:sz="0" w:space="0" w:color="auto"/>
                                                            <w:bottom w:val="none" w:sz="0" w:space="0" w:color="auto"/>
                                                            <w:right w:val="none" w:sz="0" w:space="0" w:color="auto"/>
                                                          </w:divBdr>
                                                          <w:divsChild>
                                                            <w:div w:id="2085107141">
                                                              <w:marLeft w:val="0"/>
                                                              <w:marRight w:val="0"/>
                                                              <w:marTop w:val="0"/>
                                                              <w:marBottom w:val="0"/>
                                                              <w:divBdr>
                                                                <w:top w:val="none" w:sz="0" w:space="0" w:color="auto"/>
                                                                <w:left w:val="none" w:sz="0" w:space="0" w:color="auto"/>
                                                                <w:bottom w:val="none" w:sz="0" w:space="0" w:color="auto"/>
                                                                <w:right w:val="none" w:sz="0" w:space="0" w:color="auto"/>
                                                              </w:divBdr>
                                                            </w:div>
                                                          </w:divsChild>
                                                        </w:div>
                                                        <w:div w:id="1790006111">
                                                          <w:marLeft w:val="0"/>
                                                          <w:marRight w:val="0"/>
                                                          <w:marTop w:val="0"/>
                                                          <w:marBottom w:val="0"/>
                                                          <w:divBdr>
                                                            <w:top w:val="none" w:sz="0" w:space="0" w:color="auto"/>
                                                            <w:left w:val="none" w:sz="0" w:space="0" w:color="auto"/>
                                                            <w:bottom w:val="none" w:sz="0" w:space="0" w:color="auto"/>
                                                            <w:right w:val="none" w:sz="0" w:space="0" w:color="auto"/>
                                                          </w:divBdr>
                                                          <w:divsChild>
                                                            <w:div w:id="1871410384">
                                                              <w:marLeft w:val="0"/>
                                                              <w:marRight w:val="0"/>
                                                              <w:marTop w:val="0"/>
                                                              <w:marBottom w:val="0"/>
                                                              <w:divBdr>
                                                                <w:top w:val="none" w:sz="0" w:space="0" w:color="auto"/>
                                                                <w:left w:val="none" w:sz="0" w:space="0" w:color="auto"/>
                                                                <w:bottom w:val="none" w:sz="0" w:space="0" w:color="auto"/>
                                                                <w:right w:val="none" w:sz="0" w:space="0" w:color="auto"/>
                                                              </w:divBdr>
                                                            </w:div>
                                                          </w:divsChild>
                                                        </w:div>
                                                        <w:div w:id="1052538344">
                                                          <w:marLeft w:val="0"/>
                                                          <w:marRight w:val="0"/>
                                                          <w:marTop w:val="0"/>
                                                          <w:marBottom w:val="0"/>
                                                          <w:divBdr>
                                                            <w:top w:val="none" w:sz="0" w:space="0" w:color="auto"/>
                                                            <w:left w:val="none" w:sz="0" w:space="0" w:color="auto"/>
                                                            <w:bottom w:val="none" w:sz="0" w:space="0" w:color="auto"/>
                                                            <w:right w:val="none" w:sz="0" w:space="0" w:color="auto"/>
                                                          </w:divBdr>
                                                          <w:divsChild>
                                                            <w:div w:id="93520461">
                                                              <w:marLeft w:val="0"/>
                                                              <w:marRight w:val="0"/>
                                                              <w:marTop w:val="0"/>
                                                              <w:marBottom w:val="0"/>
                                                              <w:divBdr>
                                                                <w:top w:val="none" w:sz="0" w:space="0" w:color="auto"/>
                                                                <w:left w:val="none" w:sz="0" w:space="0" w:color="auto"/>
                                                                <w:bottom w:val="none" w:sz="0" w:space="0" w:color="auto"/>
                                                                <w:right w:val="none" w:sz="0" w:space="0" w:color="auto"/>
                                                              </w:divBdr>
                                                            </w:div>
                                                          </w:divsChild>
                                                        </w:div>
                                                        <w:div w:id="367610364">
                                                          <w:marLeft w:val="0"/>
                                                          <w:marRight w:val="0"/>
                                                          <w:marTop w:val="0"/>
                                                          <w:marBottom w:val="0"/>
                                                          <w:divBdr>
                                                            <w:top w:val="none" w:sz="0" w:space="0" w:color="auto"/>
                                                            <w:left w:val="none" w:sz="0" w:space="0" w:color="auto"/>
                                                            <w:bottom w:val="none" w:sz="0" w:space="0" w:color="auto"/>
                                                            <w:right w:val="none" w:sz="0" w:space="0" w:color="auto"/>
                                                          </w:divBdr>
                                                          <w:divsChild>
                                                            <w:div w:id="1609965631">
                                                              <w:marLeft w:val="0"/>
                                                              <w:marRight w:val="0"/>
                                                              <w:marTop w:val="0"/>
                                                              <w:marBottom w:val="0"/>
                                                              <w:divBdr>
                                                                <w:top w:val="none" w:sz="0" w:space="0" w:color="auto"/>
                                                                <w:left w:val="none" w:sz="0" w:space="0" w:color="auto"/>
                                                                <w:bottom w:val="none" w:sz="0" w:space="0" w:color="auto"/>
                                                                <w:right w:val="none" w:sz="0" w:space="0" w:color="auto"/>
                                                              </w:divBdr>
                                                            </w:div>
                                                          </w:divsChild>
                                                        </w:div>
                                                        <w:div w:id="538128157">
                                                          <w:marLeft w:val="0"/>
                                                          <w:marRight w:val="0"/>
                                                          <w:marTop w:val="0"/>
                                                          <w:marBottom w:val="0"/>
                                                          <w:divBdr>
                                                            <w:top w:val="none" w:sz="0" w:space="0" w:color="auto"/>
                                                            <w:left w:val="none" w:sz="0" w:space="0" w:color="auto"/>
                                                            <w:bottom w:val="none" w:sz="0" w:space="0" w:color="auto"/>
                                                            <w:right w:val="none" w:sz="0" w:space="0" w:color="auto"/>
                                                          </w:divBdr>
                                                          <w:divsChild>
                                                            <w:div w:id="2016959535">
                                                              <w:marLeft w:val="0"/>
                                                              <w:marRight w:val="0"/>
                                                              <w:marTop w:val="0"/>
                                                              <w:marBottom w:val="0"/>
                                                              <w:divBdr>
                                                                <w:top w:val="none" w:sz="0" w:space="0" w:color="auto"/>
                                                                <w:left w:val="none" w:sz="0" w:space="0" w:color="auto"/>
                                                                <w:bottom w:val="none" w:sz="0" w:space="0" w:color="auto"/>
                                                                <w:right w:val="none" w:sz="0" w:space="0" w:color="auto"/>
                                                              </w:divBdr>
                                                            </w:div>
                                                          </w:divsChild>
                                                        </w:div>
                                                        <w:div w:id="984891858">
                                                          <w:marLeft w:val="0"/>
                                                          <w:marRight w:val="0"/>
                                                          <w:marTop w:val="0"/>
                                                          <w:marBottom w:val="0"/>
                                                          <w:divBdr>
                                                            <w:top w:val="none" w:sz="0" w:space="0" w:color="auto"/>
                                                            <w:left w:val="none" w:sz="0" w:space="0" w:color="auto"/>
                                                            <w:bottom w:val="none" w:sz="0" w:space="0" w:color="auto"/>
                                                            <w:right w:val="none" w:sz="0" w:space="0" w:color="auto"/>
                                                          </w:divBdr>
                                                          <w:divsChild>
                                                            <w:div w:id="21443599">
                                                              <w:marLeft w:val="0"/>
                                                              <w:marRight w:val="0"/>
                                                              <w:marTop w:val="0"/>
                                                              <w:marBottom w:val="0"/>
                                                              <w:divBdr>
                                                                <w:top w:val="none" w:sz="0" w:space="0" w:color="auto"/>
                                                                <w:left w:val="none" w:sz="0" w:space="0" w:color="auto"/>
                                                                <w:bottom w:val="none" w:sz="0" w:space="0" w:color="auto"/>
                                                                <w:right w:val="none" w:sz="0" w:space="0" w:color="auto"/>
                                                              </w:divBdr>
                                                            </w:div>
                                                          </w:divsChild>
                                                        </w:div>
                                                        <w:div w:id="1787430505">
                                                          <w:marLeft w:val="0"/>
                                                          <w:marRight w:val="0"/>
                                                          <w:marTop w:val="0"/>
                                                          <w:marBottom w:val="0"/>
                                                          <w:divBdr>
                                                            <w:top w:val="none" w:sz="0" w:space="0" w:color="auto"/>
                                                            <w:left w:val="none" w:sz="0" w:space="0" w:color="auto"/>
                                                            <w:bottom w:val="none" w:sz="0" w:space="0" w:color="auto"/>
                                                            <w:right w:val="none" w:sz="0" w:space="0" w:color="auto"/>
                                                          </w:divBdr>
                                                          <w:divsChild>
                                                            <w:div w:id="549348365">
                                                              <w:marLeft w:val="0"/>
                                                              <w:marRight w:val="0"/>
                                                              <w:marTop w:val="0"/>
                                                              <w:marBottom w:val="0"/>
                                                              <w:divBdr>
                                                                <w:top w:val="none" w:sz="0" w:space="0" w:color="auto"/>
                                                                <w:left w:val="none" w:sz="0" w:space="0" w:color="auto"/>
                                                                <w:bottom w:val="none" w:sz="0" w:space="0" w:color="auto"/>
                                                                <w:right w:val="none" w:sz="0" w:space="0" w:color="auto"/>
                                                              </w:divBdr>
                                                            </w:div>
                                                          </w:divsChild>
                                                        </w:div>
                                                        <w:div w:id="1092169532">
                                                          <w:marLeft w:val="0"/>
                                                          <w:marRight w:val="0"/>
                                                          <w:marTop w:val="0"/>
                                                          <w:marBottom w:val="0"/>
                                                          <w:divBdr>
                                                            <w:top w:val="none" w:sz="0" w:space="0" w:color="auto"/>
                                                            <w:left w:val="none" w:sz="0" w:space="0" w:color="auto"/>
                                                            <w:bottom w:val="none" w:sz="0" w:space="0" w:color="auto"/>
                                                            <w:right w:val="none" w:sz="0" w:space="0" w:color="auto"/>
                                                          </w:divBdr>
                                                          <w:divsChild>
                                                            <w:div w:id="1874003380">
                                                              <w:marLeft w:val="0"/>
                                                              <w:marRight w:val="0"/>
                                                              <w:marTop w:val="0"/>
                                                              <w:marBottom w:val="0"/>
                                                              <w:divBdr>
                                                                <w:top w:val="none" w:sz="0" w:space="0" w:color="auto"/>
                                                                <w:left w:val="none" w:sz="0" w:space="0" w:color="auto"/>
                                                                <w:bottom w:val="none" w:sz="0" w:space="0" w:color="auto"/>
                                                                <w:right w:val="none" w:sz="0" w:space="0" w:color="auto"/>
                                                              </w:divBdr>
                                                            </w:div>
                                                          </w:divsChild>
                                                        </w:div>
                                                        <w:div w:id="796217705">
                                                          <w:marLeft w:val="0"/>
                                                          <w:marRight w:val="0"/>
                                                          <w:marTop w:val="0"/>
                                                          <w:marBottom w:val="0"/>
                                                          <w:divBdr>
                                                            <w:top w:val="none" w:sz="0" w:space="0" w:color="auto"/>
                                                            <w:left w:val="none" w:sz="0" w:space="0" w:color="auto"/>
                                                            <w:bottom w:val="none" w:sz="0" w:space="0" w:color="auto"/>
                                                            <w:right w:val="none" w:sz="0" w:space="0" w:color="auto"/>
                                                          </w:divBdr>
                                                          <w:divsChild>
                                                            <w:div w:id="574245284">
                                                              <w:marLeft w:val="0"/>
                                                              <w:marRight w:val="0"/>
                                                              <w:marTop w:val="0"/>
                                                              <w:marBottom w:val="0"/>
                                                              <w:divBdr>
                                                                <w:top w:val="none" w:sz="0" w:space="0" w:color="auto"/>
                                                                <w:left w:val="none" w:sz="0" w:space="0" w:color="auto"/>
                                                                <w:bottom w:val="none" w:sz="0" w:space="0" w:color="auto"/>
                                                                <w:right w:val="none" w:sz="0" w:space="0" w:color="auto"/>
                                                              </w:divBdr>
                                                            </w:div>
                                                          </w:divsChild>
                                                        </w:div>
                                                        <w:div w:id="1196776404">
                                                          <w:marLeft w:val="0"/>
                                                          <w:marRight w:val="0"/>
                                                          <w:marTop w:val="0"/>
                                                          <w:marBottom w:val="0"/>
                                                          <w:divBdr>
                                                            <w:top w:val="none" w:sz="0" w:space="0" w:color="auto"/>
                                                            <w:left w:val="none" w:sz="0" w:space="0" w:color="auto"/>
                                                            <w:bottom w:val="none" w:sz="0" w:space="0" w:color="auto"/>
                                                            <w:right w:val="none" w:sz="0" w:space="0" w:color="auto"/>
                                                          </w:divBdr>
                                                          <w:divsChild>
                                                            <w:div w:id="1316299303">
                                                              <w:marLeft w:val="0"/>
                                                              <w:marRight w:val="0"/>
                                                              <w:marTop w:val="0"/>
                                                              <w:marBottom w:val="0"/>
                                                              <w:divBdr>
                                                                <w:top w:val="none" w:sz="0" w:space="0" w:color="auto"/>
                                                                <w:left w:val="none" w:sz="0" w:space="0" w:color="auto"/>
                                                                <w:bottom w:val="none" w:sz="0" w:space="0" w:color="auto"/>
                                                                <w:right w:val="none" w:sz="0" w:space="0" w:color="auto"/>
                                                              </w:divBdr>
                                                            </w:div>
                                                          </w:divsChild>
                                                        </w:div>
                                                        <w:div w:id="2128500402">
                                                          <w:marLeft w:val="0"/>
                                                          <w:marRight w:val="0"/>
                                                          <w:marTop w:val="0"/>
                                                          <w:marBottom w:val="0"/>
                                                          <w:divBdr>
                                                            <w:top w:val="none" w:sz="0" w:space="0" w:color="auto"/>
                                                            <w:left w:val="none" w:sz="0" w:space="0" w:color="auto"/>
                                                            <w:bottom w:val="none" w:sz="0" w:space="0" w:color="auto"/>
                                                            <w:right w:val="none" w:sz="0" w:space="0" w:color="auto"/>
                                                          </w:divBdr>
                                                          <w:divsChild>
                                                            <w:div w:id="1945647361">
                                                              <w:marLeft w:val="0"/>
                                                              <w:marRight w:val="0"/>
                                                              <w:marTop w:val="0"/>
                                                              <w:marBottom w:val="0"/>
                                                              <w:divBdr>
                                                                <w:top w:val="none" w:sz="0" w:space="0" w:color="auto"/>
                                                                <w:left w:val="none" w:sz="0" w:space="0" w:color="auto"/>
                                                                <w:bottom w:val="none" w:sz="0" w:space="0" w:color="auto"/>
                                                                <w:right w:val="none" w:sz="0" w:space="0" w:color="auto"/>
                                                              </w:divBdr>
                                                            </w:div>
                                                          </w:divsChild>
                                                        </w:div>
                                                        <w:div w:id="1827741331">
                                                          <w:marLeft w:val="0"/>
                                                          <w:marRight w:val="0"/>
                                                          <w:marTop w:val="0"/>
                                                          <w:marBottom w:val="0"/>
                                                          <w:divBdr>
                                                            <w:top w:val="none" w:sz="0" w:space="0" w:color="auto"/>
                                                            <w:left w:val="none" w:sz="0" w:space="0" w:color="auto"/>
                                                            <w:bottom w:val="none" w:sz="0" w:space="0" w:color="auto"/>
                                                            <w:right w:val="none" w:sz="0" w:space="0" w:color="auto"/>
                                                          </w:divBdr>
                                                          <w:divsChild>
                                                            <w:div w:id="2324891">
                                                              <w:marLeft w:val="0"/>
                                                              <w:marRight w:val="0"/>
                                                              <w:marTop w:val="0"/>
                                                              <w:marBottom w:val="0"/>
                                                              <w:divBdr>
                                                                <w:top w:val="none" w:sz="0" w:space="0" w:color="auto"/>
                                                                <w:left w:val="none" w:sz="0" w:space="0" w:color="auto"/>
                                                                <w:bottom w:val="none" w:sz="0" w:space="0" w:color="auto"/>
                                                                <w:right w:val="none" w:sz="0" w:space="0" w:color="auto"/>
                                                              </w:divBdr>
                                                            </w:div>
                                                          </w:divsChild>
                                                        </w:div>
                                                        <w:div w:id="1085421117">
                                                          <w:marLeft w:val="0"/>
                                                          <w:marRight w:val="0"/>
                                                          <w:marTop w:val="0"/>
                                                          <w:marBottom w:val="0"/>
                                                          <w:divBdr>
                                                            <w:top w:val="none" w:sz="0" w:space="0" w:color="auto"/>
                                                            <w:left w:val="none" w:sz="0" w:space="0" w:color="auto"/>
                                                            <w:bottom w:val="none" w:sz="0" w:space="0" w:color="auto"/>
                                                            <w:right w:val="none" w:sz="0" w:space="0" w:color="auto"/>
                                                          </w:divBdr>
                                                          <w:divsChild>
                                                            <w:div w:id="1835219557">
                                                              <w:marLeft w:val="0"/>
                                                              <w:marRight w:val="0"/>
                                                              <w:marTop w:val="0"/>
                                                              <w:marBottom w:val="0"/>
                                                              <w:divBdr>
                                                                <w:top w:val="none" w:sz="0" w:space="0" w:color="auto"/>
                                                                <w:left w:val="none" w:sz="0" w:space="0" w:color="auto"/>
                                                                <w:bottom w:val="none" w:sz="0" w:space="0" w:color="auto"/>
                                                                <w:right w:val="none" w:sz="0" w:space="0" w:color="auto"/>
                                                              </w:divBdr>
                                                            </w:div>
                                                          </w:divsChild>
                                                        </w:div>
                                                        <w:div w:id="1130320799">
                                                          <w:marLeft w:val="0"/>
                                                          <w:marRight w:val="0"/>
                                                          <w:marTop w:val="0"/>
                                                          <w:marBottom w:val="0"/>
                                                          <w:divBdr>
                                                            <w:top w:val="none" w:sz="0" w:space="0" w:color="auto"/>
                                                            <w:left w:val="none" w:sz="0" w:space="0" w:color="auto"/>
                                                            <w:bottom w:val="none" w:sz="0" w:space="0" w:color="auto"/>
                                                            <w:right w:val="none" w:sz="0" w:space="0" w:color="auto"/>
                                                          </w:divBdr>
                                                          <w:divsChild>
                                                            <w:div w:id="1276595220">
                                                              <w:marLeft w:val="0"/>
                                                              <w:marRight w:val="0"/>
                                                              <w:marTop w:val="0"/>
                                                              <w:marBottom w:val="0"/>
                                                              <w:divBdr>
                                                                <w:top w:val="none" w:sz="0" w:space="0" w:color="auto"/>
                                                                <w:left w:val="none" w:sz="0" w:space="0" w:color="auto"/>
                                                                <w:bottom w:val="none" w:sz="0" w:space="0" w:color="auto"/>
                                                                <w:right w:val="none" w:sz="0" w:space="0" w:color="auto"/>
                                                              </w:divBdr>
                                                            </w:div>
                                                          </w:divsChild>
                                                        </w:div>
                                                        <w:div w:id="325863026">
                                                          <w:marLeft w:val="0"/>
                                                          <w:marRight w:val="0"/>
                                                          <w:marTop w:val="0"/>
                                                          <w:marBottom w:val="0"/>
                                                          <w:divBdr>
                                                            <w:top w:val="none" w:sz="0" w:space="0" w:color="auto"/>
                                                            <w:left w:val="none" w:sz="0" w:space="0" w:color="auto"/>
                                                            <w:bottom w:val="none" w:sz="0" w:space="0" w:color="auto"/>
                                                            <w:right w:val="none" w:sz="0" w:space="0" w:color="auto"/>
                                                          </w:divBdr>
                                                          <w:divsChild>
                                                            <w:div w:id="153106136">
                                                              <w:marLeft w:val="0"/>
                                                              <w:marRight w:val="0"/>
                                                              <w:marTop w:val="0"/>
                                                              <w:marBottom w:val="0"/>
                                                              <w:divBdr>
                                                                <w:top w:val="none" w:sz="0" w:space="0" w:color="auto"/>
                                                                <w:left w:val="none" w:sz="0" w:space="0" w:color="auto"/>
                                                                <w:bottom w:val="none" w:sz="0" w:space="0" w:color="auto"/>
                                                                <w:right w:val="none" w:sz="0" w:space="0" w:color="auto"/>
                                                              </w:divBdr>
                                                            </w:div>
                                                          </w:divsChild>
                                                        </w:div>
                                                        <w:div w:id="857933370">
                                                          <w:marLeft w:val="0"/>
                                                          <w:marRight w:val="0"/>
                                                          <w:marTop w:val="0"/>
                                                          <w:marBottom w:val="0"/>
                                                          <w:divBdr>
                                                            <w:top w:val="none" w:sz="0" w:space="0" w:color="auto"/>
                                                            <w:left w:val="none" w:sz="0" w:space="0" w:color="auto"/>
                                                            <w:bottom w:val="none" w:sz="0" w:space="0" w:color="auto"/>
                                                            <w:right w:val="none" w:sz="0" w:space="0" w:color="auto"/>
                                                          </w:divBdr>
                                                          <w:divsChild>
                                                            <w:div w:id="337345933">
                                                              <w:marLeft w:val="0"/>
                                                              <w:marRight w:val="0"/>
                                                              <w:marTop w:val="0"/>
                                                              <w:marBottom w:val="0"/>
                                                              <w:divBdr>
                                                                <w:top w:val="none" w:sz="0" w:space="0" w:color="auto"/>
                                                                <w:left w:val="none" w:sz="0" w:space="0" w:color="auto"/>
                                                                <w:bottom w:val="none" w:sz="0" w:space="0" w:color="auto"/>
                                                                <w:right w:val="none" w:sz="0" w:space="0" w:color="auto"/>
                                                              </w:divBdr>
                                                            </w:div>
                                                          </w:divsChild>
                                                        </w:div>
                                                        <w:div w:id="1090932643">
                                                          <w:marLeft w:val="0"/>
                                                          <w:marRight w:val="0"/>
                                                          <w:marTop w:val="0"/>
                                                          <w:marBottom w:val="0"/>
                                                          <w:divBdr>
                                                            <w:top w:val="none" w:sz="0" w:space="0" w:color="auto"/>
                                                            <w:left w:val="none" w:sz="0" w:space="0" w:color="auto"/>
                                                            <w:bottom w:val="none" w:sz="0" w:space="0" w:color="auto"/>
                                                            <w:right w:val="none" w:sz="0" w:space="0" w:color="auto"/>
                                                          </w:divBdr>
                                                          <w:divsChild>
                                                            <w:div w:id="1643652310">
                                                              <w:marLeft w:val="0"/>
                                                              <w:marRight w:val="0"/>
                                                              <w:marTop w:val="0"/>
                                                              <w:marBottom w:val="0"/>
                                                              <w:divBdr>
                                                                <w:top w:val="none" w:sz="0" w:space="0" w:color="auto"/>
                                                                <w:left w:val="none" w:sz="0" w:space="0" w:color="auto"/>
                                                                <w:bottom w:val="none" w:sz="0" w:space="0" w:color="auto"/>
                                                                <w:right w:val="none" w:sz="0" w:space="0" w:color="auto"/>
                                                              </w:divBdr>
                                                            </w:div>
                                                          </w:divsChild>
                                                        </w:div>
                                                        <w:div w:id="1311323144">
                                                          <w:marLeft w:val="0"/>
                                                          <w:marRight w:val="0"/>
                                                          <w:marTop w:val="0"/>
                                                          <w:marBottom w:val="0"/>
                                                          <w:divBdr>
                                                            <w:top w:val="none" w:sz="0" w:space="0" w:color="auto"/>
                                                            <w:left w:val="none" w:sz="0" w:space="0" w:color="auto"/>
                                                            <w:bottom w:val="none" w:sz="0" w:space="0" w:color="auto"/>
                                                            <w:right w:val="none" w:sz="0" w:space="0" w:color="auto"/>
                                                          </w:divBdr>
                                                          <w:divsChild>
                                                            <w:div w:id="1271820711">
                                                              <w:marLeft w:val="0"/>
                                                              <w:marRight w:val="0"/>
                                                              <w:marTop w:val="0"/>
                                                              <w:marBottom w:val="0"/>
                                                              <w:divBdr>
                                                                <w:top w:val="none" w:sz="0" w:space="0" w:color="auto"/>
                                                                <w:left w:val="none" w:sz="0" w:space="0" w:color="auto"/>
                                                                <w:bottom w:val="none" w:sz="0" w:space="0" w:color="auto"/>
                                                                <w:right w:val="none" w:sz="0" w:space="0" w:color="auto"/>
                                                              </w:divBdr>
                                                            </w:div>
                                                          </w:divsChild>
                                                        </w:div>
                                                        <w:div w:id="623924004">
                                                          <w:marLeft w:val="0"/>
                                                          <w:marRight w:val="0"/>
                                                          <w:marTop w:val="0"/>
                                                          <w:marBottom w:val="0"/>
                                                          <w:divBdr>
                                                            <w:top w:val="none" w:sz="0" w:space="0" w:color="auto"/>
                                                            <w:left w:val="none" w:sz="0" w:space="0" w:color="auto"/>
                                                            <w:bottom w:val="none" w:sz="0" w:space="0" w:color="auto"/>
                                                            <w:right w:val="none" w:sz="0" w:space="0" w:color="auto"/>
                                                          </w:divBdr>
                                                          <w:divsChild>
                                                            <w:div w:id="901141788">
                                                              <w:marLeft w:val="0"/>
                                                              <w:marRight w:val="0"/>
                                                              <w:marTop w:val="0"/>
                                                              <w:marBottom w:val="0"/>
                                                              <w:divBdr>
                                                                <w:top w:val="none" w:sz="0" w:space="0" w:color="auto"/>
                                                                <w:left w:val="none" w:sz="0" w:space="0" w:color="auto"/>
                                                                <w:bottom w:val="none" w:sz="0" w:space="0" w:color="auto"/>
                                                                <w:right w:val="none" w:sz="0" w:space="0" w:color="auto"/>
                                                              </w:divBdr>
                                                            </w:div>
                                                          </w:divsChild>
                                                        </w:div>
                                                        <w:div w:id="659820067">
                                                          <w:marLeft w:val="0"/>
                                                          <w:marRight w:val="0"/>
                                                          <w:marTop w:val="0"/>
                                                          <w:marBottom w:val="0"/>
                                                          <w:divBdr>
                                                            <w:top w:val="none" w:sz="0" w:space="0" w:color="auto"/>
                                                            <w:left w:val="none" w:sz="0" w:space="0" w:color="auto"/>
                                                            <w:bottom w:val="none" w:sz="0" w:space="0" w:color="auto"/>
                                                            <w:right w:val="none" w:sz="0" w:space="0" w:color="auto"/>
                                                          </w:divBdr>
                                                          <w:divsChild>
                                                            <w:div w:id="489715401">
                                                              <w:marLeft w:val="0"/>
                                                              <w:marRight w:val="0"/>
                                                              <w:marTop w:val="0"/>
                                                              <w:marBottom w:val="0"/>
                                                              <w:divBdr>
                                                                <w:top w:val="none" w:sz="0" w:space="0" w:color="auto"/>
                                                                <w:left w:val="none" w:sz="0" w:space="0" w:color="auto"/>
                                                                <w:bottom w:val="none" w:sz="0" w:space="0" w:color="auto"/>
                                                                <w:right w:val="none" w:sz="0" w:space="0" w:color="auto"/>
                                                              </w:divBdr>
                                                            </w:div>
                                                          </w:divsChild>
                                                        </w:div>
                                                        <w:div w:id="1330328757">
                                                          <w:marLeft w:val="0"/>
                                                          <w:marRight w:val="0"/>
                                                          <w:marTop w:val="0"/>
                                                          <w:marBottom w:val="0"/>
                                                          <w:divBdr>
                                                            <w:top w:val="none" w:sz="0" w:space="0" w:color="auto"/>
                                                            <w:left w:val="none" w:sz="0" w:space="0" w:color="auto"/>
                                                            <w:bottom w:val="none" w:sz="0" w:space="0" w:color="auto"/>
                                                            <w:right w:val="none" w:sz="0" w:space="0" w:color="auto"/>
                                                          </w:divBdr>
                                                          <w:divsChild>
                                                            <w:div w:id="1887908876">
                                                              <w:marLeft w:val="0"/>
                                                              <w:marRight w:val="0"/>
                                                              <w:marTop w:val="0"/>
                                                              <w:marBottom w:val="0"/>
                                                              <w:divBdr>
                                                                <w:top w:val="none" w:sz="0" w:space="0" w:color="auto"/>
                                                                <w:left w:val="none" w:sz="0" w:space="0" w:color="auto"/>
                                                                <w:bottom w:val="none" w:sz="0" w:space="0" w:color="auto"/>
                                                                <w:right w:val="none" w:sz="0" w:space="0" w:color="auto"/>
                                                              </w:divBdr>
                                                            </w:div>
                                                          </w:divsChild>
                                                        </w:div>
                                                        <w:div w:id="1400859180">
                                                          <w:marLeft w:val="0"/>
                                                          <w:marRight w:val="0"/>
                                                          <w:marTop w:val="0"/>
                                                          <w:marBottom w:val="0"/>
                                                          <w:divBdr>
                                                            <w:top w:val="none" w:sz="0" w:space="0" w:color="auto"/>
                                                            <w:left w:val="none" w:sz="0" w:space="0" w:color="auto"/>
                                                            <w:bottom w:val="none" w:sz="0" w:space="0" w:color="auto"/>
                                                            <w:right w:val="none" w:sz="0" w:space="0" w:color="auto"/>
                                                          </w:divBdr>
                                                          <w:divsChild>
                                                            <w:div w:id="426971229">
                                                              <w:marLeft w:val="0"/>
                                                              <w:marRight w:val="0"/>
                                                              <w:marTop w:val="0"/>
                                                              <w:marBottom w:val="0"/>
                                                              <w:divBdr>
                                                                <w:top w:val="none" w:sz="0" w:space="0" w:color="auto"/>
                                                                <w:left w:val="none" w:sz="0" w:space="0" w:color="auto"/>
                                                                <w:bottom w:val="none" w:sz="0" w:space="0" w:color="auto"/>
                                                                <w:right w:val="none" w:sz="0" w:space="0" w:color="auto"/>
                                                              </w:divBdr>
                                                            </w:div>
                                                          </w:divsChild>
                                                        </w:div>
                                                        <w:div w:id="2022538730">
                                                          <w:marLeft w:val="0"/>
                                                          <w:marRight w:val="0"/>
                                                          <w:marTop w:val="0"/>
                                                          <w:marBottom w:val="0"/>
                                                          <w:divBdr>
                                                            <w:top w:val="none" w:sz="0" w:space="0" w:color="auto"/>
                                                            <w:left w:val="none" w:sz="0" w:space="0" w:color="auto"/>
                                                            <w:bottom w:val="none" w:sz="0" w:space="0" w:color="auto"/>
                                                            <w:right w:val="none" w:sz="0" w:space="0" w:color="auto"/>
                                                          </w:divBdr>
                                                          <w:divsChild>
                                                            <w:div w:id="1255939454">
                                                              <w:marLeft w:val="0"/>
                                                              <w:marRight w:val="0"/>
                                                              <w:marTop w:val="0"/>
                                                              <w:marBottom w:val="0"/>
                                                              <w:divBdr>
                                                                <w:top w:val="none" w:sz="0" w:space="0" w:color="auto"/>
                                                                <w:left w:val="none" w:sz="0" w:space="0" w:color="auto"/>
                                                                <w:bottom w:val="none" w:sz="0" w:space="0" w:color="auto"/>
                                                                <w:right w:val="none" w:sz="0" w:space="0" w:color="auto"/>
                                                              </w:divBdr>
                                                            </w:div>
                                                          </w:divsChild>
                                                        </w:div>
                                                        <w:div w:id="1045258315">
                                                          <w:marLeft w:val="0"/>
                                                          <w:marRight w:val="0"/>
                                                          <w:marTop w:val="0"/>
                                                          <w:marBottom w:val="0"/>
                                                          <w:divBdr>
                                                            <w:top w:val="none" w:sz="0" w:space="0" w:color="auto"/>
                                                            <w:left w:val="none" w:sz="0" w:space="0" w:color="auto"/>
                                                            <w:bottom w:val="none" w:sz="0" w:space="0" w:color="auto"/>
                                                            <w:right w:val="none" w:sz="0" w:space="0" w:color="auto"/>
                                                          </w:divBdr>
                                                          <w:divsChild>
                                                            <w:div w:id="624509668">
                                                              <w:marLeft w:val="0"/>
                                                              <w:marRight w:val="0"/>
                                                              <w:marTop w:val="0"/>
                                                              <w:marBottom w:val="0"/>
                                                              <w:divBdr>
                                                                <w:top w:val="none" w:sz="0" w:space="0" w:color="auto"/>
                                                                <w:left w:val="none" w:sz="0" w:space="0" w:color="auto"/>
                                                                <w:bottom w:val="none" w:sz="0" w:space="0" w:color="auto"/>
                                                                <w:right w:val="none" w:sz="0" w:space="0" w:color="auto"/>
                                                              </w:divBdr>
                                                            </w:div>
                                                          </w:divsChild>
                                                        </w:div>
                                                        <w:div w:id="134152997">
                                                          <w:marLeft w:val="0"/>
                                                          <w:marRight w:val="0"/>
                                                          <w:marTop w:val="0"/>
                                                          <w:marBottom w:val="0"/>
                                                          <w:divBdr>
                                                            <w:top w:val="none" w:sz="0" w:space="0" w:color="auto"/>
                                                            <w:left w:val="none" w:sz="0" w:space="0" w:color="auto"/>
                                                            <w:bottom w:val="none" w:sz="0" w:space="0" w:color="auto"/>
                                                            <w:right w:val="none" w:sz="0" w:space="0" w:color="auto"/>
                                                          </w:divBdr>
                                                          <w:divsChild>
                                                            <w:div w:id="1036733265">
                                                              <w:marLeft w:val="0"/>
                                                              <w:marRight w:val="0"/>
                                                              <w:marTop w:val="0"/>
                                                              <w:marBottom w:val="0"/>
                                                              <w:divBdr>
                                                                <w:top w:val="none" w:sz="0" w:space="0" w:color="auto"/>
                                                                <w:left w:val="none" w:sz="0" w:space="0" w:color="auto"/>
                                                                <w:bottom w:val="none" w:sz="0" w:space="0" w:color="auto"/>
                                                                <w:right w:val="none" w:sz="0" w:space="0" w:color="auto"/>
                                                              </w:divBdr>
                                                            </w:div>
                                                          </w:divsChild>
                                                        </w:div>
                                                        <w:div w:id="969554966">
                                                          <w:marLeft w:val="0"/>
                                                          <w:marRight w:val="0"/>
                                                          <w:marTop w:val="0"/>
                                                          <w:marBottom w:val="0"/>
                                                          <w:divBdr>
                                                            <w:top w:val="none" w:sz="0" w:space="0" w:color="auto"/>
                                                            <w:left w:val="none" w:sz="0" w:space="0" w:color="auto"/>
                                                            <w:bottom w:val="none" w:sz="0" w:space="0" w:color="auto"/>
                                                            <w:right w:val="none" w:sz="0" w:space="0" w:color="auto"/>
                                                          </w:divBdr>
                                                          <w:divsChild>
                                                            <w:div w:id="9687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5990226">
      <w:bodyDiv w:val="1"/>
      <w:marLeft w:val="0"/>
      <w:marRight w:val="0"/>
      <w:marTop w:val="0"/>
      <w:marBottom w:val="0"/>
      <w:divBdr>
        <w:top w:val="none" w:sz="0" w:space="0" w:color="auto"/>
        <w:left w:val="none" w:sz="0" w:space="0" w:color="auto"/>
        <w:bottom w:val="none" w:sz="0" w:space="0" w:color="auto"/>
        <w:right w:val="none" w:sz="0" w:space="0" w:color="auto"/>
      </w:divBdr>
    </w:div>
    <w:div w:id="1637294219">
      <w:bodyDiv w:val="1"/>
      <w:marLeft w:val="0"/>
      <w:marRight w:val="0"/>
      <w:marTop w:val="0"/>
      <w:marBottom w:val="0"/>
      <w:divBdr>
        <w:top w:val="none" w:sz="0" w:space="0" w:color="auto"/>
        <w:left w:val="none" w:sz="0" w:space="0" w:color="auto"/>
        <w:bottom w:val="none" w:sz="0" w:space="0" w:color="auto"/>
        <w:right w:val="none" w:sz="0" w:space="0" w:color="auto"/>
      </w:divBdr>
      <w:divsChild>
        <w:div w:id="1414282469">
          <w:marLeft w:val="0"/>
          <w:marRight w:val="0"/>
          <w:marTop w:val="0"/>
          <w:marBottom w:val="0"/>
          <w:divBdr>
            <w:top w:val="none" w:sz="0" w:space="0" w:color="auto"/>
            <w:left w:val="none" w:sz="0" w:space="0" w:color="auto"/>
            <w:bottom w:val="none" w:sz="0" w:space="0" w:color="auto"/>
            <w:right w:val="none" w:sz="0" w:space="0" w:color="auto"/>
          </w:divBdr>
          <w:divsChild>
            <w:div w:id="1775511573">
              <w:marLeft w:val="0"/>
              <w:marRight w:val="60"/>
              <w:marTop w:val="0"/>
              <w:marBottom w:val="0"/>
              <w:divBdr>
                <w:top w:val="none" w:sz="0" w:space="0" w:color="auto"/>
                <w:left w:val="none" w:sz="0" w:space="0" w:color="auto"/>
                <w:bottom w:val="none" w:sz="0" w:space="0" w:color="auto"/>
                <w:right w:val="none" w:sz="0" w:space="0" w:color="auto"/>
              </w:divBdr>
              <w:divsChild>
                <w:div w:id="159197496">
                  <w:marLeft w:val="0"/>
                  <w:marRight w:val="0"/>
                  <w:marTop w:val="0"/>
                  <w:marBottom w:val="120"/>
                  <w:divBdr>
                    <w:top w:val="single" w:sz="6" w:space="0" w:color="A0A0A0"/>
                    <w:left w:val="single" w:sz="6" w:space="0" w:color="B9B9B9"/>
                    <w:bottom w:val="single" w:sz="6" w:space="0" w:color="B9B9B9"/>
                    <w:right w:val="single" w:sz="6" w:space="0" w:color="B9B9B9"/>
                  </w:divBdr>
                  <w:divsChild>
                    <w:div w:id="631327132">
                      <w:marLeft w:val="0"/>
                      <w:marRight w:val="0"/>
                      <w:marTop w:val="0"/>
                      <w:marBottom w:val="0"/>
                      <w:divBdr>
                        <w:top w:val="none" w:sz="0" w:space="0" w:color="auto"/>
                        <w:left w:val="none" w:sz="0" w:space="0" w:color="auto"/>
                        <w:bottom w:val="none" w:sz="0" w:space="0" w:color="auto"/>
                        <w:right w:val="none" w:sz="0" w:space="0" w:color="auto"/>
                      </w:divBdr>
                      <w:divsChild>
                        <w:div w:id="1429501217">
                          <w:marLeft w:val="0"/>
                          <w:marRight w:val="0"/>
                          <w:marTop w:val="0"/>
                          <w:marBottom w:val="0"/>
                          <w:divBdr>
                            <w:top w:val="none" w:sz="0" w:space="0" w:color="auto"/>
                            <w:left w:val="none" w:sz="0" w:space="0" w:color="auto"/>
                            <w:bottom w:val="none" w:sz="0" w:space="0" w:color="auto"/>
                            <w:right w:val="none" w:sz="0" w:space="0" w:color="auto"/>
                          </w:divBdr>
                          <w:divsChild>
                            <w:div w:id="836652610">
                              <w:marLeft w:val="0"/>
                              <w:marRight w:val="0"/>
                              <w:marTop w:val="0"/>
                              <w:marBottom w:val="0"/>
                              <w:divBdr>
                                <w:top w:val="none" w:sz="0" w:space="0" w:color="auto"/>
                                <w:left w:val="none" w:sz="0" w:space="0" w:color="auto"/>
                                <w:bottom w:val="none" w:sz="0" w:space="0" w:color="auto"/>
                                <w:right w:val="none" w:sz="0" w:space="0" w:color="auto"/>
                              </w:divBdr>
                              <w:divsChild>
                                <w:div w:id="46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50183">
          <w:marLeft w:val="0"/>
          <w:marRight w:val="0"/>
          <w:marTop w:val="0"/>
          <w:marBottom w:val="0"/>
          <w:divBdr>
            <w:top w:val="none" w:sz="0" w:space="0" w:color="auto"/>
            <w:left w:val="none" w:sz="0" w:space="0" w:color="auto"/>
            <w:bottom w:val="none" w:sz="0" w:space="0" w:color="auto"/>
            <w:right w:val="none" w:sz="0" w:space="0" w:color="auto"/>
          </w:divBdr>
          <w:divsChild>
            <w:div w:id="927427106">
              <w:marLeft w:val="60"/>
              <w:marRight w:val="0"/>
              <w:marTop w:val="0"/>
              <w:marBottom w:val="0"/>
              <w:divBdr>
                <w:top w:val="none" w:sz="0" w:space="0" w:color="auto"/>
                <w:left w:val="none" w:sz="0" w:space="0" w:color="auto"/>
                <w:bottom w:val="none" w:sz="0" w:space="0" w:color="auto"/>
                <w:right w:val="none" w:sz="0" w:space="0" w:color="auto"/>
              </w:divBdr>
              <w:divsChild>
                <w:div w:id="1038898307">
                  <w:marLeft w:val="0"/>
                  <w:marRight w:val="0"/>
                  <w:marTop w:val="0"/>
                  <w:marBottom w:val="0"/>
                  <w:divBdr>
                    <w:top w:val="none" w:sz="0" w:space="0" w:color="auto"/>
                    <w:left w:val="none" w:sz="0" w:space="0" w:color="auto"/>
                    <w:bottom w:val="none" w:sz="0" w:space="0" w:color="auto"/>
                    <w:right w:val="none" w:sz="0" w:space="0" w:color="auto"/>
                  </w:divBdr>
                  <w:divsChild>
                    <w:div w:id="1766732975">
                      <w:marLeft w:val="0"/>
                      <w:marRight w:val="0"/>
                      <w:marTop w:val="0"/>
                      <w:marBottom w:val="120"/>
                      <w:divBdr>
                        <w:top w:val="single" w:sz="6" w:space="0" w:color="F5F5F5"/>
                        <w:left w:val="single" w:sz="6" w:space="0" w:color="F5F5F5"/>
                        <w:bottom w:val="single" w:sz="6" w:space="0" w:color="F5F5F5"/>
                        <w:right w:val="single" w:sz="6" w:space="0" w:color="F5F5F5"/>
                      </w:divBdr>
                      <w:divsChild>
                        <w:div w:id="1699768643">
                          <w:marLeft w:val="0"/>
                          <w:marRight w:val="0"/>
                          <w:marTop w:val="0"/>
                          <w:marBottom w:val="0"/>
                          <w:divBdr>
                            <w:top w:val="none" w:sz="0" w:space="0" w:color="auto"/>
                            <w:left w:val="none" w:sz="0" w:space="0" w:color="auto"/>
                            <w:bottom w:val="none" w:sz="0" w:space="0" w:color="auto"/>
                            <w:right w:val="none" w:sz="0" w:space="0" w:color="auto"/>
                          </w:divBdr>
                          <w:divsChild>
                            <w:div w:id="7877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145354">
      <w:bodyDiv w:val="1"/>
      <w:marLeft w:val="0"/>
      <w:marRight w:val="0"/>
      <w:marTop w:val="0"/>
      <w:marBottom w:val="0"/>
      <w:divBdr>
        <w:top w:val="none" w:sz="0" w:space="0" w:color="auto"/>
        <w:left w:val="none" w:sz="0" w:space="0" w:color="auto"/>
        <w:bottom w:val="none" w:sz="0" w:space="0" w:color="auto"/>
        <w:right w:val="none" w:sz="0" w:space="0" w:color="auto"/>
      </w:divBdr>
    </w:div>
    <w:div w:id="1857691506">
      <w:bodyDiv w:val="1"/>
      <w:marLeft w:val="0"/>
      <w:marRight w:val="0"/>
      <w:marTop w:val="0"/>
      <w:marBottom w:val="0"/>
      <w:divBdr>
        <w:top w:val="none" w:sz="0" w:space="0" w:color="auto"/>
        <w:left w:val="none" w:sz="0" w:space="0" w:color="auto"/>
        <w:bottom w:val="none" w:sz="0" w:space="0" w:color="auto"/>
        <w:right w:val="none" w:sz="0" w:space="0" w:color="auto"/>
      </w:divBdr>
    </w:div>
    <w:div w:id="1858688477">
      <w:bodyDiv w:val="1"/>
      <w:marLeft w:val="0"/>
      <w:marRight w:val="0"/>
      <w:marTop w:val="0"/>
      <w:marBottom w:val="0"/>
      <w:divBdr>
        <w:top w:val="none" w:sz="0" w:space="0" w:color="auto"/>
        <w:left w:val="none" w:sz="0" w:space="0" w:color="auto"/>
        <w:bottom w:val="none" w:sz="0" w:space="0" w:color="auto"/>
        <w:right w:val="none" w:sz="0" w:space="0" w:color="auto"/>
      </w:divBdr>
    </w:div>
    <w:div w:id="1877038902">
      <w:bodyDiv w:val="1"/>
      <w:marLeft w:val="0"/>
      <w:marRight w:val="0"/>
      <w:marTop w:val="0"/>
      <w:marBottom w:val="0"/>
      <w:divBdr>
        <w:top w:val="none" w:sz="0" w:space="0" w:color="auto"/>
        <w:left w:val="none" w:sz="0" w:space="0" w:color="auto"/>
        <w:bottom w:val="none" w:sz="0" w:space="0" w:color="auto"/>
        <w:right w:val="none" w:sz="0" w:space="0" w:color="auto"/>
      </w:divBdr>
    </w:div>
    <w:div w:id="1879662790">
      <w:bodyDiv w:val="1"/>
      <w:marLeft w:val="0"/>
      <w:marRight w:val="0"/>
      <w:marTop w:val="0"/>
      <w:marBottom w:val="0"/>
      <w:divBdr>
        <w:top w:val="none" w:sz="0" w:space="0" w:color="auto"/>
        <w:left w:val="none" w:sz="0" w:space="0" w:color="auto"/>
        <w:bottom w:val="none" w:sz="0" w:space="0" w:color="auto"/>
        <w:right w:val="none" w:sz="0" w:space="0" w:color="auto"/>
      </w:divBdr>
    </w:div>
    <w:div w:id="1942881873">
      <w:bodyDiv w:val="1"/>
      <w:marLeft w:val="0"/>
      <w:marRight w:val="0"/>
      <w:marTop w:val="0"/>
      <w:marBottom w:val="0"/>
      <w:divBdr>
        <w:top w:val="none" w:sz="0" w:space="0" w:color="auto"/>
        <w:left w:val="none" w:sz="0" w:space="0" w:color="auto"/>
        <w:bottom w:val="none" w:sz="0" w:space="0" w:color="auto"/>
        <w:right w:val="none" w:sz="0" w:space="0" w:color="auto"/>
      </w:divBdr>
    </w:div>
    <w:div w:id="1996836637">
      <w:bodyDiv w:val="1"/>
      <w:marLeft w:val="0"/>
      <w:marRight w:val="0"/>
      <w:marTop w:val="0"/>
      <w:marBottom w:val="0"/>
      <w:divBdr>
        <w:top w:val="none" w:sz="0" w:space="0" w:color="auto"/>
        <w:left w:val="none" w:sz="0" w:space="0" w:color="auto"/>
        <w:bottom w:val="none" w:sz="0" w:space="0" w:color="auto"/>
        <w:right w:val="none" w:sz="0" w:space="0" w:color="auto"/>
      </w:divBdr>
    </w:div>
    <w:div w:id="2048556356">
      <w:bodyDiv w:val="1"/>
      <w:marLeft w:val="0"/>
      <w:marRight w:val="0"/>
      <w:marTop w:val="0"/>
      <w:marBottom w:val="0"/>
      <w:divBdr>
        <w:top w:val="none" w:sz="0" w:space="0" w:color="auto"/>
        <w:left w:val="none" w:sz="0" w:space="0" w:color="auto"/>
        <w:bottom w:val="none" w:sz="0" w:space="0" w:color="auto"/>
        <w:right w:val="none" w:sz="0" w:space="0" w:color="auto"/>
      </w:divBdr>
    </w:div>
    <w:div w:id="207874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hyperlink" Target="http://www.plaid-h2020.eu/partners/james-hutton-institute" TargetMode="External"/><Relationship Id="rId21" Type="http://schemas.openxmlformats.org/officeDocument/2006/relationships/hyperlink" Target="http://www.plaid-h2020.eu/partners/delphy" TargetMode="External"/><Relationship Id="rId34" Type="http://schemas.openxmlformats.org/officeDocument/2006/relationships/hyperlink" Target="http://www.plaid-h2020.eu/partners/nodibinajums-baltic-studies-centre-bsc" TargetMode="External"/><Relationship Id="rId42" Type="http://schemas.openxmlformats.org/officeDocument/2006/relationships/image" Target="media/image20.jpeg"/><Relationship Id="rId47" Type="http://schemas.openxmlformats.org/officeDocument/2006/relationships/hyperlink" Target="https://www.cbs.nl/nl-nl/nieuws/2018/10/vrouw-stabiele-factor-op-boerderij" TargetMode="External"/><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cid:image-02d52920c8" TargetMode="External"/><Relationship Id="rId68" Type="http://schemas.openxmlformats.org/officeDocument/2006/relationships/image" Target="media/image36.jpeg"/><Relationship Id="rId7" Type="http://schemas.openxmlformats.org/officeDocument/2006/relationships/endnotes" Target="endnotes.xml"/><Relationship Id="rId71"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www.plaid-h2020.eu/partners/association-de-coordination-technique-agricole-acta"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www.plaid-h2020.eu/partners/national-agricultural-advisory-service-naas" TargetMode="External"/><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https://www.cropscience.bayer.com/en/blogs/expert-views/2016/birgitt-walz-tylla-preserving-biodiversity-in-agriculture" TargetMode="External"/><Relationship Id="rId53" Type="http://schemas.openxmlformats.org/officeDocument/2006/relationships/image" Target="media/image27.jpeg"/><Relationship Id="rId58" Type="http://schemas.openxmlformats.org/officeDocument/2006/relationships/image" Target="media/image30.jpg"/><Relationship Id="rId66"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plaid-h2020.eu/partners/european-forum-agricultural-and-rural-advisory-services-eufras" TargetMode="External"/><Relationship Id="rId28" Type="http://schemas.openxmlformats.org/officeDocument/2006/relationships/hyperlink" Target="http://www.plaid-h2020.eu/partners/instituto-navarro-de-tecnologias-e-infraestructuras-agrolimentarias-intia" TargetMode="External"/><Relationship Id="rId36" Type="http://schemas.openxmlformats.org/officeDocument/2006/relationships/hyperlink" Target="http://www.plaid-h2020.eu/partners/research-institute-organic-agriculture-fibl" TargetMode="External"/><Relationship Id="rId49" Type="http://schemas.openxmlformats.org/officeDocument/2006/relationships/hyperlink" Target="http://www.grondigboerenmetmais.nl" TargetMode="External"/><Relationship Id="rId57" Type="http://schemas.openxmlformats.org/officeDocument/2006/relationships/footer" Target="footer2.xml"/><Relationship Id="rId61" Type="http://schemas.openxmlformats.org/officeDocument/2006/relationships/hyperlink" Target="http://statline.cbs.nl/StatWeb/publication/?PA=7100oogs" TargetMode="External"/><Relationship Id="rId10" Type="http://schemas.openxmlformats.org/officeDocument/2006/relationships/image" Target="media/image3.jpeg"/><Relationship Id="rId19" Type="http://schemas.openxmlformats.org/officeDocument/2006/relationships/hyperlink" Target="http://www.plaid-h2020.eu/partners/chambers-agriculture-apca" TargetMode="External"/><Relationship Id="rId31" Type="http://schemas.openxmlformats.org/officeDocument/2006/relationships/image" Target="media/image14.jpeg"/><Relationship Id="rId44" Type="http://schemas.openxmlformats.org/officeDocument/2006/relationships/image" Target="media/image22.png"/><Relationship Id="rId52" Type="http://schemas.openxmlformats.org/officeDocument/2006/relationships/image" Target="media/image26.jpeg"/><Relationship Id="rId60" Type="http://schemas.openxmlformats.org/officeDocument/2006/relationships/hyperlink" Target="https://www.cbs.nl/nl-nl/nieuws/2018/10/vrouw-stabiele-factor-op-boerderij" TargetMode="External"/><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laid-h2020.eu/partners/arvalis-institut-du-vegetal"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www.plaid-h2020.eu/partners/linking-environment-and-farming-leaf" TargetMode="External"/><Relationship Id="rId35" Type="http://schemas.openxmlformats.org/officeDocument/2006/relationships/image" Target="media/image16.png"/><Relationship Id="rId43" Type="http://schemas.openxmlformats.org/officeDocument/2006/relationships/header" Target="header1.xml"/><Relationship Id="rId48" Type="http://schemas.openxmlformats.org/officeDocument/2006/relationships/image" Target="media/image23.png"/><Relationship Id="rId56" Type="http://schemas.openxmlformats.org/officeDocument/2006/relationships/header" Target="header2.xml"/><Relationship Id="rId64" Type="http://schemas.openxmlformats.org/officeDocument/2006/relationships/image" Target="media/image32.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www.plaid-h2020.eu/partners/advisory-service-croatia-asc" TargetMode="External"/><Relationship Id="rId17" Type="http://schemas.openxmlformats.org/officeDocument/2006/relationships/image" Target="media/image6.jpeg"/><Relationship Id="rId25" Type="http://schemas.openxmlformats.org/officeDocument/2006/relationships/hyperlink" Target="http://www.plaid-h2020.eu/partners/innovatiesteunpunt-isp" TargetMode="External"/><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hyperlink" Target="http://www.grondigboerenmetmais.nl/category/bijeenkomsten" TargetMode="External"/><Relationship Id="rId59" Type="http://schemas.openxmlformats.org/officeDocument/2006/relationships/hyperlink" Target="http://www.grondigboerenmetmais.nl/category/bijeenkomsten" TargetMode="External"/><Relationship Id="rId67" Type="http://schemas.openxmlformats.org/officeDocument/2006/relationships/image" Target="media/image35.emf"/><Relationship Id="rId20" Type="http://schemas.openxmlformats.org/officeDocument/2006/relationships/image" Target="media/image8.jpeg"/><Relationship Id="rId41" Type="http://schemas.openxmlformats.org/officeDocument/2006/relationships/hyperlink" Target="http://www.plaid-h2020.eu/partners/vinidea" TargetMode="External"/><Relationship Id="rId54" Type="http://schemas.openxmlformats.org/officeDocument/2006/relationships/image" Target="media/image28.jpeg"/><Relationship Id="rId62" Type="http://schemas.openxmlformats.org/officeDocument/2006/relationships/image" Target="media/image31.jpe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E7EDE-D103-4B4B-B517-8262CFB18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69FA9EC6.dotm</Template>
  <TotalTime>699</TotalTime>
  <Pages>70</Pages>
  <Words>29564</Words>
  <Characters>162602</Characters>
  <Application>Microsoft Office Word</Application>
  <DocSecurity>0</DocSecurity>
  <Lines>1355</Lines>
  <Paragraphs>383</Paragraphs>
  <ScaleCrop>false</ScaleCrop>
  <HeadingPairs>
    <vt:vector size="12" baseType="variant">
      <vt:variant>
        <vt:lpstr>Title</vt:lpstr>
      </vt:variant>
      <vt:variant>
        <vt:i4>1</vt:i4>
      </vt:variant>
      <vt:variant>
        <vt:lpstr>Titel</vt:lpstr>
      </vt:variant>
      <vt:variant>
        <vt:i4>1</vt:i4>
      </vt:variant>
      <vt:variant>
        <vt:lpstr>Nosaukums</vt:lpstr>
      </vt:variant>
      <vt:variant>
        <vt:i4>1</vt:i4>
      </vt:variant>
      <vt:variant>
        <vt:lpstr>Título</vt:lpstr>
      </vt:variant>
      <vt:variant>
        <vt:i4>1</vt:i4>
      </vt:variant>
      <vt:variant>
        <vt:lpstr>Tittel</vt:lpstr>
      </vt:variant>
      <vt:variant>
        <vt:i4>1</vt:i4>
      </vt:variant>
      <vt:variant>
        <vt:lpstr>Titre</vt:lpstr>
      </vt:variant>
      <vt:variant>
        <vt:i4>1</vt:i4>
      </vt:variant>
    </vt:vector>
  </HeadingPairs>
  <TitlesOfParts>
    <vt:vector size="6" baseType="lpstr">
      <vt:lpstr/>
      <vt:lpstr/>
      <vt:lpstr/>
      <vt:lpstr/>
      <vt:lpstr/>
      <vt:lpstr/>
    </vt:vector>
  </TitlesOfParts>
  <Company>The James Hutton Institute</Company>
  <LinksUpToDate>false</LinksUpToDate>
  <CharactersWithSpaces>191783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Guigue Isabelle</dc:creator>
  <cp:lastModifiedBy>Schoutsen, Maureen</cp:lastModifiedBy>
  <cp:revision>44</cp:revision>
  <cp:lastPrinted>2018-11-16T15:04:00Z</cp:lastPrinted>
  <dcterms:created xsi:type="dcterms:W3CDTF">2018-11-15T09:11:00Z</dcterms:created>
  <dcterms:modified xsi:type="dcterms:W3CDTF">2018-11-16T15:04:00Z</dcterms:modified>
</cp:coreProperties>
</file>